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34DE500A"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8F1D13">
                  <w:rPr>
                    <w:rStyle w:val="Style7"/>
                  </w:rPr>
                  <w:t>EDF Energy</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8F1D13">
                      <w:rPr>
                        <w:rStyle w:val="Style7"/>
                      </w:rPr>
                      <w:t>Hunterston B</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65222D60"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8F1D13">
            <w:rPr>
              <w:rStyle w:val="Style3"/>
            </w:rPr>
            <w:t>EDF Energy</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8F1D13">
            <w:rPr>
              <w:rStyle w:val="Style3"/>
            </w:rPr>
            <w:t>Hunterston B</w:t>
          </w:r>
        </w:sdtContent>
      </w:sdt>
    </w:p>
    <w:p w14:paraId="2A318818" w14:textId="041219FA"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8F1D13">
        <w:rPr>
          <w:rStyle w:val="Style2"/>
          <w:sz w:val="28"/>
          <w:szCs w:val="28"/>
        </w:rPr>
        <w:t>1 April – 30 June 2023</w:t>
      </w:r>
    </w:p>
    <w:p w14:paraId="61A25C0F" w14:textId="39EC7DBA" w:rsidR="00004C16" w:rsidRDefault="00004C16" w:rsidP="00004C16">
      <w:pPr>
        <w:rPr>
          <w:sz w:val="28"/>
          <w:szCs w:val="28"/>
        </w:rPr>
      </w:pPr>
    </w:p>
    <w:p w14:paraId="67DB2978" w14:textId="208D7CB7" w:rsidR="00554E4C" w:rsidRPr="00004C16" w:rsidRDefault="00554E4C" w:rsidP="00554E4C">
      <w:pPr>
        <w:rPr>
          <w:sz w:val="28"/>
          <w:szCs w:val="28"/>
        </w:rPr>
      </w:pPr>
      <w:r w:rsidRPr="00004C16">
        <w:rPr>
          <w:sz w:val="28"/>
          <w:szCs w:val="28"/>
        </w:rPr>
        <w:t>Authored by</w:t>
      </w:r>
      <w:r>
        <w:rPr>
          <w:sz w:val="28"/>
          <w:szCs w:val="28"/>
        </w:rPr>
        <w:t>:</w:t>
      </w:r>
      <w:r w:rsidRPr="00004C16">
        <w:rPr>
          <w:sz w:val="28"/>
          <w:szCs w:val="28"/>
        </w:rPr>
        <w:t xml:space="preserve"> </w:t>
      </w:r>
      <w:r>
        <w:rPr>
          <w:sz w:val="28"/>
          <w:szCs w:val="28"/>
        </w:rPr>
        <w:t>Nominated Site Inspector</w:t>
      </w:r>
    </w:p>
    <w:p w14:paraId="5DD2C05A" w14:textId="11524329" w:rsidR="00554E4C" w:rsidRPr="00004C16" w:rsidRDefault="00554E4C" w:rsidP="00554E4C">
      <w:pPr>
        <w:rPr>
          <w:sz w:val="28"/>
          <w:szCs w:val="28"/>
        </w:rPr>
      </w:pPr>
      <w:r w:rsidRPr="00004C16">
        <w:rPr>
          <w:sz w:val="28"/>
          <w:szCs w:val="28"/>
        </w:rPr>
        <w:t>Approved by</w:t>
      </w:r>
      <w:r>
        <w:rPr>
          <w:sz w:val="28"/>
          <w:szCs w:val="28"/>
        </w:rPr>
        <w:t>:</w:t>
      </w:r>
      <w:r w:rsidRPr="00004C16">
        <w:rPr>
          <w:sz w:val="28"/>
          <w:szCs w:val="28"/>
        </w:rPr>
        <w:t xml:space="preserve"> </w:t>
      </w:r>
      <w:r>
        <w:rPr>
          <w:sz w:val="28"/>
          <w:szCs w:val="28"/>
        </w:rPr>
        <w:t>Delivery Lead Operating Reactors</w:t>
      </w:r>
    </w:p>
    <w:p w14:paraId="7E744BD8" w14:textId="77777777" w:rsidR="003A7E1C" w:rsidRDefault="003A7E1C" w:rsidP="00004C16">
      <w:pPr>
        <w:rPr>
          <w:sz w:val="28"/>
          <w:szCs w:val="28"/>
        </w:rPr>
      </w:pPr>
    </w:p>
    <w:p w14:paraId="247E3769" w14:textId="5CE1E254"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325177">
            <w:rPr>
              <w:sz w:val="28"/>
              <w:szCs w:val="28"/>
            </w:rPr>
            <w:t>1</w:t>
          </w:r>
        </w:sdtContent>
      </w:sdt>
    </w:p>
    <w:p w14:paraId="19206F45" w14:textId="1CDB1A7A" w:rsidR="00004C16" w:rsidRDefault="00004C16" w:rsidP="00004C16">
      <w:pPr>
        <w:rPr>
          <w:sz w:val="28"/>
          <w:szCs w:val="28"/>
        </w:rPr>
      </w:pPr>
      <w:r w:rsidRPr="00004C16">
        <w:rPr>
          <w:sz w:val="28"/>
          <w:szCs w:val="28"/>
        </w:rPr>
        <w:t xml:space="preserve">Publication Date: </w:t>
      </w:r>
      <w:r w:rsidR="00325177" w:rsidRPr="00325177">
        <w:rPr>
          <w:sz w:val="28"/>
          <w:szCs w:val="28"/>
        </w:rPr>
        <w:t>Aug</w:t>
      </w:r>
      <w:r w:rsidRPr="00325177">
        <w:rPr>
          <w:sz w:val="28"/>
          <w:szCs w:val="28"/>
        </w:rPr>
        <w:t>-</w:t>
      </w:r>
      <w:r w:rsidR="00325177" w:rsidRPr="00325177">
        <w:rPr>
          <w:sz w:val="28"/>
          <w:szCs w:val="28"/>
        </w:rPr>
        <w:t>23</w:t>
      </w:r>
    </w:p>
    <w:p w14:paraId="55057C62" w14:textId="4DC9345F"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A146FF">
        <w:rPr>
          <w:sz w:val="28"/>
          <w:szCs w:val="28"/>
        </w:rPr>
        <w:t>2023/43517</w:t>
      </w:r>
      <w:r w:rsidRPr="00004C16">
        <w:rPr>
          <w:sz w:val="28"/>
          <w:szCs w:val="28"/>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61863AC1"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A146FF" w:rsidRPr="009807C3">
        <w:t>Hunterston Site Stakeholder Group</w:t>
      </w:r>
      <w:r w:rsidRPr="002D1551">
        <w:t xml:space="preserve"> and are also available on the ONR website (</w:t>
      </w:r>
      <w:hyperlink r:id="rId11" w:history="1">
        <w:r w:rsidRPr="002D1551">
          <w:rPr>
            <w:rStyle w:val="Hyperlink"/>
          </w:rPr>
          <w:t>http://www.onr.org.uk/llc/</w:t>
        </w:r>
      </w:hyperlink>
      <w:r w:rsidRPr="002D1551">
        <w:t>).</w:t>
      </w:r>
    </w:p>
    <w:p w14:paraId="5DBE023C" w14:textId="1EF98FFF" w:rsidR="000E4D5E" w:rsidRPr="002D1551" w:rsidRDefault="000E4D5E" w:rsidP="000E4D5E">
      <w:pPr>
        <w:pStyle w:val="F9-Paragraph"/>
      </w:pPr>
      <w:r w:rsidRPr="002D1551">
        <w:t xml:space="preserve">Site inspectors from ONR usually attend </w:t>
      </w:r>
      <w:r w:rsidR="00A146FF" w:rsidRPr="009807C3">
        <w:t>Hunterston Site Stakeholder Group</w:t>
      </w:r>
      <w:r w:rsidRPr="002D1551">
        <w:t xml:space="preserve"> 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A0B1D21"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8F7952">
          <w:rPr>
            <w:webHidden/>
          </w:rPr>
          <w:t>4</w:t>
        </w:r>
        <w:r w:rsidR="008F7952">
          <w:rPr>
            <w:webHidden/>
          </w:rPr>
          <w:fldChar w:fldCharType="end"/>
        </w:r>
      </w:hyperlink>
    </w:p>
    <w:p w14:paraId="493E5333" w14:textId="515C6EBD" w:rsidR="008F7952" w:rsidRDefault="00000000">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8F7952">
          <w:rPr>
            <w:webHidden/>
          </w:rPr>
          <w:t>5</w:t>
        </w:r>
        <w:r w:rsidR="008F7952">
          <w:rPr>
            <w:webHidden/>
          </w:rPr>
          <w:fldChar w:fldCharType="end"/>
        </w:r>
      </w:hyperlink>
    </w:p>
    <w:p w14:paraId="770AA570" w14:textId="4097ED7A" w:rsidR="008F7952" w:rsidRDefault="00000000">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8F7952">
          <w:rPr>
            <w:webHidden/>
          </w:rPr>
          <w:t>7</w:t>
        </w:r>
        <w:r w:rsidR="008F7952">
          <w:rPr>
            <w:webHidden/>
          </w:rPr>
          <w:fldChar w:fldCharType="end"/>
        </w:r>
      </w:hyperlink>
    </w:p>
    <w:p w14:paraId="6E79B8B0" w14:textId="67800639" w:rsidR="008F7952" w:rsidRDefault="00000000">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8F7952">
          <w:rPr>
            <w:webHidden/>
          </w:rPr>
          <w:t>8</w:t>
        </w:r>
        <w:r w:rsidR="008F7952">
          <w:rPr>
            <w:webHidden/>
          </w:rPr>
          <w:fldChar w:fldCharType="end"/>
        </w:r>
      </w:hyperlink>
    </w:p>
    <w:p w14:paraId="4EAF33A5" w14:textId="68371F98" w:rsidR="008F7952" w:rsidRDefault="00000000">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8F7952">
          <w:rPr>
            <w:webHidden/>
          </w:rPr>
          <w:t>9</w:t>
        </w:r>
        <w:r w:rsidR="008F7952">
          <w:rPr>
            <w:webHidden/>
          </w:rPr>
          <w:fldChar w:fldCharType="end"/>
        </w:r>
      </w:hyperlink>
    </w:p>
    <w:p w14:paraId="325D1696" w14:textId="4ECC6944" w:rsidR="008F7952" w:rsidRDefault="00000000">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8F7952">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1A7DA8A4" w:rsidR="00BE1652" w:rsidRPr="00690387" w:rsidRDefault="00A146FF" w:rsidP="00BE1652">
      <w:pPr>
        <w:spacing w:before="240" w:after="120"/>
      </w:pPr>
      <w:r w:rsidRPr="00690387">
        <w:t xml:space="preserve">The ONR site inspector </w:t>
      </w:r>
      <w:r>
        <w:t xml:space="preserve">and specialist inspectors </w:t>
      </w:r>
      <w:r w:rsidRPr="00690387">
        <w:t>made inspections on the following dates during the report period</w:t>
      </w:r>
      <w:r>
        <w:t xml:space="preserve"> </w:t>
      </w:r>
      <w:r w:rsidRPr="00A15F74">
        <w:t xml:space="preserve">1 </w:t>
      </w:r>
      <w:r>
        <w:t>April</w:t>
      </w:r>
      <w:r w:rsidRPr="00A15F74">
        <w:t xml:space="preserve"> – 3</w:t>
      </w:r>
      <w:r>
        <w:t>0 June</w:t>
      </w:r>
      <w:r w:rsidRPr="00A15F74">
        <w:t xml:space="preserve"> 202</w:t>
      </w:r>
      <w:r>
        <w:t>3</w:t>
      </w:r>
      <w:r w:rsidR="00ED1D8A">
        <w:t>:</w:t>
      </w:r>
    </w:p>
    <w:p w14:paraId="41FFD43B" w14:textId="4DB48B46" w:rsidR="00A146FF" w:rsidRPr="00A146FF" w:rsidRDefault="00A146FF" w:rsidP="00BE1652">
      <w:pPr>
        <w:spacing w:before="240" w:after="120"/>
      </w:pPr>
      <w:r w:rsidRPr="00A146FF">
        <w:t xml:space="preserve">16 </w:t>
      </w:r>
      <w:r w:rsidR="00E37B63">
        <w:t>-</w:t>
      </w:r>
      <w:r w:rsidRPr="00A146FF">
        <w:t xml:space="preserve"> 18 May</w:t>
      </w:r>
    </w:p>
    <w:p w14:paraId="10435513" w14:textId="2B76DDD2" w:rsidR="00A146FF" w:rsidRPr="00A146FF" w:rsidRDefault="00A146FF" w:rsidP="00BE1652">
      <w:pPr>
        <w:spacing w:before="240" w:after="120"/>
      </w:pPr>
      <w:r w:rsidRPr="00A146FF">
        <w:t>1 June</w:t>
      </w:r>
    </w:p>
    <w:p w14:paraId="3711C0C5" w14:textId="1A18A692" w:rsidR="00A146FF" w:rsidRDefault="00A146FF" w:rsidP="00A146FF">
      <w:pPr>
        <w:spacing w:before="240" w:after="120"/>
      </w:pPr>
      <w:r>
        <w:t>The ONR site safeguards inspector made inspections on the following dates:</w:t>
      </w:r>
    </w:p>
    <w:p w14:paraId="0A288F38" w14:textId="5B8B842D" w:rsidR="00A146FF" w:rsidRDefault="00A146FF" w:rsidP="00A146FF">
      <w:pPr>
        <w:spacing w:before="240" w:after="120"/>
      </w:pPr>
      <w:r w:rsidRPr="00A146FF">
        <w:t>22 June</w:t>
      </w:r>
    </w:p>
    <w:p w14:paraId="125A878B" w14:textId="73FBBCCB" w:rsidR="00E37B63" w:rsidRDefault="00E37B63" w:rsidP="00A146FF">
      <w:pPr>
        <w:spacing w:before="240" w:after="120"/>
      </w:pPr>
      <w:r>
        <w:t>The ONR site security inspector made inspections on the following dates:</w:t>
      </w:r>
    </w:p>
    <w:p w14:paraId="6B2E6957" w14:textId="596D7EA6" w:rsidR="00E37B63" w:rsidRPr="00A146FF" w:rsidRDefault="00E37B63" w:rsidP="00A146FF">
      <w:pPr>
        <w:spacing w:before="240" w:after="120"/>
      </w:pPr>
      <w:r>
        <w:t xml:space="preserve">25 - 27 April </w:t>
      </w:r>
    </w:p>
    <w:p w14:paraId="728A6882" w14:textId="77777777" w:rsidR="00745534" w:rsidRPr="002D1551" w:rsidRDefault="00745534" w:rsidP="00745534">
      <w:pPr>
        <w:pStyle w:val="Heading1"/>
        <w:rPr>
          <w:caps/>
        </w:rPr>
      </w:pPr>
      <w:bookmarkStart w:id="4" w:name="_Toc95889183"/>
      <w:bookmarkStart w:id="5" w:name="_Toc124509191"/>
      <w:r>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w:t>
      </w:r>
      <w:proofErr w:type="gramStart"/>
      <w:r w:rsidRPr="00BA4851">
        <w:t>in order to</w:t>
      </w:r>
      <w:proofErr w:type="gramEnd"/>
      <w:r w:rsidRPr="00BA4851">
        <w:t xml:space="preserve"> ensure legal compliance. Inspections seek to judge both the adequacy of these arrangements and their implementation.</w:t>
      </w:r>
    </w:p>
    <w:p w14:paraId="31FBCF63" w14:textId="45605058" w:rsidR="00745534" w:rsidRDefault="00745534" w:rsidP="00745534">
      <w:r w:rsidRPr="00690387">
        <w:t xml:space="preserve">In this period, routine inspections of </w:t>
      </w:r>
      <w:r w:rsidR="00B509B7">
        <w:t>Hunterston</w:t>
      </w:r>
      <w:r w:rsidR="00E37B63">
        <w:t xml:space="preserve"> B</w:t>
      </w:r>
      <w:r w:rsidRPr="00690387">
        <w:t xml:space="preserve"> covered the following:</w:t>
      </w:r>
      <w:r>
        <w:t xml:space="preserve"> </w:t>
      </w:r>
    </w:p>
    <w:p w14:paraId="2550C5A3" w14:textId="77777777" w:rsidR="00E37B63" w:rsidRPr="00503768" w:rsidRDefault="00E37B63" w:rsidP="00E37B63">
      <w:pPr>
        <w:pStyle w:val="Bulletlist1"/>
      </w:pPr>
      <w:r w:rsidRPr="00503768">
        <w:t>Modification or experiment on existing plant</w:t>
      </w:r>
    </w:p>
    <w:p w14:paraId="26BAC313" w14:textId="0D477286" w:rsidR="00E37B63" w:rsidRDefault="00E37B63" w:rsidP="00E37B63">
      <w:pPr>
        <w:pStyle w:val="Bulletlist1"/>
        <w:numPr>
          <w:ilvl w:val="0"/>
          <w:numId w:val="0"/>
        </w:numPr>
        <w:rPr>
          <w:lang w:eastAsia="en-GB" w:bidi="ar-SA"/>
        </w:rPr>
      </w:pPr>
      <w:r>
        <w:lastRenderedPageBreak/>
        <w:t xml:space="preserve">On the 16 May 2023, ONR inspectors carried out an inspection of the </w:t>
      </w:r>
      <w:r>
        <w:rPr>
          <w:lang w:eastAsia="en-GB" w:bidi="ar-SA"/>
        </w:rPr>
        <w:t xml:space="preserve">station </w:t>
      </w:r>
      <w:r w:rsidRPr="009D3DA6">
        <w:rPr>
          <w:lang w:eastAsia="en-GB" w:bidi="ar-SA"/>
        </w:rPr>
        <w:t>management of the asset strategy and</w:t>
      </w:r>
      <w:r>
        <w:rPr>
          <w:lang w:eastAsia="en-GB" w:bidi="ar-SA"/>
        </w:rPr>
        <w:t xml:space="preserve"> associated plant</w:t>
      </w:r>
      <w:r w:rsidRPr="009D3DA6">
        <w:rPr>
          <w:lang w:eastAsia="en-GB" w:bidi="ar-SA"/>
        </w:rPr>
        <w:t xml:space="preserve"> </w:t>
      </w:r>
      <w:r>
        <w:rPr>
          <w:lang w:eastAsia="en-GB" w:bidi="ar-SA"/>
        </w:rPr>
        <w:t>modifications</w:t>
      </w:r>
      <w:r w:rsidRPr="009D3DA6">
        <w:rPr>
          <w:lang w:eastAsia="en-GB" w:bidi="ar-SA"/>
        </w:rPr>
        <w:t xml:space="preserve"> following the move to defuelling operations</w:t>
      </w:r>
      <w:r>
        <w:rPr>
          <w:lang w:eastAsia="en-GB" w:bidi="ar-SA"/>
        </w:rPr>
        <w:t>.</w:t>
      </w:r>
    </w:p>
    <w:p w14:paraId="65DA86F8" w14:textId="3396B583" w:rsidR="00E37B63" w:rsidRPr="009D3DA6" w:rsidRDefault="00E37B63" w:rsidP="00E37B63">
      <w:pPr>
        <w:pStyle w:val="Bulletlist1"/>
        <w:numPr>
          <w:ilvl w:val="0"/>
          <w:numId w:val="0"/>
        </w:numPr>
        <w:rPr>
          <w:lang w:eastAsia="en-GB" w:bidi="ar-SA"/>
        </w:rPr>
      </w:pPr>
      <w:r>
        <w:rPr>
          <w:lang w:eastAsia="en-GB" w:bidi="ar-SA"/>
        </w:rPr>
        <w:t xml:space="preserve">The inspection sampled the safety assessments </w:t>
      </w:r>
      <w:r w:rsidRPr="009D3DA6">
        <w:rPr>
          <w:lang w:eastAsia="en-GB" w:bidi="ar-SA"/>
        </w:rPr>
        <w:t xml:space="preserve">undertaken </w:t>
      </w:r>
      <w:r>
        <w:rPr>
          <w:lang w:eastAsia="en-GB" w:bidi="ar-SA"/>
        </w:rPr>
        <w:t>to rationalise the</w:t>
      </w:r>
      <w:r w:rsidRPr="009D3DA6">
        <w:rPr>
          <w:lang w:eastAsia="en-GB" w:bidi="ar-SA"/>
        </w:rPr>
        <w:t xml:space="preserve"> maintenance and management of plant systems throughout the phases of the last years of generation, defuelling and post-defuelling. </w:t>
      </w:r>
      <w:r>
        <w:rPr>
          <w:lang w:eastAsia="en-GB" w:bidi="ar-SA"/>
        </w:rPr>
        <w:t>A</w:t>
      </w:r>
      <w:r w:rsidRPr="009D3DA6">
        <w:rPr>
          <w:lang w:eastAsia="en-GB" w:bidi="ar-SA"/>
        </w:rPr>
        <w:t xml:space="preserve">lthough the approach taken to implement the </w:t>
      </w:r>
      <w:r>
        <w:rPr>
          <w:lang w:eastAsia="en-GB" w:bidi="ar-SA"/>
        </w:rPr>
        <w:t>modification</w:t>
      </w:r>
      <w:r w:rsidRPr="009D3DA6">
        <w:rPr>
          <w:lang w:eastAsia="en-GB" w:bidi="ar-SA"/>
        </w:rPr>
        <w:t xml:space="preserve"> differs slightly from </w:t>
      </w:r>
      <w:r>
        <w:rPr>
          <w:lang w:eastAsia="en-GB" w:bidi="ar-SA"/>
        </w:rPr>
        <w:t>Hinkley Point</w:t>
      </w:r>
      <w:r w:rsidRPr="009D3DA6">
        <w:rPr>
          <w:lang w:eastAsia="en-GB" w:bidi="ar-SA"/>
        </w:rPr>
        <w:t xml:space="preserve"> B, it is still in accordance with the </w:t>
      </w:r>
      <w:r>
        <w:rPr>
          <w:lang w:eastAsia="en-GB" w:bidi="ar-SA"/>
        </w:rPr>
        <w:t xml:space="preserve">EDF Energy </w:t>
      </w:r>
      <w:r w:rsidRPr="009D3DA6">
        <w:rPr>
          <w:lang w:eastAsia="en-GB" w:bidi="ar-SA"/>
        </w:rPr>
        <w:t>corporate processes required under L</w:t>
      </w:r>
      <w:r>
        <w:rPr>
          <w:lang w:eastAsia="en-GB" w:bidi="ar-SA"/>
        </w:rPr>
        <w:t xml:space="preserve">icence Condition </w:t>
      </w:r>
      <w:r w:rsidRPr="009D3DA6">
        <w:rPr>
          <w:lang w:eastAsia="en-GB" w:bidi="ar-SA"/>
        </w:rPr>
        <w:t>22 (modifications or experiment on existing plant). </w:t>
      </w:r>
    </w:p>
    <w:p w14:paraId="7562AB33" w14:textId="3E14B3C3" w:rsidR="00745534" w:rsidRPr="00690387" w:rsidRDefault="00E37B63" w:rsidP="00E37B63">
      <w:pPr>
        <w:pStyle w:val="Bulletlist1"/>
        <w:numPr>
          <w:ilvl w:val="0"/>
          <w:numId w:val="0"/>
        </w:numPr>
      </w:pPr>
      <w:r>
        <w:rPr>
          <w:lang w:eastAsia="en-GB" w:bidi="ar-SA"/>
        </w:rPr>
        <w:t>Hunterston B</w:t>
      </w:r>
      <w:r w:rsidRPr="009D3DA6">
        <w:rPr>
          <w:lang w:eastAsia="en-GB" w:bidi="ar-SA"/>
        </w:rPr>
        <w:t xml:space="preserve"> is the </w:t>
      </w:r>
      <w:r>
        <w:rPr>
          <w:lang w:eastAsia="en-GB" w:bidi="ar-SA"/>
        </w:rPr>
        <w:t>first</w:t>
      </w:r>
      <w:r w:rsidRPr="009D3DA6">
        <w:rPr>
          <w:lang w:eastAsia="en-GB" w:bidi="ar-SA"/>
        </w:rPr>
        <w:t xml:space="preserve"> A</w:t>
      </w:r>
      <w:r w:rsidR="00ED1D8A">
        <w:rPr>
          <w:lang w:eastAsia="en-GB" w:bidi="ar-SA"/>
        </w:rPr>
        <w:t xml:space="preserve">dvanced </w:t>
      </w:r>
      <w:r w:rsidRPr="009D3DA6">
        <w:rPr>
          <w:lang w:eastAsia="en-GB" w:bidi="ar-SA"/>
        </w:rPr>
        <w:t>G</w:t>
      </w:r>
      <w:r w:rsidR="00ED1D8A">
        <w:rPr>
          <w:lang w:eastAsia="en-GB" w:bidi="ar-SA"/>
        </w:rPr>
        <w:t>as-</w:t>
      </w:r>
      <w:r w:rsidR="0056424D">
        <w:rPr>
          <w:lang w:eastAsia="en-GB" w:bidi="ar-SA"/>
        </w:rPr>
        <w:t>c</w:t>
      </w:r>
      <w:r w:rsidR="00ED1D8A">
        <w:rPr>
          <w:lang w:eastAsia="en-GB" w:bidi="ar-SA"/>
        </w:rPr>
        <w:t xml:space="preserve">ooled </w:t>
      </w:r>
      <w:r w:rsidRPr="009D3DA6">
        <w:rPr>
          <w:lang w:eastAsia="en-GB" w:bidi="ar-SA"/>
        </w:rPr>
        <w:t>R</w:t>
      </w:r>
      <w:r w:rsidR="00ED1D8A">
        <w:rPr>
          <w:lang w:eastAsia="en-GB" w:bidi="ar-SA"/>
        </w:rPr>
        <w:t>eactor</w:t>
      </w:r>
      <w:r w:rsidRPr="009D3DA6">
        <w:rPr>
          <w:lang w:eastAsia="en-GB" w:bidi="ar-SA"/>
        </w:rPr>
        <w:t xml:space="preserve"> </w:t>
      </w:r>
      <w:r w:rsidR="0056424D">
        <w:rPr>
          <w:lang w:eastAsia="en-GB" w:bidi="ar-SA"/>
        </w:rPr>
        <w:t xml:space="preserve">(AGR) </w:t>
      </w:r>
      <w:r w:rsidRPr="009D3DA6">
        <w:rPr>
          <w:lang w:eastAsia="en-GB" w:bidi="ar-SA"/>
        </w:rPr>
        <w:t>station to undergo defuelling and therefore several pieces of advice were given to the station during this in</w:t>
      </w:r>
      <w:r>
        <w:rPr>
          <w:lang w:eastAsia="en-GB" w:bidi="ar-SA"/>
        </w:rPr>
        <w:t>spection</w:t>
      </w:r>
      <w:r w:rsidRPr="009D3DA6">
        <w:rPr>
          <w:lang w:eastAsia="en-GB" w:bidi="ar-SA"/>
        </w:rPr>
        <w:t xml:space="preserve"> to ensure that the lessons learnt are appropriately recorded to assist future stations as they move into defuelling.</w:t>
      </w:r>
      <w:r w:rsidR="00745534" w:rsidRPr="00690387">
        <w:t xml:space="preserve"> </w:t>
      </w:r>
    </w:p>
    <w:p w14:paraId="5D7D6885" w14:textId="77777777"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0A528965" w14:textId="3968DE1B" w:rsidR="00745534" w:rsidRPr="00E37B63" w:rsidRDefault="00745534" w:rsidP="00E37B63">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t xml:space="preserve">Other </w:t>
      </w:r>
      <w:r>
        <w:t>W</w:t>
      </w:r>
      <w:r w:rsidRPr="002D1551">
        <w:t>ork</w:t>
      </w:r>
    </w:p>
    <w:p w14:paraId="21C5E67A" w14:textId="2441AA0C" w:rsidR="00745534" w:rsidRPr="00690387" w:rsidRDefault="00E37B63" w:rsidP="0004726C">
      <w:pPr>
        <w:pStyle w:val="Bulletlist1"/>
        <w:numPr>
          <w:ilvl w:val="0"/>
          <w:numId w:val="0"/>
        </w:numPr>
      </w:pPr>
      <w:r>
        <w:t xml:space="preserve">The </w:t>
      </w:r>
      <w:r w:rsidRPr="006167E1">
        <w:t xml:space="preserve">ONR </w:t>
      </w:r>
      <w:r>
        <w:t>site inspector attended the site stakeholder group meeting held on 1 June 2023.</w:t>
      </w:r>
      <w:r w:rsidR="00745534" w:rsidRPr="00690387">
        <w:t xml:space="preserve"> </w:t>
      </w:r>
    </w:p>
    <w:p w14:paraId="4C929298" w14:textId="77777777" w:rsidR="00745534" w:rsidRPr="002D1551" w:rsidRDefault="00745534" w:rsidP="000A58A7">
      <w:pPr>
        <w:pStyle w:val="Heading1"/>
        <w:rPr>
          <w:caps/>
        </w:rPr>
      </w:pPr>
      <w:bookmarkStart w:id="6" w:name="_Toc95889184"/>
      <w:bookmarkStart w:id="7" w:name="_Toc124509192"/>
      <w:r>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1CD61DC" w14:textId="3C2B3F64" w:rsidR="00745534" w:rsidRDefault="00745534" w:rsidP="00E37B63">
      <w:r w:rsidRPr="00690387">
        <w:t>There were no such matters or events of significance during the period.</w:t>
      </w:r>
      <w:r>
        <w:t xml:space="preserve"> </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0A58A7">
      <w:pPr>
        <w:pStyle w:val="Bulletlist1"/>
      </w:pPr>
      <w:r w:rsidRPr="00690387">
        <w:t>No LIs, Enforcement Notices or Enforcement letters were issued during this period.</w:t>
      </w:r>
    </w:p>
    <w:p w14:paraId="4C234C28" w14:textId="0D7A1ECD"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xml:space="preserve">: Licence Instruments and Enforcement Notices Issued by ONR during this </w:t>
      </w:r>
      <w:r w:rsidR="00B509B7" w:rsidRPr="00FB6379">
        <w:rPr>
          <w:b/>
        </w:rPr>
        <w:t>period.</w:t>
      </w:r>
    </w:p>
    <w:tbl>
      <w:tblPr>
        <w:tblStyle w:val="ONRTable1"/>
        <w:tblW w:w="5000" w:type="pct"/>
        <w:tblInd w:w="5" w:type="dxa"/>
        <w:tblLook w:val="01E0" w:firstRow="1" w:lastRow="1" w:firstColumn="1" w:lastColumn="1" w:noHBand="0" w:noVBand="0"/>
      </w:tblPr>
      <w:tblGrid>
        <w:gridCol w:w="1244"/>
        <w:gridCol w:w="2376"/>
        <w:gridCol w:w="1258"/>
        <w:gridCol w:w="4148"/>
      </w:tblGrid>
      <w:tr w:rsidR="000A58A7" w:rsidRPr="000A58A7" w14:paraId="0268BAAE" w14:textId="77777777" w:rsidTr="000A58A7">
        <w:trPr>
          <w:cnfStyle w:val="100000000000" w:firstRow="1" w:lastRow="0" w:firstColumn="0" w:lastColumn="0" w:oddVBand="0" w:evenVBand="0" w:oddHBand="0" w:evenHBand="0" w:firstRowFirstColumn="0" w:firstRowLastColumn="0" w:lastRowFirstColumn="0" w:lastRowLastColumn="0"/>
        </w:trPr>
        <w:tc>
          <w:tcPr>
            <w:tcW w:w="689" w:type="pct"/>
          </w:tcPr>
          <w:p w14:paraId="012D6D1B" w14:textId="77777777" w:rsidR="00745534" w:rsidRPr="000A58A7" w:rsidRDefault="00745534" w:rsidP="00A74DAC">
            <w:pPr>
              <w:spacing w:before="60" w:after="60"/>
              <w:rPr>
                <w:b w:val="0"/>
              </w:rPr>
            </w:pPr>
            <w:r w:rsidRPr="000A58A7">
              <w:rPr>
                <w:b w:val="0"/>
              </w:rPr>
              <w:t>Date</w:t>
            </w:r>
          </w:p>
        </w:tc>
        <w:tc>
          <w:tcPr>
            <w:tcW w:w="1316" w:type="pct"/>
          </w:tcPr>
          <w:p w14:paraId="46BF5EBA" w14:textId="77777777" w:rsidR="00745534" w:rsidRPr="000A58A7" w:rsidRDefault="00745534" w:rsidP="00A74DAC">
            <w:pPr>
              <w:spacing w:before="60" w:after="60"/>
              <w:rPr>
                <w:b w:val="0"/>
              </w:rPr>
            </w:pPr>
            <w:r w:rsidRPr="000A58A7">
              <w:rPr>
                <w:b w:val="0"/>
              </w:rPr>
              <w:t>Type</w:t>
            </w:r>
          </w:p>
        </w:tc>
        <w:tc>
          <w:tcPr>
            <w:tcW w:w="697" w:type="pct"/>
          </w:tcPr>
          <w:p w14:paraId="36A1EF12" w14:textId="77777777" w:rsidR="00745534" w:rsidRPr="000A58A7" w:rsidRDefault="00745534" w:rsidP="00A74DAC">
            <w:pPr>
              <w:spacing w:before="60" w:after="60"/>
              <w:rPr>
                <w:b w:val="0"/>
              </w:rPr>
            </w:pPr>
            <w:r w:rsidRPr="000A58A7">
              <w:rPr>
                <w:b w:val="0"/>
              </w:rPr>
              <w:t>Ref. No.</w:t>
            </w:r>
          </w:p>
        </w:tc>
        <w:tc>
          <w:tcPr>
            <w:tcW w:w="2298" w:type="pct"/>
          </w:tcPr>
          <w:p w14:paraId="7D5D613F" w14:textId="77777777" w:rsidR="00745534" w:rsidRPr="000A58A7" w:rsidRDefault="00745534" w:rsidP="00A74DAC">
            <w:pPr>
              <w:spacing w:before="60" w:after="60"/>
              <w:rPr>
                <w:b w:val="0"/>
              </w:rPr>
            </w:pPr>
            <w:r w:rsidRPr="000A58A7">
              <w:rPr>
                <w:b w:val="0"/>
              </w:rPr>
              <w:t>Description</w:t>
            </w:r>
          </w:p>
        </w:tc>
      </w:tr>
      <w:tr w:rsidR="00745534" w:rsidRPr="00BA4851" w14:paraId="5D23DF31" w14:textId="77777777" w:rsidTr="000A58A7">
        <w:tc>
          <w:tcPr>
            <w:tcW w:w="689" w:type="pct"/>
          </w:tcPr>
          <w:p w14:paraId="06CE6461" w14:textId="42D013C4" w:rsidR="00745534" w:rsidRPr="00BA4851" w:rsidRDefault="00745534" w:rsidP="00A74DAC">
            <w:pPr>
              <w:spacing w:before="60" w:after="60"/>
            </w:pPr>
          </w:p>
        </w:tc>
        <w:tc>
          <w:tcPr>
            <w:tcW w:w="1316" w:type="pct"/>
          </w:tcPr>
          <w:p w14:paraId="36ED9570" w14:textId="622BBBCA" w:rsidR="00745534" w:rsidRPr="00BA4851" w:rsidRDefault="00745534" w:rsidP="00A74DAC">
            <w:pPr>
              <w:spacing w:before="60" w:after="60"/>
            </w:pPr>
          </w:p>
        </w:tc>
        <w:tc>
          <w:tcPr>
            <w:tcW w:w="697" w:type="pct"/>
          </w:tcPr>
          <w:p w14:paraId="538ABCFF" w14:textId="77777777" w:rsidR="00745534" w:rsidRPr="00BA4851" w:rsidRDefault="00745534" w:rsidP="00A74DAC">
            <w:pPr>
              <w:spacing w:before="60" w:after="60"/>
            </w:pPr>
          </w:p>
        </w:tc>
        <w:tc>
          <w:tcPr>
            <w:tcW w:w="2298" w:type="pct"/>
          </w:tcPr>
          <w:p w14:paraId="0C8172F5" w14:textId="77777777" w:rsidR="00745534" w:rsidRPr="00BA4851" w:rsidRDefault="00745534" w:rsidP="00A74DAC">
            <w:pPr>
              <w:spacing w:before="60" w:after="60"/>
            </w:pPr>
          </w:p>
        </w:tc>
      </w:tr>
      <w:tr w:rsidR="00745534" w:rsidRPr="00BA4851" w14:paraId="7F4E3E5D" w14:textId="77777777" w:rsidTr="000A58A7">
        <w:tc>
          <w:tcPr>
            <w:tcW w:w="689" w:type="pct"/>
          </w:tcPr>
          <w:p w14:paraId="443651DD" w14:textId="77777777" w:rsidR="00745534" w:rsidRPr="00BA4851" w:rsidRDefault="00745534" w:rsidP="00A74DAC">
            <w:pPr>
              <w:spacing w:before="60" w:after="60"/>
            </w:pPr>
          </w:p>
        </w:tc>
        <w:tc>
          <w:tcPr>
            <w:tcW w:w="1316" w:type="pct"/>
          </w:tcPr>
          <w:p w14:paraId="72EF56CF" w14:textId="77777777" w:rsidR="00745534" w:rsidRPr="00BA4851" w:rsidRDefault="00745534" w:rsidP="00A74DAC">
            <w:pPr>
              <w:spacing w:before="60" w:after="60"/>
            </w:pPr>
          </w:p>
        </w:tc>
        <w:tc>
          <w:tcPr>
            <w:tcW w:w="697" w:type="pct"/>
          </w:tcPr>
          <w:p w14:paraId="62E246FF" w14:textId="77777777" w:rsidR="00745534" w:rsidRPr="00BA4851" w:rsidRDefault="00745534" w:rsidP="00A74DAC">
            <w:pPr>
              <w:spacing w:before="60" w:after="60"/>
            </w:pPr>
          </w:p>
        </w:tc>
        <w:tc>
          <w:tcPr>
            <w:tcW w:w="2298" w:type="pct"/>
          </w:tcPr>
          <w:p w14:paraId="1DCA91F6" w14:textId="77777777" w:rsidR="00745534" w:rsidRPr="00BA4851" w:rsidRDefault="00745534" w:rsidP="00A74DAC">
            <w:pPr>
              <w:spacing w:before="60" w:after="60"/>
            </w:pPr>
          </w:p>
        </w:tc>
      </w:tr>
      <w:tr w:rsidR="00745534" w:rsidRPr="00BA4851" w14:paraId="7B674447" w14:textId="77777777" w:rsidTr="000A58A7">
        <w:tc>
          <w:tcPr>
            <w:tcW w:w="689" w:type="pct"/>
          </w:tcPr>
          <w:p w14:paraId="77BB783B" w14:textId="77777777" w:rsidR="00745534" w:rsidRPr="00BA4851" w:rsidRDefault="00745534" w:rsidP="00A74DAC">
            <w:pPr>
              <w:spacing w:before="60" w:after="60"/>
            </w:pPr>
          </w:p>
        </w:tc>
        <w:tc>
          <w:tcPr>
            <w:tcW w:w="1316" w:type="pct"/>
          </w:tcPr>
          <w:p w14:paraId="6E0078C6" w14:textId="77777777" w:rsidR="00745534" w:rsidRPr="00BA4851" w:rsidRDefault="00745534" w:rsidP="00A74DAC">
            <w:pPr>
              <w:spacing w:before="60" w:after="60"/>
            </w:pPr>
          </w:p>
        </w:tc>
        <w:tc>
          <w:tcPr>
            <w:tcW w:w="697" w:type="pct"/>
          </w:tcPr>
          <w:p w14:paraId="23264230" w14:textId="77777777" w:rsidR="00745534" w:rsidRPr="00BA4851" w:rsidRDefault="00745534" w:rsidP="00A74DAC">
            <w:pPr>
              <w:spacing w:before="60" w:after="60"/>
            </w:pPr>
          </w:p>
        </w:tc>
        <w:tc>
          <w:tcPr>
            <w:tcW w:w="2298" w:type="pct"/>
          </w:tcPr>
          <w:p w14:paraId="0DC5E177" w14:textId="77777777" w:rsidR="00745534" w:rsidRPr="00BA4851" w:rsidRDefault="00745534" w:rsidP="00A74DAC">
            <w:pPr>
              <w:spacing w:before="60" w:after="60"/>
            </w:pPr>
          </w:p>
        </w:tc>
      </w:tr>
      <w:tr w:rsidR="00745534" w:rsidRPr="00BA4851" w14:paraId="6CE3C28D" w14:textId="77777777" w:rsidTr="000A58A7">
        <w:tc>
          <w:tcPr>
            <w:tcW w:w="689" w:type="pct"/>
          </w:tcPr>
          <w:p w14:paraId="43B364E2" w14:textId="77777777" w:rsidR="00745534" w:rsidRPr="00BA4851" w:rsidRDefault="00745534" w:rsidP="00A74DAC">
            <w:pPr>
              <w:spacing w:before="60" w:after="60"/>
            </w:pPr>
          </w:p>
        </w:tc>
        <w:tc>
          <w:tcPr>
            <w:tcW w:w="1316" w:type="pct"/>
          </w:tcPr>
          <w:p w14:paraId="54320D23" w14:textId="77777777" w:rsidR="00745534" w:rsidRPr="00BA4851" w:rsidRDefault="00745534" w:rsidP="00A74DAC">
            <w:pPr>
              <w:spacing w:before="60" w:after="60"/>
            </w:pPr>
          </w:p>
        </w:tc>
        <w:tc>
          <w:tcPr>
            <w:tcW w:w="697" w:type="pct"/>
          </w:tcPr>
          <w:p w14:paraId="1F2EEC28" w14:textId="77777777" w:rsidR="00745534" w:rsidRPr="00BA4851" w:rsidRDefault="00745534" w:rsidP="00A74DAC">
            <w:pPr>
              <w:spacing w:before="60" w:after="60"/>
            </w:pPr>
          </w:p>
        </w:tc>
        <w:tc>
          <w:tcPr>
            <w:tcW w:w="2298" w:type="pct"/>
          </w:tcPr>
          <w:p w14:paraId="66267858" w14:textId="77777777" w:rsidR="00745534" w:rsidRPr="00BA4851" w:rsidRDefault="00745534" w:rsidP="00A74DAC">
            <w:pPr>
              <w:spacing w:before="60" w:after="60"/>
            </w:pPr>
          </w:p>
        </w:tc>
      </w:tr>
    </w:tbl>
    <w:p w14:paraId="65A82DB2" w14:textId="77777777" w:rsidR="00745534" w:rsidRPr="00690387" w:rsidRDefault="00745534" w:rsidP="000A58A7">
      <w:r w:rsidRPr="00690387">
        <w:t xml:space="preserve">Reports detailing the above regulatory decisions can be found on the ONR website at </w:t>
      </w:r>
      <w:hyperlink r:id="rId25" w:history="1">
        <w:r w:rsidRPr="00690387">
          <w:rPr>
            <w:rStyle w:val="Hyperlink"/>
          </w:rPr>
          <w:t>http://www.onr.org.uk/pars/</w:t>
        </w:r>
      </w:hyperlink>
      <w:r w:rsidRPr="00690387">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6"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7"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8"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9"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30" w:tooltip="blocked::blocked::BLOCKED::http://www.hse.gov.uk/copyright&#10;blocked::BLOCKED::http://www.hse.gov.uk/copyright&#10;http://www.hse.gov.uk/copyright" w:history="1"/>
      <w:hyperlink r:id="rId31"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EBD33" w14:textId="77777777" w:rsidR="007C74AC" w:rsidRDefault="007C74AC" w:rsidP="007D199A">
      <w:pPr>
        <w:spacing w:after="0"/>
      </w:pPr>
      <w:r>
        <w:separator/>
      </w:r>
    </w:p>
    <w:p w14:paraId="101D0CFF" w14:textId="77777777" w:rsidR="007C74AC" w:rsidRDefault="007C74AC"/>
  </w:endnote>
  <w:endnote w:type="continuationSeparator" w:id="0">
    <w:p w14:paraId="1719422B" w14:textId="77777777" w:rsidR="007C74AC" w:rsidRDefault="007C74AC" w:rsidP="007D199A">
      <w:pPr>
        <w:spacing w:after="0"/>
      </w:pPr>
      <w:r>
        <w:continuationSeparator/>
      </w:r>
    </w:p>
    <w:p w14:paraId="3F0C2910" w14:textId="77777777" w:rsidR="007C74AC" w:rsidRDefault="007C74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52094" w14:textId="77777777" w:rsidR="007C74AC" w:rsidRPr="005E0344" w:rsidRDefault="007C74AC" w:rsidP="005E0344">
      <w:pPr>
        <w:spacing w:after="120"/>
        <w:rPr>
          <w:color w:val="000000" w:themeColor="text2"/>
        </w:rPr>
      </w:pPr>
      <w:r w:rsidRPr="005E0344">
        <w:rPr>
          <w:color w:val="000000" w:themeColor="text2"/>
        </w:rPr>
        <w:separator/>
      </w:r>
    </w:p>
  </w:footnote>
  <w:footnote w:type="continuationSeparator" w:id="0">
    <w:p w14:paraId="58DABC27" w14:textId="77777777" w:rsidR="007C74AC" w:rsidRPr="005E0344" w:rsidRDefault="007C74AC" w:rsidP="0090581D">
      <w:pPr>
        <w:spacing w:after="120"/>
        <w:rPr>
          <w:color w:val="000000" w:themeColor="text2"/>
        </w:rPr>
      </w:pPr>
      <w:r w:rsidRPr="005E0344">
        <w:rPr>
          <w:color w:val="000000" w:themeColor="text2"/>
        </w:rPr>
        <w:continuationSeparator/>
      </w:r>
    </w:p>
    <w:p w14:paraId="5A7108F2" w14:textId="77777777" w:rsidR="007C74AC" w:rsidRDefault="007C74AC"/>
  </w:footnote>
  <w:footnote w:type="continuationNotice" w:id="1">
    <w:p w14:paraId="35B9DA7B" w14:textId="77777777" w:rsidR="007C74AC" w:rsidRDefault="007C74AC">
      <w:pPr>
        <w:spacing w:after="0"/>
      </w:pPr>
    </w:p>
    <w:p w14:paraId="35FF7F3E" w14:textId="77777777" w:rsidR="007C74AC" w:rsidRDefault="007C74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0AA81121"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8F1D13">
          <w:rPr>
            <w:rStyle w:val="Style4"/>
          </w:rPr>
          <w:t>EDF Energy</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8F1D13">
          <w:rPr>
            <w:rStyle w:val="Style4"/>
          </w:rPr>
          <w:t>Hunterston B</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325177">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4726C"/>
    <w:rsid w:val="00052C8A"/>
    <w:rsid w:val="000548C8"/>
    <w:rsid w:val="00075605"/>
    <w:rsid w:val="00075C66"/>
    <w:rsid w:val="000817D4"/>
    <w:rsid w:val="00082879"/>
    <w:rsid w:val="00091EEA"/>
    <w:rsid w:val="000A105C"/>
    <w:rsid w:val="000A58A7"/>
    <w:rsid w:val="000C2DDC"/>
    <w:rsid w:val="000D2FD4"/>
    <w:rsid w:val="000E4D5E"/>
    <w:rsid w:val="000F1B7B"/>
    <w:rsid w:val="000F2ED4"/>
    <w:rsid w:val="001028E8"/>
    <w:rsid w:val="00122FCC"/>
    <w:rsid w:val="00124C2B"/>
    <w:rsid w:val="00126752"/>
    <w:rsid w:val="00130B30"/>
    <w:rsid w:val="00140E1C"/>
    <w:rsid w:val="00147AE4"/>
    <w:rsid w:val="001571E5"/>
    <w:rsid w:val="00177666"/>
    <w:rsid w:val="001849CA"/>
    <w:rsid w:val="00185410"/>
    <w:rsid w:val="00192352"/>
    <w:rsid w:val="001C4D63"/>
    <w:rsid w:val="001D0DE0"/>
    <w:rsid w:val="001D5AFF"/>
    <w:rsid w:val="001D74B4"/>
    <w:rsid w:val="001E03E1"/>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917FF"/>
    <w:rsid w:val="00292ADF"/>
    <w:rsid w:val="002A0DEC"/>
    <w:rsid w:val="002B07AE"/>
    <w:rsid w:val="002B1C53"/>
    <w:rsid w:val="002E0BE4"/>
    <w:rsid w:val="002E3B58"/>
    <w:rsid w:val="002E3E8A"/>
    <w:rsid w:val="002E6A6A"/>
    <w:rsid w:val="002F3397"/>
    <w:rsid w:val="00301FA9"/>
    <w:rsid w:val="0030380D"/>
    <w:rsid w:val="00312411"/>
    <w:rsid w:val="00323E71"/>
    <w:rsid w:val="00325177"/>
    <w:rsid w:val="00326F77"/>
    <w:rsid w:val="00331AB8"/>
    <w:rsid w:val="003401B0"/>
    <w:rsid w:val="00341E2A"/>
    <w:rsid w:val="003429B0"/>
    <w:rsid w:val="00346C8E"/>
    <w:rsid w:val="00367BD5"/>
    <w:rsid w:val="00390327"/>
    <w:rsid w:val="00393066"/>
    <w:rsid w:val="00393B78"/>
    <w:rsid w:val="003A01E9"/>
    <w:rsid w:val="003A7E1C"/>
    <w:rsid w:val="003C0306"/>
    <w:rsid w:val="003C114C"/>
    <w:rsid w:val="003C465D"/>
    <w:rsid w:val="003C4909"/>
    <w:rsid w:val="003D495D"/>
    <w:rsid w:val="003E098E"/>
    <w:rsid w:val="003E2FAE"/>
    <w:rsid w:val="00407CF7"/>
    <w:rsid w:val="00415ED6"/>
    <w:rsid w:val="00417CAF"/>
    <w:rsid w:val="00420A11"/>
    <w:rsid w:val="00422265"/>
    <w:rsid w:val="004373A7"/>
    <w:rsid w:val="00437D94"/>
    <w:rsid w:val="0044030C"/>
    <w:rsid w:val="004648A4"/>
    <w:rsid w:val="00471380"/>
    <w:rsid w:val="00494F0D"/>
    <w:rsid w:val="00496BFD"/>
    <w:rsid w:val="00497371"/>
    <w:rsid w:val="004A3DF2"/>
    <w:rsid w:val="004C361D"/>
    <w:rsid w:val="004C4891"/>
    <w:rsid w:val="004D16D7"/>
    <w:rsid w:val="004D2C89"/>
    <w:rsid w:val="004E3932"/>
    <w:rsid w:val="004F1E79"/>
    <w:rsid w:val="004F5F33"/>
    <w:rsid w:val="0050103A"/>
    <w:rsid w:val="00503B54"/>
    <w:rsid w:val="00511B0F"/>
    <w:rsid w:val="00532745"/>
    <w:rsid w:val="0055388E"/>
    <w:rsid w:val="00554E4C"/>
    <w:rsid w:val="0056424D"/>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E0344"/>
    <w:rsid w:val="005E440B"/>
    <w:rsid w:val="005F2C85"/>
    <w:rsid w:val="00605ADB"/>
    <w:rsid w:val="0061026E"/>
    <w:rsid w:val="00611C9F"/>
    <w:rsid w:val="006248DE"/>
    <w:rsid w:val="00625A39"/>
    <w:rsid w:val="00627555"/>
    <w:rsid w:val="006322A0"/>
    <w:rsid w:val="006361FD"/>
    <w:rsid w:val="0064226F"/>
    <w:rsid w:val="00642DDB"/>
    <w:rsid w:val="00653298"/>
    <w:rsid w:val="00663A7C"/>
    <w:rsid w:val="00667DF2"/>
    <w:rsid w:val="00670DF1"/>
    <w:rsid w:val="00671345"/>
    <w:rsid w:val="00672A9B"/>
    <w:rsid w:val="00673B1D"/>
    <w:rsid w:val="00675884"/>
    <w:rsid w:val="00675AEC"/>
    <w:rsid w:val="00687789"/>
    <w:rsid w:val="00696EE0"/>
    <w:rsid w:val="00697980"/>
    <w:rsid w:val="006A19EF"/>
    <w:rsid w:val="006A43D5"/>
    <w:rsid w:val="006A525B"/>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D63"/>
    <w:rsid w:val="00732C7B"/>
    <w:rsid w:val="00734D2B"/>
    <w:rsid w:val="00737705"/>
    <w:rsid w:val="007408D4"/>
    <w:rsid w:val="007420AC"/>
    <w:rsid w:val="00742617"/>
    <w:rsid w:val="00745534"/>
    <w:rsid w:val="00783AFA"/>
    <w:rsid w:val="00785427"/>
    <w:rsid w:val="00790540"/>
    <w:rsid w:val="007968CA"/>
    <w:rsid w:val="007A43FF"/>
    <w:rsid w:val="007A7E3A"/>
    <w:rsid w:val="007B3918"/>
    <w:rsid w:val="007C2F0D"/>
    <w:rsid w:val="007C3C1D"/>
    <w:rsid w:val="007C74AC"/>
    <w:rsid w:val="007D199A"/>
    <w:rsid w:val="007D2EBE"/>
    <w:rsid w:val="007E1C07"/>
    <w:rsid w:val="007F24B6"/>
    <w:rsid w:val="00803D94"/>
    <w:rsid w:val="008072C7"/>
    <w:rsid w:val="008229BA"/>
    <w:rsid w:val="00824151"/>
    <w:rsid w:val="0084061E"/>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50C3"/>
    <w:rsid w:val="008C7094"/>
    <w:rsid w:val="008D2B97"/>
    <w:rsid w:val="008D49A5"/>
    <w:rsid w:val="008D6C81"/>
    <w:rsid w:val="008E6CF0"/>
    <w:rsid w:val="008F1439"/>
    <w:rsid w:val="008F1D13"/>
    <w:rsid w:val="008F7051"/>
    <w:rsid w:val="008F7952"/>
    <w:rsid w:val="009033A9"/>
    <w:rsid w:val="0090581D"/>
    <w:rsid w:val="0091439C"/>
    <w:rsid w:val="00920572"/>
    <w:rsid w:val="00920BF2"/>
    <w:rsid w:val="00931394"/>
    <w:rsid w:val="009349A9"/>
    <w:rsid w:val="00936C52"/>
    <w:rsid w:val="0095489B"/>
    <w:rsid w:val="00966FB9"/>
    <w:rsid w:val="009671CD"/>
    <w:rsid w:val="00972F49"/>
    <w:rsid w:val="009751A9"/>
    <w:rsid w:val="00980F9C"/>
    <w:rsid w:val="0098632B"/>
    <w:rsid w:val="00997BFB"/>
    <w:rsid w:val="009A5071"/>
    <w:rsid w:val="009A7348"/>
    <w:rsid w:val="009B462C"/>
    <w:rsid w:val="009C15F3"/>
    <w:rsid w:val="009C1B6A"/>
    <w:rsid w:val="009C3689"/>
    <w:rsid w:val="009E07C2"/>
    <w:rsid w:val="009E0E52"/>
    <w:rsid w:val="009F72F9"/>
    <w:rsid w:val="00A00205"/>
    <w:rsid w:val="00A00AF0"/>
    <w:rsid w:val="00A146FF"/>
    <w:rsid w:val="00A14B5A"/>
    <w:rsid w:val="00A3567F"/>
    <w:rsid w:val="00A37698"/>
    <w:rsid w:val="00A41ED3"/>
    <w:rsid w:val="00A63868"/>
    <w:rsid w:val="00A81D82"/>
    <w:rsid w:val="00A9118F"/>
    <w:rsid w:val="00A93E33"/>
    <w:rsid w:val="00AB6970"/>
    <w:rsid w:val="00AC1939"/>
    <w:rsid w:val="00AC7C05"/>
    <w:rsid w:val="00AD167C"/>
    <w:rsid w:val="00AD17C7"/>
    <w:rsid w:val="00AD4041"/>
    <w:rsid w:val="00AE1408"/>
    <w:rsid w:val="00AE302B"/>
    <w:rsid w:val="00B16BE5"/>
    <w:rsid w:val="00B20C5C"/>
    <w:rsid w:val="00B259DF"/>
    <w:rsid w:val="00B324DF"/>
    <w:rsid w:val="00B44B1F"/>
    <w:rsid w:val="00B509B7"/>
    <w:rsid w:val="00B64141"/>
    <w:rsid w:val="00B64E72"/>
    <w:rsid w:val="00B77913"/>
    <w:rsid w:val="00B824FB"/>
    <w:rsid w:val="00B82646"/>
    <w:rsid w:val="00B97359"/>
    <w:rsid w:val="00B97A8F"/>
    <w:rsid w:val="00BA4E58"/>
    <w:rsid w:val="00BA7074"/>
    <w:rsid w:val="00BB7829"/>
    <w:rsid w:val="00BD1457"/>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6CEC"/>
    <w:rsid w:val="00C8773D"/>
    <w:rsid w:val="00C87ABB"/>
    <w:rsid w:val="00C90062"/>
    <w:rsid w:val="00C91831"/>
    <w:rsid w:val="00C953DF"/>
    <w:rsid w:val="00CD5401"/>
    <w:rsid w:val="00CE2709"/>
    <w:rsid w:val="00CE2D64"/>
    <w:rsid w:val="00CE6198"/>
    <w:rsid w:val="00CF6230"/>
    <w:rsid w:val="00D017FC"/>
    <w:rsid w:val="00D0226A"/>
    <w:rsid w:val="00D04326"/>
    <w:rsid w:val="00D13147"/>
    <w:rsid w:val="00D463FF"/>
    <w:rsid w:val="00D5715A"/>
    <w:rsid w:val="00D71687"/>
    <w:rsid w:val="00D74813"/>
    <w:rsid w:val="00DA30BC"/>
    <w:rsid w:val="00DA69C2"/>
    <w:rsid w:val="00DA6D70"/>
    <w:rsid w:val="00DB6050"/>
    <w:rsid w:val="00DC2C34"/>
    <w:rsid w:val="00DE2C87"/>
    <w:rsid w:val="00DE459A"/>
    <w:rsid w:val="00DF27DA"/>
    <w:rsid w:val="00DF4DBE"/>
    <w:rsid w:val="00E37B63"/>
    <w:rsid w:val="00E40820"/>
    <w:rsid w:val="00E44FF7"/>
    <w:rsid w:val="00E4658F"/>
    <w:rsid w:val="00E54A67"/>
    <w:rsid w:val="00E61C0D"/>
    <w:rsid w:val="00E632DC"/>
    <w:rsid w:val="00E63EB4"/>
    <w:rsid w:val="00E66160"/>
    <w:rsid w:val="00E71329"/>
    <w:rsid w:val="00E8363B"/>
    <w:rsid w:val="00E84966"/>
    <w:rsid w:val="00E92383"/>
    <w:rsid w:val="00EA1B3A"/>
    <w:rsid w:val="00EA2109"/>
    <w:rsid w:val="00ED1D8A"/>
    <w:rsid w:val="00ED4D4E"/>
    <w:rsid w:val="00EE0C77"/>
    <w:rsid w:val="00EE4E54"/>
    <w:rsid w:val="00EF4334"/>
    <w:rsid w:val="00F436BB"/>
    <w:rsid w:val="00F47145"/>
    <w:rsid w:val="00F545BF"/>
    <w:rsid w:val="00F71B56"/>
    <w:rsid w:val="00F832C8"/>
    <w:rsid w:val="00F873B3"/>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onrnews" TargetMode="External"/><Relationship Id="rId3" Type="http://schemas.openxmlformats.org/officeDocument/2006/relationships/customXml" Target="../customXml/item2.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pars/" TargetMode="External"/><Relationship Id="rId33"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www.onr.org.uk/feedback.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mailto:Contact@onr.gov.uk"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hyperlink" Target="http://www.onr.org.uk/copyright.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http://www.onr.org.uk" TargetMode="External"/><Relationship Id="rId30" Type="http://schemas.openxmlformats.org/officeDocument/2006/relationships/hyperlink" Target="blocked::blocked::BLOCKED::http://www.hse.gov.uk/copyright"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277AC0"/>
    <w:rsid w:val="002876CA"/>
    <w:rsid w:val="002E6EDF"/>
    <w:rsid w:val="00333F8E"/>
    <w:rsid w:val="00350199"/>
    <w:rsid w:val="005D3FFC"/>
    <w:rsid w:val="00611F13"/>
    <w:rsid w:val="00623220"/>
    <w:rsid w:val="00626CD0"/>
    <w:rsid w:val="007154C5"/>
    <w:rsid w:val="00835E07"/>
    <w:rsid w:val="00890051"/>
    <w:rsid w:val="008F4489"/>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7</Pages>
  <Words>1005</Words>
  <Characters>5732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Hunterston B</vt:lpstr>
    </vt:vector>
  </TitlesOfParts>
  <Manager>Office for Nuclear Regulation</Manager>
  <Company>EDF Energy</Company>
  <LinksUpToDate>false</LinksUpToDate>
  <CharactersWithSpaces>6724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Hunterston B</dc:title>
  <dc:subject>[Subtitle or description]</dc:subject>
  <cp:keywords>[Key words separated by commas]</cp:keywords>
  <dc:description/>
  <cp:revision>2</cp:revision>
  <cp:lastPrinted>2016-11-28T11:35:00Z</cp:lastPrinted>
  <dcterms:created xsi:type="dcterms:W3CDTF">2023-08-18T13:18:00Z</dcterms:created>
  <dcterms:modified xsi:type="dcterms:W3CDTF">2023-08-18T13:18:00Z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