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E23DE" w14:textId="2F6EC7F3" w:rsidR="00E72C86" w:rsidRPr="00E72C86" w:rsidRDefault="00A20BDF" w:rsidP="00E72C86">
      <w:r>
        <w:rPr>
          <w:noProof/>
        </w:rPr>
        <mc:AlternateContent>
          <mc:Choice Requires="wps">
            <w:drawing>
              <wp:inline distT="0" distB="0" distL="0" distR="0" wp14:anchorId="6E6A477C" wp14:editId="4753F8DA">
                <wp:extent cx="2660400" cy="558000"/>
                <wp:effectExtent l="0" t="0" r="0" b="1270"/>
                <wp:docPr id="1" name="Rectangle 1" descr="Office for Nuclear Regulation" title="Logo"/>
                <wp:cNvGraphicFramePr/>
                <a:graphic xmlns:a="http://schemas.openxmlformats.org/drawingml/2006/main">
                  <a:graphicData uri="http://schemas.microsoft.com/office/word/2010/wordprocessingShape">
                    <wps:wsp>
                      <wps:cNvSpPr/>
                      <wps:spPr>
                        <a:xfrm>
                          <a:off x="0" y="0"/>
                          <a:ext cx="2660400" cy="5580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inline>
            </w:drawing>
          </mc:Choice>
          <mc:Fallback>
            <w:pict>
              <v:rect w14:anchorId="3590669D" id="Rectangle 1" o:spid="_x0000_s1026" alt="Title: Logo - Description: Office for Nuclear Regulation" style="width:209.5pt;height:43.95pt;visibility:visible;mso-wrap-style:non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iIgeG1wRzp5ZWxsb3c9Ijk1LjAwMDAwMCIg&#10;eG1wRzpibGFjaz0iMC4wMDAwMDAiLz4gPHJkZjpsaSB4bXBHOnN3YXRjaE5hbWU9IkM9ODUgTT0x&#10;MCBZPTEwMCBLPTAiIHhtcEc6bW9kZT0iQ01ZSyIgeG1wRzp0eXBlPSJQUk9DRVNTIiB4bXBHOmN5&#10;YW49Ijg1LjAwMDAwMCIgeG1wRzptYWdlbnRhPSIxMC4wMDAwMDI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" stroked="f" strokeweight="1pt">
                <v:fill r:id="rId9" o:title="Office for Nuclear Regulation" recolor="t" rotate="t" type="frame"/>
                <v:textbox inset="0,0,0,0"/>
                <w10:anchorlock/>
              </v:rect>
            </w:pict>
          </mc:Fallback>
        </mc:AlternateContent>
      </w:r>
    </w:p>
    <w:p w14:paraId="21C2AC94" w14:textId="6909A60B" w:rsidR="00025AFC" w:rsidRDefault="00025AFC" w:rsidP="00025AFC"/>
    <w:p w14:paraId="3233DA6D" w14:textId="24AB228A" w:rsidR="00EA28F9" w:rsidRPr="00025AFC" w:rsidRDefault="00EA28F9" w:rsidP="00025AFC"/>
    <w:bookmarkStart w:id="0" w:name="_Hlk132288025"/>
    <w:p w14:paraId="446374B2" w14:textId="32751773" w:rsidR="00D0226A" w:rsidRPr="00986497" w:rsidRDefault="002E197C" w:rsidP="00E72C86">
      <w:pPr>
        <w:pStyle w:val="CoverTitle"/>
        <w:ind w:left="0"/>
        <w:rPr>
          <w:sz w:val="66"/>
          <w:szCs w:val="66"/>
        </w:rPr>
      </w:pPr>
      <w:sdt>
        <w:sdtPr>
          <w:rPr>
            <w:rFonts w:cs="Arial"/>
            <w:sz w:val="72"/>
            <w:szCs w:val="72"/>
            <w:lang w:eastAsia="en-US" w:bidi="he-IL"/>
          </w:rPr>
          <w:alias w:val="Document Title"/>
          <w:tag w:val=""/>
          <w:id w:val="1411115394"/>
          <w:placeholder>
            <w:docPart w:val="A179094F659B4B79AC80A0EAB37F048D"/>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D0760" w:rsidRPr="00BD0760">
            <w:rPr>
              <w:rFonts w:cs="Arial"/>
              <w:sz w:val="72"/>
              <w:szCs w:val="72"/>
              <w:lang w:eastAsia="en-US" w:bidi="he-IL"/>
            </w:rPr>
            <w:t>Five Steps to Transport Emergency Planning</w:t>
          </w:r>
        </w:sdtContent>
      </w:sdt>
    </w:p>
    <w:bookmarkEnd w:id="0"/>
    <w:p w14:paraId="36809CB8" w14:textId="0F1A7019" w:rsidR="00D0226A" w:rsidRDefault="00D0226A">
      <w:pPr>
        <w:spacing w:after="0"/>
      </w:pPr>
    </w:p>
    <w:p w14:paraId="7F090054" w14:textId="044B34C5" w:rsidR="00267815" w:rsidRPr="0036229E" w:rsidRDefault="005E78DA" w:rsidP="0036229E">
      <w:pPr>
        <w:rPr>
          <w:sz w:val="36"/>
          <w:szCs w:val="36"/>
        </w:rPr>
      </w:pPr>
      <w:r>
        <w:rPr>
          <w:noProof/>
          <w:szCs w:val="24"/>
        </w:rPr>
        <w:drawing>
          <wp:anchor distT="0" distB="0" distL="114300" distR="114300" simplePos="0" relativeHeight="251665408" behindDoc="0" locked="0" layoutInCell="1" allowOverlap="1" wp14:anchorId="2A42599C" wp14:editId="70F74BAB">
            <wp:simplePos x="0" y="0"/>
            <wp:positionH relativeFrom="page">
              <wp:align>right</wp:align>
            </wp:positionH>
            <wp:positionV relativeFrom="paragraph">
              <wp:posOffset>627380</wp:posOffset>
            </wp:positionV>
            <wp:extent cx="7561580" cy="6201857"/>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alphaModFix amt="35000"/>
                      <a:extLst>
                        <a:ext uri="{28A0092B-C50C-407E-A947-70E740481C1C}">
                          <a14:useLocalDpi xmlns:a14="http://schemas.microsoft.com/office/drawing/2010/main" val="0"/>
                        </a:ext>
                      </a:extLst>
                    </a:blip>
                    <a:stretch>
                      <a:fillRect/>
                    </a:stretch>
                  </pic:blipFill>
                  <pic:spPr>
                    <a:xfrm>
                      <a:off x="0" y="0"/>
                      <a:ext cx="7561580" cy="6201857"/>
                    </a:xfrm>
                    <a:prstGeom prst="rect">
                      <a:avLst/>
                    </a:prstGeom>
                  </pic:spPr>
                </pic:pic>
              </a:graphicData>
            </a:graphic>
            <wp14:sizeRelH relativeFrom="page">
              <wp14:pctWidth>0</wp14:pctWidth>
            </wp14:sizeRelH>
            <wp14:sizeRelV relativeFrom="page">
              <wp14:pctHeight>0</wp14:pctHeight>
            </wp14:sizeRelV>
          </wp:anchor>
        </w:drawing>
      </w:r>
      <w:r w:rsidR="00025AFC" w:rsidRPr="0036229E">
        <w:rPr>
          <w:noProof/>
          <w:color w:val="006838"/>
          <w:sz w:val="36"/>
          <w:szCs w:val="36"/>
        </w:rPr>
        <mc:AlternateContent>
          <mc:Choice Requires="wps">
            <w:drawing>
              <wp:anchor distT="0" distB="0" distL="114300" distR="114300" simplePos="0" relativeHeight="251664384" behindDoc="0" locked="0" layoutInCell="1" allowOverlap="1" wp14:anchorId="46BE06AB" wp14:editId="6AA6F755">
                <wp:simplePos x="0" y="0"/>
                <wp:positionH relativeFrom="page">
                  <wp:align>right</wp:align>
                </wp:positionH>
                <wp:positionV relativeFrom="page">
                  <wp:align>bottom</wp:align>
                </wp:positionV>
                <wp:extent cx="7685903" cy="6203092"/>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5903" cy="6203092"/>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AA39C" id="Rectangle 3" o:spid="_x0000_s1026" alt="&quot;&quot;" style="position:absolute;margin-left:554pt;margin-top:0;width:605.2pt;height:488.45pt;z-index:25166438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" stroked="f" strokeweight="1pt">
                <v:fill r:id="rId12" o:title="" recolor="t" rotate="t" type="frame"/>
                <w10:wrap anchorx="page" anchory="page"/>
              </v:rect>
            </w:pict>
          </mc:Fallback>
        </mc:AlternateContent>
      </w:r>
      <w:r w:rsidR="00267815" w:rsidRPr="0036229E">
        <w:rPr>
          <w:sz w:val="36"/>
          <w:szCs w:val="36"/>
        </w:rP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3768E1" w14:paraId="215EB2E3" w14:textId="77777777" w:rsidTr="001E6280">
        <w:trPr>
          <w:trHeight w:val="1168"/>
        </w:trPr>
        <w:tc>
          <w:tcPr>
            <w:tcW w:w="9751" w:type="dxa"/>
            <w:hideMark/>
          </w:tcPr>
          <w:p w14:paraId="175E8D48" w14:textId="0D083BC0" w:rsidR="003768E1" w:rsidRDefault="003F517C">
            <w:pPr>
              <w:pStyle w:val="InnerCoverDate"/>
            </w:pPr>
            <w:r>
              <w:lastRenderedPageBreak/>
              <w:t>May</w:t>
            </w:r>
            <w:r w:rsidR="00A26200">
              <w:t xml:space="preserve"> 2023</w:t>
            </w:r>
          </w:p>
        </w:tc>
      </w:tr>
      <w:tr w:rsidR="003768E1" w14:paraId="5924DD89" w14:textId="77777777" w:rsidTr="001E6280">
        <w:trPr>
          <w:trHeight w:val="3555"/>
        </w:trPr>
        <w:tc>
          <w:tcPr>
            <w:tcW w:w="9751" w:type="dxa"/>
            <w:vAlign w:val="center"/>
            <w:hideMark/>
          </w:tcPr>
          <w:p w14:paraId="49017CFD" w14:textId="326D7E04" w:rsidR="003768E1" w:rsidRDefault="004A72C5">
            <w:pPr>
              <w:pStyle w:val="InnerCoverTitle"/>
            </w:pPr>
            <w:r w:rsidRPr="004A72C5">
              <w:t>Five Steps to Transport Emergency Planning</w:t>
            </w:r>
          </w:p>
        </w:tc>
      </w:tr>
    </w:tbl>
    <w:p w14:paraId="5266D9E1" w14:textId="77777777" w:rsidR="003768E1" w:rsidRPr="004A72C5" w:rsidRDefault="003768E1" w:rsidP="00323E71">
      <w:pPr>
        <w:rPr>
          <w:szCs w:val="24"/>
        </w:rPr>
      </w:pPr>
    </w:p>
    <w:p w14:paraId="4EC17D0E" w14:textId="13ADF6C9" w:rsidR="00451E26" w:rsidRDefault="00451E26">
      <w:pPr>
        <w:suppressAutoHyphens w:val="0"/>
        <w:autoSpaceDE/>
        <w:autoSpaceDN/>
        <w:adjustRightInd/>
        <w:spacing w:after="0" w:line="240" w:lineRule="auto"/>
        <w:textAlignment w:val="auto"/>
        <w:rPr>
          <w:szCs w:val="24"/>
        </w:rPr>
      </w:pPr>
      <w:r>
        <w:rPr>
          <w:szCs w:val="24"/>
        </w:rPr>
        <w:br w:type="page"/>
      </w:r>
    </w:p>
    <w:sdt>
      <w:sdtPr>
        <w:rPr>
          <w:rFonts w:ascii="Arial" w:eastAsia="Calibri" w:hAnsi="Arial" w:cs="MrEavesXLModOT"/>
          <w:color w:val="auto"/>
          <w:sz w:val="24"/>
          <w:szCs w:val="28"/>
          <w:lang w:val="en-GB" w:eastAsia="en-GB"/>
        </w:rPr>
        <w:id w:val="-464810768"/>
        <w:docPartObj>
          <w:docPartGallery w:val="Table of Contents"/>
          <w:docPartUnique/>
        </w:docPartObj>
      </w:sdtPr>
      <w:sdtEndPr>
        <w:rPr>
          <w:b/>
          <w:bCs/>
          <w:noProof/>
        </w:rPr>
      </w:sdtEndPr>
      <w:sdtContent>
        <w:p w14:paraId="0EB89857" w14:textId="476E6BB2" w:rsidR="00957897" w:rsidRDefault="00957897">
          <w:pPr>
            <w:pStyle w:val="TOCHeading"/>
          </w:pPr>
          <w:r>
            <w:t>Contents</w:t>
          </w:r>
        </w:p>
        <w:p w14:paraId="39D7FB3F" w14:textId="1929191E" w:rsidR="00EB6844" w:rsidRDefault="00957897">
          <w:pPr>
            <w:pStyle w:val="TOC2"/>
            <w:tabs>
              <w:tab w:val="left" w:pos="720"/>
            </w:tabs>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132638176" w:history="1">
            <w:r w:rsidR="00EB6844" w:rsidRPr="00BB0042">
              <w:rPr>
                <w:rStyle w:val="Hyperlink"/>
              </w:rPr>
              <w:t>1.</w:t>
            </w:r>
            <w:r w:rsidR="00EB6844">
              <w:rPr>
                <w:rFonts w:asciiTheme="minorHAnsi" w:eastAsiaTheme="minorEastAsia" w:hAnsiTheme="minorHAnsi" w:cstheme="minorBidi"/>
                <w:sz w:val="22"/>
                <w:szCs w:val="22"/>
              </w:rPr>
              <w:tab/>
            </w:r>
            <w:r w:rsidR="00EB6844" w:rsidRPr="00BB0042">
              <w:rPr>
                <w:rStyle w:val="Hyperlink"/>
              </w:rPr>
              <w:t>Introduction</w:t>
            </w:r>
            <w:r w:rsidR="00EB6844">
              <w:rPr>
                <w:webHidden/>
              </w:rPr>
              <w:tab/>
            </w:r>
            <w:r w:rsidR="00EB6844">
              <w:rPr>
                <w:webHidden/>
              </w:rPr>
              <w:fldChar w:fldCharType="begin"/>
            </w:r>
            <w:r w:rsidR="00EB6844">
              <w:rPr>
                <w:webHidden/>
              </w:rPr>
              <w:instrText xml:space="preserve"> PAGEREF _Toc132638176 \h </w:instrText>
            </w:r>
            <w:r w:rsidR="00EB6844">
              <w:rPr>
                <w:webHidden/>
              </w:rPr>
            </w:r>
            <w:r w:rsidR="00EB6844">
              <w:rPr>
                <w:webHidden/>
              </w:rPr>
              <w:fldChar w:fldCharType="separate"/>
            </w:r>
            <w:r w:rsidR="00EB6844">
              <w:rPr>
                <w:webHidden/>
              </w:rPr>
              <w:t>4</w:t>
            </w:r>
            <w:r w:rsidR="00EB6844">
              <w:rPr>
                <w:webHidden/>
              </w:rPr>
              <w:fldChar w:fldCharType="end"/>
            </w:r>
          </w:hyperlink>
        </w:p>
        <w:p w14:paraId="2DCE85DE" w14:textId="219DA63D" w:rsidR="00EB6844" w:rsidRDefault="002E197C">
          <w:pPr>
            <w:pStyle w:val="TOC2"/>
            <w:tabs>
              <w:tab w:val="left" w:pos="720"/>
            </w:tabs>
            <w:rPr>
              <w:rFonts w:asciiTheme="minorHAnsi" w:eastAsiaTheme="minorEastAsia" w:hAnsiTheme="minorHAnsi" w:cstheme="minorBidi"/>
              <w:sz w:val="22"/>
              <w:szCs w:val="22"/>
            </w:rPr>
          </w:pPr>
          <w:hyperlink w:anchor="_Toc132638177" w:history="1">
            <w:r w:rsidR="00EB6844" w:rsidRPr="00BB0042">
              <w:rPr>
                <w:rStyle w:val="Hyperlink"/>
              </w:rPr>
              <w:t>2.</w:t>
            </w:r>
            <w:r w:rsidR="00EB6844">
              <w:rPr>
                <w:rFonts w:asciiTheme="minorHAnsi" w:eastAsiaTheme="minorEastAsia" w:hAnsiTheme="minorHAnsi" w:cstheme="minorBidi"/>
                <w:sz w:val="22"/>
                <w:szCs w:val="22"/>
              </w:rPr>
              <w:tab/>
            </w:r>
            <w:r w:rsidR="00EB6844" w:rsidRPr="00BB0042">
              <w:rPr>
                <w:rStyle w:val="Hyperlink"/>
              </w:rPr>
              <w:t>Who should read this guide?</w:t>
            </w:r>
            <w:r w:rsidR="00EB6844">
              <w:rPr>
                <w:webHidden/>
              </w:rPr>
              <w:tab/>
            </w:r>
            <w:r w:rsidR="00EB6844">
              <w:rPr>
                <w:webHidden/>
              </w:rPr>
              <w:fldChar w:fldCharType="begin"/>
            </w:r>
            <w:r w:rsidR="00EB6844">
              <w:rPr>
                <w:webHidden/>
              </w:rPr>
              <w:instrText xml:space="preserve"> PAGEREF _Toc132638177 \h </w:instrText>
            </w:r>
            <w:r w:rsidR="00EB6844">
              <w:rPr>
                <w:webHidden/>
              </w:rPr>
            </w:r>
            <w:r w:rsidR="00EB6844">
              <w:rPr>
                <w:webHidden/>
              </w:rPr>
              <w:fldChar w:fldCharType="separate"/>
            </w:r>
            <w:r w:rsidR="00EB6844">
              <w:rPr>
                <w:webHidden/>
              </w:rPr>
              <w:t>4</w:t>
            </w:r>
            <w:r w:rsidR="00EB6844">
              <w:rPr>
                <w:webHidden/>
              </w:rPr>
              <w:fldChar w:fldCharType="end"/>
            </w:r>
          </w:hyperlink>
        </w:p>
        <w:p w14:paraId="66F2514A" w14:textId="54477524" w:rsidR="00EB6844" w:rsidRDefault="002E197C">
          <w:pPr>
            <w:pStyle w:val="TOC2"/>
            <w:tabs>
              <w:tab w:val="left" w:pos="720"/>
            </w:tabs>
            <w:rPr>
              <w:rFonts w:asciiTheme="minorHAnsi" w:eastAsiaTheme="minorEastAsia" w:hAnsiTheme="minorHAnsi" w:cstheme="minorBidi"/>
              <w:sz w:val="22"/>
              <w:szCs w:val="22"/>
            </w:rPr>
          </w:pPr>
          <w:hyperlink w:anchor="_Toc132638178" w:history="1">
            <w:r w:rsidR="00EB6844" w:rsidRPr="00BB0042">
              <w:rPr>
                <w:rStyle w:val="Hyperlink"/>
              </w:rPr>
              <w:t>3.</w:t>
            </w:r>
            <w:r w:rsidR="00EB6844">
              <w:rPr>
                <w:rFonts w:asciiTheme="minorHAnsi" w:eastAsiaTheme="minorEastAsia" w:hAnsiTheme="minorHAnsi" w:cstheme="minorBidi"/>
                <w:sz w:val="22"/>
                <w:szCs w:val="22"/>
              </w:rPr>
              <w:tab/>
            </w:r>
            <w:r w:rsidR="00EB6844" w:rsidRPr="00BB0042">
              <w:rPr>
                <w:rStyle w:val="Hyperlink"/>
              </w:rPr>
              <w:t>Who are the dutyholders?</w:t>
            </w:r>
            <w:r w:rsidR="00EB6844">
              <w:rPr>
                <w:webHidden/>
              </w:rPr>
              <w:tab/>
            </w:r>
            <w:r w:rsidR="00EB6844">
              <w:rPr>
                <w:webHidden/>
              </w:rPr>
              <w:fldChar w:fldCharType="begin"/>
            </w:r>
            <w:r w:rsidR="00EB6844">
              <w:rPr>
                <w:webHidden/>
              </w:rPr>
              <w:instrText xml:space="preserve"> PAGEREF _Toc132638178 \h </w:instrText>
            </w:r>
            <w:r w:rsidR="00EB6844">
              <w:rPr>
                <w:webHidden/>
              </w:rPr>
            </w:r>
            <w:r w:rsidR="00EB6844">
              <w:rPr>
                <w:webHidden/>
              </w:rPr>
              <w:fldChar w:fldCharType="separate"/>
            </w:r>
            <w:r w:rsidR="00EB6844">
              <w:rPr>
                <w:webHidden/>
              </w:rPr>
              <w:t>5</w:t>
            </w:r>
            <w:r w:rsidR="00EB6844">
              <w:rPr>
                <w:webHidden/>
              </w:rPr>
              <w:fldChar w:fldCharType="end"/>
            </w:r>
          </w:hyperlink>
        </w:p>
        <w:p w14:paraId="79257432" w14:textId="4B2949BE" w:rsidR="00EB6844" w:rsidRDefault="002E197C">
          <w:pPr>
            <w:pStyle w:val="TOC2"/>
            <w:tabs>
              <w:tab w:val="left" w:pos="720"/>
            </w:tabs>
            <w:rPr>
              <w:rFonts w:asciiTheme="minorHAnsi" w:eastAsiaTheme="minorEastAsia" w:hAnsiTheme="minorHAnsi" w:cstheme="minorBidi"/>
              <w:sz w:val="22"/>
              <w:szCs w:val="22"/>
            </w:rPr>
          </w:pPr>
          <w:hyperlink w:anchor="_Toc132638179" w:history="1">
            <w:r w:rsidR="00EB6844" w:rsidRPr="00BB0042">
              <w:rPr>
                <w:rStyle w:val="Hyperlink"/>
              </w:rPr>
              <w:t>4.</w:t>
            </w:r>
            <w:r w:rsidR="00EB6844">
              <w:rPr>
                <w:rFonts w:asciiTheme="minorHAnsi" w:eastAsiaTheme="minorEastAsia" w:hAnsiTheme="minorHAnsi" w:cstheme="minorBidi"/>
                <w:sz w:val="22"/>
                <w:szCs w:val="22"/>
              </w:rPr>
              <w:tab/>
            </w:r>
            <w:r w:rsidR="00EB6844" w:rsidRPr="00BB0042">
              <w:rPr>
                <w:rStyle w:val="Hyperlink"/>
              </w:rPr>
              <w:t>What is a transport radiation emergency?</w:t>
            </w:r>
            <w:r w:rsidR="00EB6844">
              <w:rPr>
                <w:webHidden/>
              </w:rPr>
              <w:tab/>
            </w:r>
            <w:r w:rsidR="00EB6844">
              <w:rPr>
                <w:webHidden/>
              </w:rPr>
              <w:fldChar w:fldCharType="begin"/>
            </w:r>
            <w:r w:rsidR="00EB6844">
              <w:rPr>
                <w:webHidden/>
              </w:rPr>
              <w:instrText xml:space="preserve"> PAGEREF _Toc132638179 \h </w:instrText>
            </w:r>
            <w:r w:rsidR="00EB6844">
              <w:rPr>
                <w:webHidden/>
              </w:rPr>
            </w:r>
            <w:r w:rsidR="00EB6844">
              <w:rPr>
                <w:webHidden/>
              </w:rPr>
              <w:fldChar w:fldCharType="separate"/>
            </w:r>
            <w:r w:rsidR="00EB6844">
              <w:rPr>
                <w:webHidden/>
              </w:rPr>
              <w:t>5</w:t>
            </w:r>
            <w:r w:rsidR="00EB6844">
              <w:rPr>
                <w:webHidden/>
              </w:rPr>
              <w:fldChar w:fldCharType="end"/>
            </w:r>
          </w:hyperlink>
        </w:p>
        <w:p w14:paraId="2CE7AD15" w14:textId="18BF1B25" w:rsidR="00EB6844" w:rsidRDefault="002E197C">
          <w:pPr>
            <w:pStyle w:val="TOC2"/>
            <w:tabs>
              <w:tab w:val="left" w:pos="720"/>
            </w:tabs>
            <w:rPr>
              <w:rFonts w:asciiTheme="minorHAnsi" w:eastAsiaTheme="minorEastAsia" w:hAnsiTheme="minorHAnsi" w:cstheme="minorBidi"/>
              <w:sz w:val="22"/>
              <w:szCs w:val="22"/>
            </w:rPr>
          </w:pPr>
          <w:hyperlink w:anchor="_Toc132638180" w:history="1">
            <w:r w:rsidR="00EB6844" w:rsidRPr="00BB0042">
              <w:rPr>
                <w:rStyle w:val="Hyperlink"/>
              </w:rPr>
              <w:t>5.</w:t>
            </w:r>
            <w:r w:rsidR="00EB6844">
              <w:rPr>
                <w:rFonts w:asciiTheme="minorHAnsi" w:eastAsiaTheme="minorEastAsia" w:hAnsiTheme="minorHAnsi" w:cstheme="minorBidi"/>
                <w:sz w:val="22"/>
                <w:szCs w:val="22"/>
              </w:rPr>
              <w:tab/>
            </w:r>
            <w:r w:rsidR="00EB6844" w:rsidRPr="00BB0042">
              <w:rPr>
                <w:rStyle w:val="Hyperlink"/>
              </w:rPr>
              <w:t>What is a notifiable event?</w:t>
            </w:r>
            <w:r w:rsidR="00EB6844">
              <w:rPr>
                <w:webHidden/>
              </w:rPr>
              <w:tab/>
            </w:r>
            <w:r w:rsidR="00EB6844">
              <w:rPr>
                <w:webHidden/>
              </w:rPr>
              <w:fldChar w:fldCharType="begin"/>
            </w:r>
            <w:r w:rsidR="00EB6844">
              <w:rPr>
                <w:webHidden/>
              </w:rPr>
              <w:instrText xml:space="preserve"> PAGEREF _Toc132638180 \h </w:instrText>
            </w:r>
            <w:r w:rsidR="00EB6844">
              <w:rPr>
                <w:webHidden/>
              </w:rPr>
            </w:r>
            <w:r w:rsidR="00EB6844">
              <w:rPr>
                <w:webHidden/>
              </w:rPr>
              <w:fldChar w:fldCharType="separate"/>
            </w:r>
            <w:r w:rsidR="00EB6844">
              <w:rPr>
                <w:webHidden/>
              </w:rPr>
              <w:t>6</w:t>
            </w:r>
            <w:r w:rsidR="00EB6844">
              <w:rPr>
                <w:webHidden/>
              </w:rPr>
              <w:fldChar w:fldCharType="end"/>
            </w:r>
          </w:hyperlink>
        </w:p>
        <w:p w14:paraId="4EE7CF7A" w14:textId="4BD87345" w:rsidR="00EB6844" w:rsidRDefault="002E197C">
          <w:pPr>
            <w:pStyle w:val="TOC2"/>
            <w:tabs>
              <w:tab w:val="left" w:pos="720"/>
            </w:tabs>
            <w:rPr>
              <w:rFonts w:asciiTheme="minorHAnsi" w:eastAsiaTheme="minorEastAsia" w:hAnsiTheme="minorHAnsi" w:cstheme="minorBidi"/>
              <w:sz w:val="22"/>
              <w:szCs w:val="22"/>
            </w:rPr>
          </w:pPr>
          <w:hyperlink w:anchor="_Toc132638181" w:history="1">
            <w:r w:rsidR="00EB6844" w:rsidRPr="00BB0042">
              <w:rPr>
                <w:rStyle w:val="Hyperlink"/>
              </w:rPr>
              <w:t>6.</w:t>
            </w:r>
            <w:r w:rsidR="00EB6844">
              <w:rPr>
                <w:rFonts w:asciiTheme="minorHAnsi" w:eastAsiaTheme="minorEastAsia" w:hAnsiTheme="minorHAnsi" w:cstheme="minorBidi"/>
                <w:sz w:val="22"/>
                <w:szCs w:val="22"/>
              </w:rPr>
              <w:tab/>
            </w:r>
            <w:r w:rsidR="00EB6844" w:rsidRPr="00BB0042">
              <w:rPr>
                <w:rStyle w:val="Hyperlink"/>
              </w:rPr>
              <w:t>Who are emergency workers?</w:t>
            </w:r>
            <w:r w:rsidR="00EB6844">
              <w:rPr>
                <w:webHidden/>
              </w:rPr>
              <w:tab/>
            </w:r>
            <w:r w:rsidR="00EB6844">
              <w:rPr>
                <w:webHidden/>
              </w:rPr>
              <w:fldChar w:fldCharType="begin"/>
            </w:r>
            <w:r w:rsidR="00EB6844">
              <w:rPr>
                <w:webHidden/>
              </w:rPr>
              <w:instrText xml:space="preserve"> PAGEREF _Toc132638181 \h </w:instrText>
            </w:r>
            <w:r w:rsidR="00EB6844">
              <w:rPr>
                <w:webHidden/>
              </w:rPr>
            </w:r>
            <w:r w:rsidR="00EB6844">
              <w:rPr>
                <w:webHidden/>
              </w:rPr>
              <w:fldChar w:fldCharType="separate"/>
            </w:r>
            <w:r w:rsidR="00EB6844">
              <w:rPr>
                <w:webHidden/>
              </w:rPr>
              <w:t>6</w:t>
            </w:r>
            <w:r w:rsidR="00EB6844">
              <w:rPr>
                <w:webHidden/>
              </w:rPr>
              <w:fldChar w:fldCharType="end"/>
            </w:r>
          </w:hyperlink>
        </w:p>
        <w:p w14:paraId="2E0F54C9" w14:textId="4D38C5E2" w:rsidR="00EB6844" w:rsidRDefault="002E197C">
          <w:pPr>
            <w:pStyle w:val="TOC2"/>
            <w:tabs>
              <w:tab w:val="left" w:pos="720"/>
            </w:tabs>
            <w:rPr>
              <w:rFonts w:asciiTheme="minorHAnsi" w:eastAsiaTheme="minorEastAsia" w:hAnsiTheme="minorHAnsi" w:cstheme="minorBidi"/>
              <w:sz w:val="22"/>
              <w:szCs w:val="22"/>
            </w:rPr>
          </w:pPr>
          <w:hyperlink w:anchor="_Toc132638182" w:history="1">
            <w:r w:rsidR="00EB6844" w:rsidRPr="00BB0042">
              <w:rPr>
                <w:rStyle w:val="Hyperlink"/>
              </w:rPr>
              <w:t>7.</w:t>
            </w:r>
            <w:r w:rsidR="00EB6844">
              <w:rPr>
                <w:rFonts w:asciiTheme="minorHAnsi" w:eastAsiaTheme="minorEastAsia" w:hAnsiTheme="minorHAnsi" w:cstheme="minorBidi"/>
                <w:sz w:val="22"/>
                <w:szCs w:val="22"/>
              </w:rPr>
              <w:tab/>
            </w:r>
            <w:r w:rsidR="00EB6844" w:rsidRPr="00BB0042">
              <w:rPr>
                <w:rStyle w:val="Hyperlink"/>
              </w:rPr>
              <w:t>What is an emergency exposure?</w:t>
            </w:r>
            <w:r w:rsidR="00EB6844">
              <w:rPr>
                <w:webHidden/>
              </w:rPr>
              <w:tab/>
            </w:r>
            <w:r w:rsidR="00EB6844">
              <w:rPr>
                <w:webHidden/>
              </w:rPr>
              <w:fldChar w:fldCharType="begin"/>
            </w:r>
            <w:r w:rsidR="00EB6844">
              <w:rPr>
                <w:webHidden/>
              </w:rPr>
              <w:instrText xml:space="preserve"> PAGEREF _Toc132638182 \h </w:instrText>
            </w:r>
            <w:r w:rsidR="00EB6844">
              <w:rPr>
                <w:webHidden/>
              </w:rPr>
            </w:r>
            <w:r w:rsidR="00EB6844">
              <w:rPr>
                <w:webHidden/>
              </w:rPr>
              <w:fldChar w:fldCharType="separate"/>
            </w:r>
            <w:r w:rsidR="00EB6844">
              <w:rPr>
                <w:webHidden/>
              </w:rPr>
              <w:t>6</w:t>
            </w:r>
            <w:r w:rsidR="00EB6844">
              <w:rPr>
                <w:webHidden/>
              </w:rPr>
              <w:fldChar w:fldCharType="end"/>
            </w:r>
          </w:hyperlink>
        </w:p>
        <w:p w14:paraId="1D347837" w14:textId="0A963576" w:rsidR="00EB6844" w:rsidRDefault="002E197C">
          <w:pPr>
            <w:pStyle w:val="TOC2"/>
            <w:tabs>
              <w:tab w:val="left" w:pos="720"/>
            </w:tabs>
            <w:rPr>
              <w:rFonts w:asciiTheme="minorHAnsi" w:eastAsiaTheme="minorEastAsia" w:hAnsiTheme="minorHAnsi" w:cstheme="minorBidi"/>
              <w:sz w:val="22"/>
              <w:szCs w:val="22"/>
            </w:rPr>
          </w:pPr>
          <w:hyperlink w:anchor="_Toc132638183" w:history="1">
            <w:r w:rsidR="00EB6844" w:rsidRPr="00BB0042">
              <w:rPr>
                <w:rStyle w:val="Hyperlink"/>
              </w:rPr>
              <w:t>8.</w:t>
            </w:r>
            <w:r w:rsidR="00EB6844">
              <w:rPr>
                <w:rFonts w:asciiTheme="minorHAnsi" w:eastAsiaTheme="minorEastAsia" w:hAnsiTheme="minorHAnsi" w:cstheme="minorBidi"/>
                <w:sz w:val="22"/>
                <w:szCs w:val="22"/>
              </w:rPr>
              <w:tab/>
            </w:r>
            <w:r w:rsidR="00EB6844" w:rsidRPr="00BB0042">
              <w:rPr>
                <w:rStyle w:val="Hyperlink"/>
              </w:rPr>
              <w:t>Prior information to the public</w:t>
            </w:r>
            <w:r w:rsidR="00EB6844">
              <w:rPr>
                <w:webHidden/>
              </w:rPr>
              <w:tab/>
            </w:r>
            <w:r w:rsidR="00EB6844">
              <w:rPr>
                <w:webHidden/>
              </w:rPr>
              <w:fldChar w:fldCharType="begin"/>
            </w:r>
            <w:r w:rsidR="00EB6844">
              <w:rPr>
                <w:webHidden/>
              </w:rPr>
              <w:instrText xml:space="preserve"> PAGEREF _Toc132638183 \h </w:instrText>
            </w:r>
            <w:r w:rsidR="00EB6844">
              <w:rPr>
                <w:webHidden/>
              </w:rPr>
            </w:r>
            <w:r w:rsidR="00EB6844">
              <w:rPr>
                <w:webHidden/>
              </w:rPr>
              <w:fldChar w:fldCharType="separate"/>
            </w:r>
            <w:r w:rsidR="00EB6844">
              <w:rPr>
                <w:webHidden/>
              </w:rPr>
              <w:t>7</w:t>
            </w:r>
            <w:r w:rsidR="00EB6844">
              <w:rPr>
                <w:webHidden/>
              </w:rPr>
              <w:fldChar w:fldCharType="end"/>
            </w:r>
          </w:hyperlink>
        </w:p>
        <w:p w14:paraId="00F49D9E" w14:textId="1D884E9D" w:rsidR="00EB6844" w:rsidRDefault="002E197C">
          <w:pPr>
            <w:pStyle w:val="TOC2"/>
            <w:rPr>
              <w:rFonts w:asciiTheme="minorHAnsi" w:eastAsiaTheme="minorEastAsia" w:hAnsiTheme="minorHAnsi" w:cstheme="minorBidi"/>
              <w:sz w:val="22"/>
              <w:szCs w:val="22"/>
            </w:rPr>
          </w:pPr>
          <w:hyperlink w:anchor="_Toc132638184" w:history="1">
            <w:r w:rsidR="00EB6844" w:rsidRPr="00BB0042">
              <w:rPr>
                <w:rStyle w:val="Hyperlink"/>
              </w:rPr>
              <w:t>Five steps to transport emergency planning</w:t>
            </w:r>
            <w:r w:rsidR="00EB6844">
              <w:rPr>
                <w:webHidden/>
              </w:rPr>
              <w:tab/>
            </w:r>
            <w:r w:rsidR="00EB6844">
              <w:rPr>
                <w:webHidden/>
              </w:rPr>
              <w:fldChar w:fldCharType="begin"/>
            </w:r>
            <w:r w:rsidR="00EB6844">
              <w:rPr>
                <w:webHidden/>
              </w:rPr>
              <w:instrText xml:space="preserve"> PAGEREF _Toc132638184 \h </w:instrText>
            </w:r>
            <w:r w:rsidR="00EB6844">
              <w:rPr>
                <w:webHidden/>
              </w:rPr>
            </w:r>
            <w:r w:rsidR="00EB6844">
              <w:rPr>
                <w:webHidden/>
              </w:rPr>
              <w:fldChar w:fldCharType="separate"/>
            </w:r>
            <w:r w:rsidR="00EB6844">
              <w:rPr>
                <w:webHidden/>
              </w:rPr>
              <w:t>8</w:t>
            </w:r>
            <w:r w:rsidR="00EB6844">
              <w:rPr>
                <w:webHidden/>
              </w:rPr>
              <w:fldChar w:fldCharType="end"/>
            </w:r>
          </w:hyperlink>
        </w:p>
        <w:p w14:paraId="434F5C63" w14:textId="7500E6BE" w:rsidR="00EB6844" w:rsidRDefault="002E197C" w:rsidP="00EB6844">
          <w:pPr>
            <w:pStyle w:val="TOC2"/>
            <w:tabs>
              <w:tab w:val="left" w:pos="720"/>
              <w:tab w:val="left" w:pos="993"/>
            </w:tabs>
            <w:rPr>
              <w:rFonts w:asciiTheme="minorHAnsi" w:eastAsiaTheme="minorEastAsia" w:hAnsiTheme="minorHAnsi" w:cstheme="minorBidi"/>
              <w:sz w:val="22"/>
              <w:szCs w:val="22"/>
            </w:rPr>
          </w:pPr>
          <w:hyperlink w:anchor="_Toc132638185" w:history="1">
            <w:r w:rsidR="00EB6844" w:rsidRPr="00BB0042">
              <w:rPr>
                <w:rStyle w:val="Hyperlink"/>
              </w:rPr>
              <w:t>9.</w:t>
            </w:r>
            <w:r w:rsidR="00EB6844">
              <w:rPr>
                <w:rFonts w:asciiTheme="minorHAnsi" w:eastAsiaTheme="minorEastAsia" w:hAnsiTheme="minorHAnsi" w:cstheme="minorBidi"/>
                <w:sz w:val="22"/>
                <w:szCs w:val="22"/>
              </w:rPr>
              <w:tab/>
              <w:t xml:space="preserve">   </w:t>
            </w:r>
            <w:r w:rsidR="00EB6844" w:rsidRPr="00BB0042">
              <w:rPr>
                <w:rStyle w:val="Hyperlink"/>
              </w:rPr>
              <w:t>Step 1 – Evaluate whether an emergency plan is required</w:t>
            </w:r>
            <w:r w:rsidR="00EB6844">
              <w:rPr>
                <w:webHidden/>
              </w:rPr>
              <w:tab/>
            </w:r>
            <w:r w:rsidR="00EB6844">
              <w:rPr>
                <w:webHidden/>
              </w:rPr>
              <w:fldChar w:fldCharType="begin"/>
            </w:r>
            <w:r w:rsidR="00EB6844">
              <w:rPr>
                <w:webHidden/>
              </w:rPr>
              <w:instrText xml:space="preserve"> PAGEREF _Toc132638185 \h </w:instrText>
            </w:r>
            <w:r w:rsidR="00EB6844">
              <w:rPr>
                <w:webHidden/>
              </w:rPr>
            </w:r>
            <w:r w:rsidR="00EB6844">
              <w:rPr>
                <w:webHidden/>
              </w:rPr>
              <w:fldChar w:fldCharType="separate"/>
            </w:r>
            <w:r w:rsidR="00EB6844">
              <w:rPr>
                <w:webHidden/>
              </w:rPr>
              <w:t>8</w:t>
            </w:r>
            <w:r w:rsidR="00EB6844">
              <w:rPr>
                <w:webHidden/>
              </w:rPr>
              <w:fldChar w:fldCharType="end"/>
            </w:r>
          </w:hyperlink>
        </w:p>
        <w:p w14:paraId="56981F53" w14:textId="7F558886" w:rsidR="00EB6844" w:rsidRDefault="002E197C">
          <w:pPr>
            <w:pStyle w:val="TOC2"/>
            <w:tabs>
              <w:tab w:val="left" w:pos="880"/>
            </w:tabs>
            <w:rPr>
              <w:rFonts w:asciiTheme="minorHAnsi" w:eastAsiaTheme="minorEastAsia" w:hAnsiTheme="minorHAnsi" w:cstheme="minorBidi"/>
              <w:sz w:val="22"/>
              <w:szCs w:val="22"/>
            </w:rPr>
          </w:pPr>
          <w:hyperlink w:anchor="_Toc132638186" w:history="1">
            <w:r w:rsidR="00EB6844" w:rsidRPr="00BB0042">
              <w:rPr>
                <w:rStyle w:val="Hyperlink"/>
              </w:rPr>
              <w:t>10.</w:t>
            </w:r>
            <w:r w:rsidR="00EB6844">
              <w:rPr>
                <w:rFonts w:asciiTheme="minorHAnsi" w:eastAsiaTheme="minorEastAsia" w:hAnsiTheme="minorHAnsi" w:cstheme="minorBidi"/>
                <w:sz w:val="22"/>
                <w:szCs w:val="22"/>
              </w:rPr>
              <w:tab/>
            </w:r>
            <w:r w:rsidR="00EB6844" w:rsidRPr="00BB0042">
              <w:rPr>
                <w:rStyle w:val="Hyperlink"/>
              </w:rPr>
              <w:t>Step 2 – Preparing an emergency plan</w:t>
            </w:r>
            <w:r w:rsidR="00EB6844">
              <w:rPr>
                <w:webHidden/>
              </w:rPr>
              <w:tab/>
            </w:r>
            <w:r w:rsidR="00EB6844">
              <w:rPr>
                <w:webHidden/>
              </w:rPr>
              <w:fldChar w:fldCharType="begin"/>
            </w:r>
            <w:r w:rsidR="00EB6844">
              <w:rPr>
                <w:webHidden/>
              </w:rPr>
              <w:instrText xml:space="preserve"> PAGEREF _Toc132638186 \h </w:instrText>
            </w:r>
            <w:r w:rsidR="00EB6844">
              <w:rPr>
                <w:webHidden/>
              </w:rPr>
            </w:r>
            <w:r w:rsidR="00EB6844">
              <w:rPr>
                <w:webHidden/>
              </w:rPr>
              <w:fldChar w:fldCharType="separate"/>
            </w:r>
            <w:r w:rsidR="00EB6844">
              <w:rPr>
                <w:webHidden/>
              </w:rPr>
              <w:t>9</w:t>
            </w:r>
            <w:r w:rsidR="00EB6844">
              <w:rPr>
                <w:webHidden/>
              </w:rPr>
              <w:fldChar w:fldCharType="end"/>
            </w:r>
          </w:hyperlink>
        </w:p>
        <w:p w14:paraId="24F6A4E5" w14:textId="1B7C63FF" w:rsidR="00EB6844" w:rsidRDefault="002E197C">
          <w:pPr>
            <w:pStyle w:val="TOC2"/>
            <w:tabs>
              <w:tab w:val="left" w:pos="880"/>
            </w:tabs>
            <w:rPr>
              <w:rFonts w:asciiTheme="minorHAnsi" w:eastAsiaTheme="minorEastAsia" w:hAnsiTheme="minorHAnsi" w:cstheme="minorBidi"/>
              <w:sz w:val="22"/>
              <w:szCs w:val="22"/>
            </w:rPr>
          </w:pPr>
          <w:hyperlink w:anchor="_Toc132638187" w:history="1">
            <w:r w:rsidR="00EB6844" w:rsidRPr="00BB0042">
              <w:rPr>
                <w:rStyle w:val="Hyperlink"/>
              </w:rPr>
              <w:t>11.</w:t>
            </w:r>
            <w:r w:rsidR="00EB6844">
              <w:rPr>
                <w:rFonts w:asciiTheme="minorHAnsi" w:eastAsiaTheme="minorEastAsia" w:hAnsiTheme="minorHAnsi" w:cstheme="minorBidi"/>
                <w:sz w:val="22"/>
                <w:szCs w:val="22"/>
              </w:rPr>
              <w:tab/>
            </w:r>
            <w:r w:rsidR="00EB6844" w:rsidRPr="00BB0042">
              <w:rPr>
                <w:rStyle w:val="Hyperlink"/>
              </w:rPr>
              <w:t>Step 3 – Test, review and revise the emergency plan</w:t>
            </w:r>
            <w:r w:rsidR="00EB6844">
              <w:rPr>
                <w:webHidden/>
              </w:rPr>
              <w:tab/>
            </w:r>
            <w:r w:rsidR="00EB6844">
              <w:rPr>
                <w:webHidden/>
              </w:rPr>
              <w:fldChar w:fldCharType="begin"/>
            </w:r>
            <w:r w:rsidR="00EB6844">
              <w:rPr>
                <w:webHidden/>
              </w:rPr>
              <w:instrText xml:space="preserve"> PAGEREF _Toc132638187 \h </w:instrText>
            </w:r>
            <w:r w:rsidR="00EB6844">
              <w:rPr>
                <w:webHidden/>
              </w:rPr>
            </w:r>
            <w:r w:rsidR="00EB6844">
              <w:rPr>
                <w:webHidden/>
              </w:rPr>
              <w:fldChar w:fldCharType="separate"/>
            </w:r>
            <w:r w:rsidR="00EB6844">
              <w:rPr>
                <w:webHidden/>
              </w:rPr>
              <w:t>14</w:t>
            </w:r>
            <w:r w:rsidR="00EB6844">
              <w:rPr>
                <w:webHidden/>
              </w:rPr>
              <w:fldChar w:fldCharType="end"/>
            </w:r>
          </w:hyperlink>
        </w:p>
        <w:p w14:paraId="2520B4B1" w14:textId="17D7CE97" w:rsidR="00EB6844" w:rsidRDefault="002E197C">
          <w:pPr>
            <w:pStyle w:val="TOC2"/>
            <w:tabs>
              <w:tab w:val="left" w:pos="880"/>
            </w:tabs>
            <w:rPr>
              <w:rFonts w:asciiTheme="minorHAnsi" w:eastAsiaTheme="minorEastAsia" w:hAnsiTheme="minorHAnsi" w:cstheme="minorBidi"/>
              <w:sz w:val="22"/>
              <w:szCs w:val="22"/>
            </w:rPr>
          </w:pPr>
          <w:hyperlink w:anchor="_Toc132638188" w:history="1">
            <w:r w:rsidR="00EB6844" w:rsidRPr="00BB0042">
              <w:rPr>
                <w:rStyle w:val="Hyperlink"/>
              </w:rPr>
              <w:t>12.</w:t>
            </w:r>
            <w:r w:rsidR="00EB6844">
              <w:rPr>
                <w:rFonts w:asciiTheme="minorHAnsi" w:eastAsiaTheme="minorEastAsia" w:hAnsiTheme="minorHAnsi" w:cstheme="minorBidi"/>
                <w:sz w:val="22"/>
                <w:szCs w:val="22"/>
              </w:rPr>
              <w:tab/>
            </w:r>
            <w:r w:rsidR="00EB6844" w:rsidRPr="00BB0042">
              <w:rPr>
                <w:rStyle w:val="Hyperlink"/>
              </w:rPr>
              <w:t>Step 4 – Implementing the emergency plan</w:t>
            </w:r>
            <w:r w:rsidR="00EB6844">
              <w:rPr>
                <w:webHidden/>
              </w:rPr>
              <w:tab/>
            </w:r>
            <w:r w:rsidR="00EB6844">
              <w:rPr>
                <w:webHidden/>
              </w:rPr>
              <w:fldChar w:fldCharType="begin"/>
            </w:r>
            <w:r w:rsidR="00EB6844">
              <w:rPr>
                <w:webHidden/>
              </w:rPr>
              <w:instrText xml:space="preserve"> PAGEREF _Toc132638188 \h </w:instrText>
            </w:r>
            <w:r w:rsidR="00EB6844">
              <w:rPr>
                <w:webHidden/>
              </w:rPr>
            </w:r>
            <w:r w:rsidR="00EB6844">
              <w:rPr>
                <w:webHidden/>
              </w:rPr>
              <w:fldChar w:fldCharType="separate"/>
            </w:r>
            <w:r w:rsidR="00EB6844">
              <w:rPr>
                <w:webHidden/>
              </w:rPr>
              <w:t>16</w:t>
            </w:r>
            <w:r w:rsidR="00EB6844">
              <w:rPr>
                <w:webHidden/>
              </w:rPr>
              <w:fldChar w:fldCharType="end"/>
            </w:r>
          </w:hyperlink>
        </w:p>
        <w:p w14:paraId="72C0B96C" w14:textId="4225026E" w:rsidR="00EB6844" w:rsidRDefault="002E197C">
          <w:pPr>
            <w:pStyle w:val="TOC2"/>
            <w:tabs>
              <w:tab w:val="left" w:pos="880"/>
            </w:tabs>
            <w:rPr>
              <w:rFonts w:asciiTheme="minorHAnsi" w:eastAsiaTheme="minorEastAsia" w:hAnsiTheme="minorHAnsi" w:cstheme="minorBidi"/>
              <w:sz w:val="22"/>
              <w:szCs w:val="22"/>
            </w:rPr>
          </w:pPr>
          <w:hyperlink w:anchor="_Toc132638189" w:history="1">
            <w:r w:rsidR="00EB6844" w:rsidRPr="00BB0042">
              <w:rPr>
                <w:rStyle w:val="Hyperlink"/>
              </w:rPr>
              <w:t>13.</w:t>
            </w:r>
            <w:r w:rsidR="00EB6844">
              <w:rPr>
                <w:rFonts w:asciiTheme="minorHAnsi" w:eastAsiaTheme="minorEastAsia" w:hAnsiTheme="minorHAnsi" w:cstheme="minorBidi"/>
                <w:sz w:val="22"/>
                <w:szCs w:val="22"/>
              </w:rPr>
              <w:tab/>
            </w:r>
            <w:r w:rsidR="00EB6844" w:rsidRPr="00BB0042">
              <w:rPr>
                <w:rStyle w:val="Hyperlink"/>
              </w:rPr>
              <w:t>Step 5 – Reporting requirements after an emergency</w:t>
            </w:r>
            <w:r w:rsidR="00EB6844">
              <w:rPr>
                <w:webHidden/>
              </w:rPr>
              <w:tab/>
            </w:r>
            <w:r w:rsidR="00EB6844">
              <w:rPr>
                <w:webHidden/>
              </w:rPr>
              <w:fldChar w:fldCharType="begin"/>
            </w:r>
            <w:r w:rsidR="00EB6844">
              <w:rPr>
                <w:webHidden/>
              </w:rPr>
              <w:instrText xml:space="preserve"> PAGEREF _Toc132638189 \h </w:instrText>
            </w:r>
            <w:r w:rsidR="00EB6844">
              <w:rPr>
                <w:webHidden/>
              </w:rPr>
            </w:r>
            <w:r w:rsidR="00EB6844">
              <w:rPr>
                <w:webHidden/>
              </w:rPr>
              <w:fldChar w:fldCharType="separate"/>
            </w:r>
            <w:r w:rsidR="00EB6844">
              <w:rPr>
                <w:webHidden/>
              </w:rPr>
              <w:t>21</w:t>
            </w:r>
            <w:r w:rsidR="00EB6844">
              <w:rPr>
                <w:webHidden/>
              </w:rPr>
              <w:fldChar w:fldCharType="end"/>
            </w:r>
          </w:hyperlink>
        </w:p>
        <w:p w14:paraId="66965D3E" w14:textId="70F019E6" w:rsidR="00EB6844" w:rsidRDefault="002E197C">
          <w:pPr>
            <w:pStyle w:val="TOC2"/>
            <w:tabs>
              <w:tab w:val="left" w:pos="880"/>
            </w:tabs>
            <w:rPr>
              <w:rFonts w:asciiTheme="minorHAnsi" w:eastAsiaTheme="minorEastAsia" w:hAnsiTheme="minorHAnsi" w:cstheme="minorBidi"/>
              <w:sz w:val="22"/>
              <w:szCs w:val="22"/>
            </w:rPr>
          </w:pPr>
          <w:hyperlink w:anchor="_Toc132638190" w:history="1">
            <w:r w:rsidR="00EB6844" w:rsidRPr="00BB0042">
              <w:rPr>
                <w:rStyle w:val="Hyperlink"/>
              </w:rPr>
              <w:t>14.</w:t>
            </w:r>
            <w:r w:rsidR="00EB6844">
              <w:rPr>
                <w:rFonts w:asciiTheme="minorHAnsi" w:eastAsiaTheme="minorEastAsia" w:hAnsiTheme="minorHAnsi" w:cstheme="minorBidi"/>
                <w:sz w:val="22"/>
                <w:szCs w:val="22"/>
              </w:rPr>
              <w:tab/>
            </w:r>
            <w:r w:rsidR="00EB6844" w:rsidRPr="00BB0042">
              <w:rPr>
                <w:rStyle w:val="Hyperlink"/>
              </w:rPr>
              <w:t>References</w:t>
            </w:r>
            <w:r w:rsidR="00EB6844">
              <w:rPr>
                <w:webHidden/>
              </w:rPr>
              <w:tab/>
            </w:r>
            <w:r w:rsidR="00EB6844">
              <w:rPr>
                <w:webHidden/>
              </w:rPr>
              <w:fldChar w:fldCharType="begin"/>
            </w:r>
            <w:r w:rsidR="00EB6844">
              <w:rPr>
                <w:webHidden/>
              </w:rPr>
              <w:instrText xml:space="preserve"> PAGEREF _Toc132638190 \h </w:instrText>
            </w:r>
            <w:r w:rsidR="00EB6844">
              <w:rPr>
                <w:webHidden/>
              </w:rPr>
            </w:r>
            <w:r w:rsidR="00EB6844">
              <w:rPr>
                <w:webHidden/>
              </w:rPr>
              <w:fldChar w:fldCharType="separate"/>
            </w:r>
            <w:r w:rsidR="00EB6844">
              <w:rPr>
                <w:webHidden/>
              </w:rPr>
              <w:t>25</w:t>
            </w:r>
            <w:r w:rsidR="00EB6844">
              <w:rPr>
                <w:webHidden/>
              </w:rPr>
              <w:fldChar w:fldCharType="end"/>
            </w:r>
          </w:hyperlink>
        </w:p>
        <w:p w14:paraId="5AB90ABC" w14:textId="3183FADA" w:rsidR="00957897" w:rsidRDefault="00957897">
          <w:r>
            <w:rPr>
              <w:noProof/>
            </w:rPr>
            <w:fldChar w:fldCharType="end"/>
          </w:r>
        </w:p>
      </w:sdtContent>
    </w:sdt>
    <w:p w14:paraId="6FE766A3" w14:textId="77777777" w:rsidR="001D0DE0" w:rsidRDefault="001D0DE0" w:rsidP="00EB6844">
      <w:pPr>
        <w:tabs>
          <w:tab w:val="left" w:pos="284"/>
          <w:tab w:val="left" w:pos="709"/>
          <w:tab w:val="left" w:pos="993"/>
        </w:tabs>
        <w:sectPr w:rsidR="001D0DE0" w:rsidSect="00A20BDF">
          <w:headerReference w:type="even" r:id="rId13"/>
          <w:headerReference w:type="default" r:id="rId14"/>
          <w:footerReference w:type="even" r:id="rId15"/>
          <w:footerReference w:type="default" r:id="rId16"/>
          <w:headerReference w:type="first" r:id="rId17"/>
          <w:footerReference w:type="first" r:id="rId18"/>
          <w:pgSz w:w="11906" w:h="16838" w:code="9"/>
          <w:pgMar w:top="851" w:right="1077" w:bottom="1440" w:left="1077" w:header="0" w:footer="397" w:gutter="0"/>
          <w:cols w:space="312"/>
          <w:titlePg/>
          <w:docGrid w:linePitch="360"/>
        </w:sectPr>
      </w:pPr>
    </w:p>
    <w:p w14:paraId="16D208DC" w14:textId="6FEB22B7" w:rsidR="00F87F33" w:rsidRDefault="00BD0760" w:rsidP="00655B0C">
      <w:pPr>
        <w:pStyle w:val="Heading2"/>
        <w:numPr>
          <w:ilvl w:val="0"/>
          <w:numId w:val="80"/>
        </w:numPr>
      </w:pPr>
      <w:bookmarkStart w:id="1" w:name="_Toc132289069"/>
      <w:bookmarkStart w:id="2" w:name="_Toc132364163"/>
      <w:bookmarkStart w:id="3" w:name="_Toc132638176"/>
      <w:r w:rsidRPr="00F87F33">
        <w:lastRenderedPageBreak/>
        <w:t>Introduction</w:t>
      </w:r>
      <w:bookmarkStart w:id="4" w:name="_Toc132289070"/>
      <w:bookmarkEnd w:id="1"/>
      <w:bookmarkEnd w:id="2"/>
      <w:bookmarkEnd w:id="3"/>
    </w:p>
    <w:p w14:paraId="3E01FF63" w14:textId="131FFC07" w:rsidR="00355953" w:rsidRPr="00522636" w:rsidRDefault="00355953" w:rsidP="00355953">
      <w:pPr>
        <w:pStyle w:val="ListParagraph"/>
        <w:numPr>
          <w:ilvl w:val="1"/>
          <w:numId w:val="80"/>
        </w:numPr>
      </w:pPr>
      <w:bookmarkStart w:id="5" w:name="_Hlk132364225"/>
      <w:r w:rsidRPr="00522636">
        <w:t>Dutyholders wishing to transport class 7 (radioactive) dangerous goods into or within Great Britain (GB) by road, rail or inland waterway must comply with the Carriage of Dangerous Goods and Use of Transportable Pressure Equipment Regulations 2009 (CDG)</w:t>
      </w:r>
      <w:r w:rsidR="00833E26">
        <w:t xml:space="preserve"> [Ref.1]</w:t>
      </w:r>
      <w:r w:rsidRPr="00522636">
        <w:t xml:space="preserve">. </w:t>
      </w:r>
    </w:p>
    <w:p w14:paraId="6DAF4ADC" w14:textId="1265FB4C" w:rsidR="00355953" w:rsidRPr="00522636" w:rsidRDefault="00355953" w:rsidP="00355953">
      <w:pPr>
        <w:pStyle w:val="ListParagraph"/>
        <w:numPr>
          <w:ilvl w:val="1"/>
          <w:numId w:val="80"/>
        </w:numPr>
      </w:pPr>
      <w:r w:rsidRPr="00522636">
        <w:t>An amendment to CDG came into effect on 21 April 2019 (known as the Carriage of Dangerous Goods (Amendment) Regulations 2019).</w:t>
      </w:r>
      <w:r>
        <w:t xml:space="preserve"> </w:t>
      </w:r>
      <w:r w:rsidRPr="00522636">
        <w:t>The amendment changed the requirements for emergency plans and notifiable events for dutyholders such as consignors and carriers of Class 7 dangerous goods.</w:t>
      </w:r>
      <w:r w:rsidR="00B879CE">
        <w:t xml:space="preserve"> </w:t>
      </w:r>
      <w:r w:rsidRPr="00522636">
        <w:t>The legal duties relating to emergency plans are now set out in paragraphs 1</w:t>
      </w:r>
      <w:r>
        <w:t>–</w:t>
      </w:r>
      <w:r w:rsidRPr="00522636">
        <w:t>13 of Schedule 2 of the amended version of CDG. (</w:t>
      </w:r>
      <w:hyperlink r:id="rId19" w:history="1">
        <w:r w:rsidRPr="00522636">
          <w:rPr>
            <w:rStyle w:val="Hyperlink"/>
          </w:rPr>
          <w:t>https://www.legislation.gov.uk/uksi/2009/1348/contents</w:t>
        </w:r>
      </w:hyperlink>
      <w:r w:rsidRPr="00522636">
        <w:t xml:space="preserve">) </w:t>
      </w:r>
    </w:p>
    <w:p w14:paraId="78D7C837" w14:textId="77777777" w:rsidR="00355953" w:rsidRPr="00522636" w:rsidRDefault="00355953" w:rsidP="00355953">
      <w:pPr>
        <w:pStyle w:val="ListParagraph"/>
        <w:numPr>
          <w:ilvl w:val="1"/>
          <w:numId w:val="80"/>
        </w:numPr>
      </w:pPr>
      <w:r w:rsidRPr="00522636">
        <w:t xml:space="preserve">The purpose of having a CDG emergency plan (herein referred to as an </w:t>
      </w:r>
      <w:r>
        <w:t>‘</w:t>
      </w:r>
      <w:r w:rsidRPr="00522636">
        <w:t>emergency plan</w:t>
      </w:r>
      <w:r>
        <w:t>’</w:t>
      </w:r>
      <w:r w:rsidRPr="00522636">
        <w:t xml:space="preserve">), before transport takes place, is to prevent or mitigate the consequences should a radiation emergency occur during transport. Having a plan in place should also ensure that certain information about the emergency is shared with relevant authorities. </w:t>
      </w:r>
    </w:p>
    <w:p w14:paraId="0ACFC41C" w14:textId="4F327154" w:rsidR="00EE6076" w:rsidRDefault="00355953" w:rsidP="00355953">
      <w:pPr>
        <w:pStyle w:val="ListParagraph"/>
        <w:numPr>
          <w:ilvl w:val="1"/>
          <w:numId w:val="80"/>
        </w:numPr>
      </w:pPr>
      <w:r w:rsidRPr="00522636">
        <w:t>ONR</w:t>
      </w:r>
      <w:r w:rsidRPr="00A273E6">
        <w:rPr>
          <w:rStyle w:val="Superscript"/>
        </w:rPr>
        <w:footnoteReference w:id="2"/>
      </w:r>
      <w:r w:rsidRPr="00522636">
        <w:t xml:space="preserve"> has considered the requirements of Schedule 2 of CDG and incorporated these into five practical steps</w:t>
      </w:r>
      <w:r>
        <w:t>,</w:t>
      </w:r>
      <w:r w:rsidRPr="00522636">
        <w:t xml:space="preserve"> which are set out in this guide. The five steps offer a logical approach to help dutyholders decide if an emergency plan is required and to subsequently prepare and implement the plan as necessary. This guide is applicable to the civil carriage of class 7 dangerous goods by road, rail or inland waterway. The guide is not applicable to sea or air transport or to any transport belonging to or under control of the armed forces. </w:t>
      </w:r>
      <w:bookmarkEnd w:id="5"/>
    </w:p>
    <w:p w14:paraId="2B373B7E" w14:textId="41EF325C" w:rsidR="0076542B" w:rsidRDefault="00F87F33" w:rsidP="00655B0C">
      <w:pPr>
        <w:pStyle w:val="Heading2"/>
        <w:numPr>
          <w:ilvl w:val="0"/>
          <w:numId w:val="80"/>
        </w:numPr>
      </w:pPr>
      <w:bookmarkStart w:id="6" w:name="_Toc132364164"/>
      <w:bookmarkStart w:id="7" w:name="_Toc132638177"/>
      <w:r w:rsidRPr="00F87F33">
        <w:t>W</w:t>
      </w:r>
      <w:r w:rsidR="00BD0760" w:rsidRPr="00F87F33">
        <w:t>ho should read this guide?</w:t>
      </w:r>
      <w:bookmarkStart w:id="8" w:name="_Toc132289071"/>
      <w:bookmarkEnd w:id="4"/>
      <w:bookmarkEnd w:id="6"/>
      <w:bookmarkEnd w:id="7"/>
    </w:p>
    <w:p w14:paraId="69D90794" w14:textId="6C67D8BA" w:rsidR="007725CF" w:rsidRPr="00213DC3" w:rsidRDefault="007725CF" w:rsidP="007725CF">
      <w:pPr>
        <w:pStyle w:val="ListParagraph"/>
        <w:numPr>
          <w:ilvl w:val="1"/>
          <w:numId w:val="80"/>
        </w:numPr>
      </w:pPr>
      <w:r w:rsidRPr="00213DC3">
        <w:t xml:space="preserve">This guide is primarily aimed at: </w:t>
      </w:r>
    </w:p>
    <w:p w14:paraId="4604A723" w14:textId="77777777" w:rsidR="007725CF" w:rsidRPr="00213DC3" w:rsidRDefault="007725CF" w:rsidP="007725CF">
      <w:pPr>
        <w:pStyle w:val="ListParagraph"/>
        <w:numPr>
          <w:ilvl w:val="2"/>
          <w:numId w:val="80"/>
        </w:numPr>
      </w:pPr>
      <w:r w:rsidRPr="00213DC3">
        <w:t xml:space="preserve">GB based dutyholders with responsibility for ensuring radioactive materials are safely transported into or within GB by road, rail or inland waterway; and </w:t>
      </w:r>
    </w:p>
    <w:p w14:paraId="3B8CB28C" w14:textId="350E674E" w:rsidR="007725CF" w:rsidRPr="00213DC3" w:rsidRDefault="007725CF" w:rsidP="007725CF">
      <w:pPr>
        <w:pStyle w:val="ListParagraph"/>
        <w:numPr>
          <w:ilvl w:val="2"/>
          <w:numId w:val="80"/>
        </w:numPr>
      </w:pPr>
      <w:r w:rsidRPr="00213DC3">
        <w:lastRenderedPageBreak/>
        <w:t>dutyholders based overseas and involved in road, rail or inland waterways transport in GB</w:t>
      </w:r>
      <w:r w:rsidR="004B47F3">
        <w:t>,</w:t>
      </w:r>
      <w:r w:rsidRPr="00213DC3">
        <w:t xml:space="preserve"> who have the same legal duties as GB based dutyholders which cannot be devolved to others</w:t>
      </w:r>
      <w:r w:rsidRPr="00213DC3">
        <w:rPr>
          <w:vertAlign w:val="superscript"/>
        </w:rPr>
        <w:footnoteReference w:id="3"/>
      </w:r>
      <w:r w:rsidRPr="00213DC3">
        <w:t xml:space="preserve">. </w:t>
      </w:r>
    </w:p>
    <w:p w14:paraId="488D6E84" w14:textId="4C08F709" w:rsidR="007725CF" w:rsidRPr="0076542B" w:rsidRDefault="007725CF" w:rsidP="007725CF">
      <w:pPr>
        <w:pStyle w:val="ListParagraph"/>
        <w:numPr>
          <w:ilvl w:val="1"/>
          <w:numId w:val="80"/>
        </w:numPr>
      </w:pPr>
      <w:r w:rsidRPr="00213DC3">
        <w:t>Safety professionals involved in advising dutyholders on their emergency plans</w:t>
      </w:r>
      <w:r>
        <w:t>,</w:t>
      </w:r>
      <w:r w:rsidRPr="00213DC3">
        <w:t xml:space="preserve"> </w:t>
      </w:r>
      <w:r w:rsidR="00431D86">
        <w:t>i</w:t>
      </w:r>
      <w:r w:rsidRPr="00213DC3">
        <w:t xml:space="preserve">ncluding </w:t>
      </w:r>
      <w:r>
        <w:t>d</w:t>
      </w:r>
      <w:r w:rsidRPr="00213DC3">
        <w:t xml:space="preserve">angerous </w:t>
      </w:r>
      <w:r>
        <w:t>g</w:t>
      </w:r>
      <w:r w:rsidRPr="00213DC3">
        <w:t xml:space="preserve">oods </w:t>
      </w:r>
      <w:r>
        <w:t>s</w:t>
      </w:r>
      <w:r w:rsidRPr="00213DC3">
        <w:t xml:space="preserve">afety </w:t>
      </w:r>
      <w:r>
        <w:t>a</w:t>
      </w:r>
      <w:r w:rsidRPr="00213DC3">
        <w:t>dvisers (DGSAs)</w:t>
      </w:r>
      <w:r>
        <w:t xml:space="preserve"> and r</w:t>
      </w:r>
      <w:r w:rsidRPr="00213DC3">
        <w:t xml:space="preserve">adiation </w:t>
      </w:r>
      <w:r>
        <w:t>p</w:t>
      </w:r>
      <w:r w:rsidRPr="00213DC3">
        <w:t xml:space="preserve">rotection </w:t>
      </w:r>
      <w:r>
        <w:t>a</w:t>
      </w:r>
      <w:r w:rsidRPr="00213DC3">
        <w:t>dvisers (RPAs)</w:t>
      </w:r>
      <w:r>
        <w:t xml:space="preserve">, </w:t>
      </w:r>
      <w:r w:rsidRPr="00213DC3">
        <w:t xml:space="preserve">may require guidance in addition to this guide.  </w:t>
      </w:r>
    </w:p>
    <w:p w14:paraId="4B5A4BFA" w14:textId="30EEA998" w:rsidR="0094421E" w:rsidRDefault="0094421E" w:rsidP="00655B0C">
      <w:pPr>
        <w:pStyle w:val="Heading2"/>
        <w:numPr>
          <w:ilvl w:val="0"/>
          <w:numId w:val="80"/>
        </w:numPr>
      </w:pPr>
      <w:bookmarkStart w:id="9" w:name="_Toc132364165"/>
      <w:bookmarkStart w:id="10" w:name="_Toc132638178"/>
      <w:r w:rsidRPr="00F87F33">
        <w:t>Who are the dutyholders?</w:t>
      </w:r>
      <w:bookmarkEnd w:id="8"/>
      <w:bookmarkEnd w:id="9"/>
      <w:bookmarkEnd w:id="10"/>
    </w:p>
    <w:p w14:paraId="0378EF39" w14:textId="0EF9E1F9" w:rsidR="00B2360E" w:rsidRPr="007F27E9" w:rsidRDefault="00B2360E" w:rsidP="00B2360E">
      <w:pPr>
        <w:pStyle w:val="ListParagraph"/>
        <w:numPr>
          <w:ilvl w:val="1"/>
          <w:numId w:val="80"/>
        </w:numPr>
      </w:pPr>
      <w:r w:rsidRPr="007F27E9">
        <w:t xml:space="preserve">CDG places </w:t>
      </w:r>
      <w:proofErr w:type="gramStart"/>
      <w:r w:rsidRPr="007F27E9">
        <w:t>the majority of</w:t>
      </w:r>
      <w:proofErr w:type="gramEnd"/>
      <w:r w:rsidRPr="007F27E9">
        <w:t xml:space="preserve"> duties on carriers and consignors of class 7 goods for emergency planning and notifiable events. For example, carriers and consignors are the dutyholders </w:t>
      </w:r>
      <w:proofErr w:type="gramStart"/>
      <w:r w:rsidRPr="007F27E9">
        <w:t>with regard to</w:t>
      </w:r>
      <w:proofErr w:type="gramEnd"/>
      <w:r w:rsidRPr="007F27E9">
        <w:t xml:space="preserve"> preparing, implementing and testing emergency plans and reporting of emergencies. CDG also places specific duties on those with a role in the emergency plan, for example consignees, drivers and vessel masters.</w:t>
      </w:r>
    </w:p>
    <w:p w14:paraId="53BC8CF8" w14:textId="5DDE014C" w:rsidR="00B2360E" w:rsidRPr="00F87F33" w:rsidRDefault="00B2360E" w:rsidP="00B2360E">
      <w:pPr>
        <w:pStyle w:val="ListParagraph"/>
        <w:numPr>
          <w:ilvl w:val="1"/>
          <w:numId w:val="80"/>
        </w:numPr>
      </w:pPr>
      <w:r w:rsidRPr="007F27E9">
        <w:t>‘Escort commander’ is a new role introduced by the CDG Amendment Regulations 2019. This duty is only applicable to transport by the Civil Nuclear Constabulary and the Ministry of Defence (MoD). Escort commanders have the same duties as drivers, carriers or consignors for civil transport. Hence, this guide does not consider further the role of an escort commander.</w:t>
      </w:r>
    </w:p>
    <w:p w14:paraId="642D3777" w14:textId="0C360B87" w:rsidR="00BD0760" w:rsidRDefault="00BD0760" w:rsidP="00655B0C">
      <w:pPr>
        <w:pStyle w:val="Heading2"/>
        <w:numPr>
          <w:ilvl w:val="0"/>
          <w:numId w:val="80"/>
        </w:numPr>
      </w:pPr>
      <w:bookmarkStart w:id="11" w:name="_Toc132289072"/>
      <w:bookmarkStart w:id="12" w:name="_Toc132364166"/>
      <w:bookmarkStart w:id="13" w:name="_Toc132638179"/>
      <w:r w:rsidRPr="00F87F33">
        <w:t xml:space="preserve">What is a </w:t>
      </w:r>
      <w:r w:rsidR="00026962" w:rsidRPr="00F87F33">
        <w:t>transport radiation emergency</w:t>
      </w:r>
      <w:r w:rsidRPr="00F87F33">
        <w:t>?</w:t>
      </w:r>
      <w:bookmarkEnd w:id="11"/>
      <w:bookmarkEnd w:id="12"/>
      <w:bookmarkEnd w:id="13"/>
    </w:p>
    <w:p w14:paraId="4AEB0914" w14:textId="28E4ADC8" w:rsidR="006312F0" w:rsidRPr="00BD68CC" w:rsidRDefault="006312F0" w:rsidP="00B879CE">
      <w:pPr>
        <w:pStyle w:val="ListParagraph"/>
        <w:numPr>
          <w:ilvl w:val="1"/>
          <w:numId w:val="80"/>
        </w:numPr>
      </w:pPr>
      <w:r w:rsidRPr="00BD68CC">
        <w:t xml:space="preserve">‘Transport radiation emergency’ means an unexpected situation arising during the carriage of class 7 dangerous goods that requires prompt (urgent) action to protect workers or members of the public from radiation exposure or risks to their health and safety, </w:t>
      </w:r>
      <w:proofErr w:type="gramStart"/>
      <w:r w:rsidRPr="00BD68CC">
        <w:t>as a result of</w:t>
      </w:r>
      <w:proofErr w:type="gramEnd"/>
      <w:r w:rsidRPr="00BD68CC">
        <w:t xml:space="preserve"> the situation or the perceived risks from that situation. A radiation emergency may involve a loss of radiation shielding, release of all or part of the radioactive contents of a package, or an uncontrolled criticality event. </w:t>
      </w:r>
    </w:p>
    <w:p w14:paraId="35C81B55" w14:textId="551C6FF5" w:rsidR="006312F0" w:rsidRPr="00BD68CC" w:rsidRDefault="006312F0" w:rsidP="00B879CE">
      <w:pPr>
        <w:pStyle w:val="ListParagraph"/>
        <w:numPr>
          <w:ilvl w:val="1"/>
          <w:numId w:val="80"/>
        </w:numPr>
      </w:pPr>
      <w:r w:rsidRPr="00BD68CC">
        <w:t xml:space="preserve">Protection of workers and members of the public extends to include the protection of human life, health and safety, quality of life, property and the environment. </w:t>
      </w:r>
    </w:p>
    <w:p w14:paraId="5B564B6B" w14:textId="3CB7F728" w:rsidR="006312F0" w:rsidRPr="00F87F33" w:rsidRDefault="006312F0" w:rsidP="00B879CE">
      <w:pPr>
        <w:pStyle w:val="ListParagraph"/>
        <w:numPr>
          <w:ilvl w:val="1"/>
          <w:numId w:val="80"/>
        </w:numPr>
      </w:pPr>
      <w:r w:rsidRPr="00BD68CC">
        <w:t xml:space="preserve">Events are not considered to be radiation emergencies where the estimated effective radiation doses are at or below 1 mSv to any individual over a period of one year following the emergency. This is because, in most cases, serious consequences do not occur below 1 mSv. Whether an emergency plan is required </w:t>
      </w:r>
      <w:r w:rsidRPr="00BD68CC">
        <w:lastRenderedPageBreak/>
        <w:t xml:space="preserve">under CDG or not, the Ionising Radiations Regulations 2017 (IRR17) </w:t>
      </w:r>
      <w:r w:rsidR="00161E36">
        <w:t xml:space="preserve">[Ref. 2] </w:t>
      </w:r>
      <w:r w:rsidRPr="00BD68CC">
        <w:t xml:space="preserve">require </w:t>
      </w:r>
      <w:r w:rsidR="00B01110">
        <w:t>‘</w:t>
      </w:r>
      <w:r w:rsidRPr="00BD68CC">
        <w:t>contingency plans</w:t>
      </w:r>
      <w:r w:rsidR="00B01110">
        <w:t>’</w:t>
      </w:r>
      <w:r w:rsidRPr="00BD68CC">
        <w:t xml:space="preserve"> to be made whenever a radiation accident is reasonably foreseeable, </w:t>
      </w:r>
      <w:proofErr w:type="gramStart"/>
      <w:r w:rsidRPr="00BD68CC">
        <w:t>i.e.</w:t>
      </w:r>
      <w:proofErr w:type="gramEnd"/>
      <w:r w:rsidRPr="00BD68CC">
        <w:t xml:space="preserve"> the 1 mSv dose limit is not applicable to contingency plans made under IRR17. </w:t>
      </w:r>
    </w:p>
    <w:p w14:paraId="29C9DE0C" w14:textId="188A5AAA" w:rsidR="00FE7B8A" w:rsidRPr="00BD68CC" w:rsidRDefault="00FE7B8A" w:rsidP="00B01110">
      <w:pPr>
        <w:pStyle w:val="Heading2"/>
        <w:numPr>
          <w:ilvl w:val="0"/>
          <w:numId w:val="80"/>
        </w:numPr>
      </w:pPr>
      <w:bookmarkStart w:id="14" w:name="_Toc132638180"/>
      <w:r w:rsidRPr="00BD68CC">
        <w:t>What is a notifiable event?</w:t>
      </w:r>
      <w:bookmarkEnd w:id="14"/>
      <w:r w:rsidRPr="00BD68CC" w:rsidDel="00A419A0">
        <w:t xml:space="preserve"> </w:t>
      </w:r>
    </w:p>
    <w:p w14:paraId="06AAD4F0" w14:textId="496B042A" w:rsidR="00FE7B8A" w:rsidRPr="00F87F33" w:rsidRDefault="00FE7B8A" w:rsidP="00B01110">
      <w:pPr>
        <w:pStyle w:val="ListParagraph"/>
        <w:numPr>
          <w:ilvl w:val="1"/>
          <w:numId w:val="80"/>
        </w:numPr>
      </w:pPr>
      <w:r w:rsidRPr="00BD68CC">
        <w:t>‘Notifiable events’ are situations where a notification must be made to report the loss or theft of class 7 goods being carried. Details for notifying such events are covered under</w:t>
      </w:r>
      <w:r w:rsidRPr="00FE7B8A">
        <w:t xml:space="preserve"> </w:t>
      </w:r>
      <w:r w:rsidRPr="00BD68CC">
        <w:t>step 5 in this guide.</w:t>
      </w:r>
    </w:p>
    <w:p w14:paraId="261C9EE6" w14:textId="04119237" w:rsidR="00BD0760" w:rsidRDefault="00BD0760" w:rsidP="00C847D4">
      <w:pPr>
        <w:pStyle w:val="Heading2"/>
        <w:numPr>
          <w:ilvl w:val="0"/>
          <w:numId w:val="80"/>
        </w:numPr>
      </w:pPr>
      <w:bookmarkStart w:id="15" w:name="_Hlk130985742"/>
      <w:bookmarkStart w:id="16" w:name="_Toc132289073"/>
      <w:bookmarkStart w:id="17" w:name="_Hlk130987712"/>
      <w:bookmarkStart w:id="18" w:name="_Toc132364168"/>
      <w:bookmarkStart w:id="19" w:name="_Toc132638181"/>
      <w:r w:rsidRPr="00F87F33">
        <w:t xml:space="preserve">Who are </w:t>
      </w:r>
      <w:r w:rsidR="00277A85">
        <w:t>e</w:t>
      </w:r>
      <w:r w:rsidRPr="00F87F33">
        <w:t xml:space="preserve">mergency </w:t>
      </w:r>
      <w:r w:rsidR="00277A85">
        <w:t>w</w:t>
      </w:r>
      <w:r w:rsidRPr="00F87F33">
        <w:t>orkers?</w:t>
      </w:r>
      <w:bookmarkEnd w:id="15"/>
      <w:bookmarkEnd w:id="16"/>
      <w:bookmarkEnd w:id="17"/>
      <w:bookmarkEnd w:id="18"/>
      <w:bookmarkEnd w:id="19"/>
    </w:p>
    <w:p w14:paraId="66CAEA9F" w14:textId="3589A105" w:rsidR="00C91E45" w:rsidRPr="00BD68CC" w:rsidRDefault="00C91E45" w:rsidP="00B01110">
      <w:pPr>
        <w:pStyle w:val="ListParagraph"/>
        <w:numPr>
          <w:ilvl w:val="1"/>
          <w:numId w:val="80"/>
        </w:numPr>
      </w:pPr>
      <w:bookmarkStart w:id="20" w:name="_Hlk130985774"/>
      <w:r w:rsidRPr="00BD68CC">
        <w:t>An ‘</w:t>
      </w:r>
      <w:r w:rsidR="00742FB5">
        <w:t>e</w:t>
      </w:r>
      <w:r w:rsidRPr="00BD68CC">
        <w:t xml:space="preserve">mergency </w:t>
      </w:r>
      <w:r w:rsidR="00742FB5">
        <w:t>w</w:t>
      </w:r>
      <w:r w:rsidRPr="00BD68CC">
        <w:t xml:space="preserve">orker’, for the purposes of CDG, is a person who might be exposed to radiation </w:t>
      </w:r>
      <w:proofErr w:type="gramStart"/>
      <w:r w:rsidRPr="00BD68CC">
        <w:t>as a result of</w:t>
      </w:r>
      <w:proofErr w:type="gramEnd"/>
      <w:r w:rsidRPr="00BD68CC">
        <w:t xml:space="preserve"> taking action in response to a radiation emergency. The person will have taken this action either because they have a defined role in the emergency plan as a Category 1 responder (see definition below), or because they have been identified in the plan to assist in the handling of the emergency. </w:t>
      </w:r>
    </w:p>
    <w:p w14:paraId="1197CD33" w14:textId="7E6500AC" w:rsidR="00C91E45" w:rsidRPr="00BD68CC" w:rsidRDefault="00C91E45" w:rsidP="00B01110">
      <w:pPr>
        <w:pStyle w:val="ListParagraph"/>
        <w:numPr>
          <w:ilvl w:val="1"/>
          <w:numId w:val="80"/>
        </w:numPr>
      </w:pPr>
      <w:r w:rsidRPr="00BD68CC">
        <w:t xml:space="preserve">Category 1 and Category 2 responders are roles specified within CDG, although the legal definition of the roles is from The Civil Contingencies Act 2004. This separate but related legislation governs emergency preparedness and response for most other types of </w:t>
      </w:r>
      <w:proofErr w:type="gramStart"/>
      <w:r w:rsidRPr="00BD68CC">
        <w:t>emergency</w:t>
      </w:r>
      <w:proofErr w:type="gramEnd"/>
      <w:r w:rsidRPr="00BD68CC">
        <w:t>. Category 2 responders have a lesser set of duties than Category 1 responders. The definition</w:t>
      </w:r>
      <w:r w:rsidR="00D267EC">
        <w:t>s</w:t>
      </w:r>
      <w:r w:rsidRPr="00BD68CC">
        <w:t xml:space="preserve"> of these roles </w:t>
      </w:r>
      <w:r w:rsidR="00D267EC">
        <w:t>are</w:t>
      </w:r>
      <w:r w:rsidRPr="00BD68CC">
        <w:t xml:space="preserve"> as follows: </w:t>
      </w:r>
    </w:p>
    <w:p w14:paraId="07A7E58A" w14:textId="1BA1D624" w:rsidR="00C91E45" w:rsidRPr="00065258" w:rsidRDefault="00C91E45" w:rsidP="00560D91">
      <w:pPr>
        <w:pStyle w:val="BulletList3"/>
      </w:pPr>
      <w:r w:rsidRPr="00065258">
        <w:t>Category 1 responders: organisations at the core of the response to most emergencies</w:t>
      </w:r>
      <w:r w:rsidR="00F8147B" w:rsidRPr="00065258">
        <w:t>,</w:t>
      </w:r>
      <w:r w:rsidRPr="00065258">
        <w:t xml:space="preserve"> </w:t>
      </w:r>
      <w:r w:rsidR="00F8147B" w:rsidRPr="00065258">
        <w:t xml:space="preserve">i.e. </w:t>
      </w:r>
      <w:r w:rsidRPr="00065258">
        <w:t xml:space="preserve">the emergency services, local authorities and NHS bodies. </w:t>
      </w:r>
    </w:p>
    <w:p w14:paraId="4F1D8199" w14:textId="06DC961D" w:rsidR="00C91E45" w:rsidRPr="00065258" w:rsidRDefault="00C91E45" w:rsidP="00560D91">
      <w:pPr>
        <w:pStyle w:val="BulletList3"/>
      </w:pPr>
      <w:r w:rsidRPr="00065258">
        <w:t xml:space="preserve">Category 2 responders: ONR, the Health and Safety Executive (HSE), transport and utility companies. </w:t>
      </w:r>
    </w:p>
    <w:p w14:paraId="2C69279B" w14:textId="685BBBAA" w:rsidR="00C91E45" w:rsidRPr="00F87F33" w:rsidRDefault="00C91E45" w:rsidP="00560D91">
      <w:pPr>
        <w:pStyle w:val="ListParagraph"/>
        <w:numPr>
          <w:ilvl w:val="1"/>
          <w:numId w:val="80"/>
        </w:numPr>
      </w:pPr>
      <w:r w:rsidRPr="00BD68CC">
        <w:t xml:space="preserve">Members of the public, persons without a defined role in the emergency plan and workers not specifically employed to assist in the transition from an emergency are not considered to be </w:t>
      </w:r>
      <w:r w:rsidR="00304160">
        <w:t>e</w:t>
      </w:r>
      <w:r w:rsidRPr="00BD68CC">
        <w:t xml:space="preserve">mergency </w:t>
      </w:r>
      <w:r w:rsidR="00304160">
        <w:t>w</w:t>
      </w:r>
      <w:r w:rsidRPr="00BD68CC">
        <w:t xml:space="preserve">orkers. </w:t>
      </w:r>
      <w:bookmarkEnd w:id="20"/>
    </w:p>
    <w:p w14:paraId="5176D50C" w14:textId="307DC890" w:rsidR="00BD0760" w:rsidRDefault="00BD0760" w:rsidP="007B2F48">
      <w:pPr>
        <w:pStyle w:val="Heading2"/>
        <w:numPr>
          <w:ilvl w:val="0"/>
          <w:numId w:val="80"/>
        </w:numPr>
      </w:pPr>
      <w:bookmarkStart w:id="21" w:name="_Toc132289074"/>
      <w:bookmarkStart w:id="22" w:name="_Toc132364169"/>
      <w:bookmarkStart w:id="23" w:name="_Toc132638182"/>
      <w:r w:rsidRPr="00F87F33">
        <w:t xml:space="preserve">What is an </w:t>
      </w:r>
      <w:r w:rsidR="00277A85">
        <w:t>e</w:t>
      </w:r>
      <w:r w:rsidRPr="00F87F33">
        <w:t xml:space="preserve">mergency </w:t>
      </w:r>
      <w:r w:rsidR="00277A85">
        <w:t>e</w:t>
      </w:r>
      <w:r w:rsidRPr="00F87F33">
        <w:t>xposure?</w:t>
      </w:r>
      <w:bookmarkEnd w:id="21"/>
      <w:bookmarkEnd w:id="22"/>
      <w:bookmarkEnd w:id="23"/>
      <w:r w:rsidRPr="00F87F33">
        <w:t xml:space="preserve"> </w:t>
      </w:r>
    </w:p>
    <w:p w14:paraId="73B89FF7" w14:textId="77777777" w:rsidR="0073226D" w:rsidRPr="00F87F33" w:rsidRDefault="0073226D" w:rsidP="0073226D">
      <w:pPr>
        <w:pStyle w:val="ListParagraph"/>
        <w:numPr>
          <w:ilvl w:val="1"/>
          <w:numId w:val="80"/>
        </w:numPr>
      </w:pPr>
      <w:r w:rsidRPr="00BD68CC">
        <w:t xml:space="preserve">An emergency exposure is the radiation dose received by an employee in responding to an actual or potential radiation emergency (when the radiation emergency occurs and during the response phase). It is not the dose received from an event leading up to the radiation emergency (before the radiation emergency occurs). These doses are the subject of IRR17. </w:t>
      </w:r>
    </w:p>
    <w:p w14:paraId="43824644" w14:textId="5C1C0AF5" w:rsidR="001E6B75" w:rsidRPr="00BD68CC" w:rsidRDefault="001E6B75" w:rsidP="001E6B75">
      <w:pPr>
        <w:pStyle w:val="ListParagraph"/>
        <w:numPr>
          <w:ilvl w:val="1"/>
          <w:numId w:val="80"/>
        </w:numPr>
      </w:pPr>
      <w:r w:rsidRPr="00BD68CC">
        <w:lastRenderedPageBreak/>
        <w:t xml:space="preserve">An </w:t>
      </w:r>
      <w:r w:rsidR="00090C37">
        <w:t>e</w:t>
      </w:r>
      <w:r w:rsidRPr="00BD68CC">
        <w:t xml:space="preserve">mergency </w:t>
      </w:r>
      <w:r w:rsidR="00090C37">
        <w:t>e</w:t>
      </w:r>
      <w:r w:rsidRPr="00BD68CC">
        <w:t>xposure results in a radiation dose that exceeds one of the dose limits stated in Regulation 12 of IRR17</w:t>
      </w:r>
      <w:r w:rsidR="00E3524B">
        <w:t xml:space="preserve"> [Ref. 1]</w:t>
      </w:r>
      <w:r w:rsidRPr="00BD68CC">
        <w:t xml:space="preserve">. Emergency exposures are only permitted to be accrued by </w:t>
      </w:r>
      <w:r w:rsidR="001F6E9F">
        <w:t>e</w:t>
      </w:r>
      <w:r w:rsidR="001F6E9F" w:rsidRPr="00BD68CC">
        <w:t xml:space="preserve">mergency </w:t>
      </w:r>
      <w:r w:rsidR="001F6E9F">
        <w:t>w</w:t>
      </w:r>
      <w:r w:rsidR="001F6E9F" w:rsidRPr="00BD68CC">
        <w:t xml:space="preserve">orkers </w:t>
      </w:r>
      <w:r w:rsidRPr="00BD68CC">
        <w:t xml:space="preserve">during a radiation emergency to: </w:t>
      </w:r>
    </w:p>
    <w:p w14:paraId="77CE87D3" w14:textId="25FEA62B" w:rsidR="001E6B75" w:rsidRPr="00BD68CC" w:rsidRDefault="00653E2D" w:rsidP="00653E2D">
      <w:pPr>
        <w:pStyle w:val="BulletList3"/>
      </w:pPr>
      <w:r>
        <w:t>B</w:t>
      </w:r>
      <w:r w:rsidR="001E6B75" w:rsidRPr="00BD68CC">
        <w:t xml:space="preserve">ring help to endangered persons; </w:t>
      </w:r>
    </w:p>
    <w:p w14:paraId="493DA3C9" w14:textId="005C7EAB" w:rsidR="001E6B75" w:rsidRPr="00BD68CC" w:rsidRDefault="00653E2D" w:rsidP="00653E2D">
      <w:pPr>
        <w:pStyle w:val="BulletList3"/>
      </w:pPr>
      <w:r>
        <w:t>P</w:t>
      </w:r>
      <w:r w:rsidR="001E6B75" w:rsidRPr="00BD68CC">
        <w:t xml:space="preserve">revent exposure of a large number of persons; or </w:t>
      </w:r>
    </w:p>
    <w:p w14:paraId="5CC132DB" w14:textId="49A6B7CB" w:rsidR="001E6B75" w:rsidRPr="00BD68CC" w:rsidRDefault="00653E2D" w:rsidP="00653E2D">
      <w:pPr>
        <w:pStyle w:val="BulletList3"/>
      </w:pPr>
      <w:r>
        <w:t>S</w:t>
      </w:r>
      <w:r w:rsidR="001E6B75" w:rsidRPr="00BD68CC">
        <w:t xml:space="preserve">ave a valuable installation or goods. </w:t>
      </w:r>
    </w:p>
    <w:p w14:paraId="3F91141E" w14:textId="77777777" w:rsidR="006F5F81" w:rsidRDefault="00BD0760" w:rsidP="007B2F48">
      <w:pPr>
        <w:pStyle w:val="Heading2"/>
        <w:numPr>
          <w:ilvl w:val="0"/>
          <w:numId w:val="80"/>
        </w:numPr>
      </w:pPr>
      <w:bookmarkStart w:id="24" w:name="_Toc132289075"/>
      <w:bookmarkStart w:id="25" w:name="_Hlk130994082"/>
      <w:bookmarkStart w:id="26" w:name="_Hlk130987948"/>
      <w:bookmarkStart w:id="27" w:name="_Toc132364170"/>
      <w:bookmarkStart w:id="28" w:name="_Toc132638183"/>
      <w:r w:rsidRPr="00F87F33">
        <w:t>Prior information to the public</w:t>
      </w:r>
      <w:bookmarkStart w:id="29" w:name="_Toc132289077"/>
      <w:bookmarkEnd w:id="24"/>
      <w:bookmarkEnd w:id="25"/>
      <w:bookmarkEnd w:id="26"/>
      <w:bookmarkEnd w:id="27"/>
      <w:bookmarkEnd w:id="28"/>
    </w:p>
    <w:p w14:paraId="29F4F521" w14:textId="1D76F3BB" w:rsidR="006F5F81" w:rsidRDefault="006F5F81" w:rsidP="006F5F81">
      <w:pPr>
        <w:pStyle w:val="ListParagraph"/>
        <w:numPr>
          <w:ilvl w:val="1"/>
          <w:numId w:val="80"/>
        </w:numPr>
      </w:pPr>
      <w:r>
        <w:t xml:space="preserve">CDG places a requirement on ONR to provide prior information to the public about the nature and effect of a </w:t>
      </w:r>
      <w:r w:rsidRPr="00BD68CC">
        <w:t>radiation emergency</w:t>
      </w:r>
      <w:r>
        <w:t xml:space="preserve">. This information is made available by ONR on our website </w:t>
      </w:r>
      <w:r w:rsidR="00383124">
        <w:t>(</w:t>
      </w:r>
      <w:hyperlink r:id="rId20" w:history="1">
        <w:r w:rsidR="00383124" w:rsidRPr="00555689">
          <w:rPr>
            <w:rStyle w:val="Hyperlink"/>
          </w:rPr>
          <w:t>www.onr.org.uk/transport/prior-information-cdg09.pdf</w:t>
        </w:r>
      </w:hyperlink>
      <w:r w:rsidR="00383124">
        <w:t xml:space="preserve">) </w:t>
      </w:r>
      <w:r>
        <w:t>and includes:</w:t>
      </w:r>
    </w:p>
    <w:p w14:paraId="356CC782" w14:textId="28D80439" w:rsidR="006F5F81" w:rsidRDefault="006F5F81" w:rsidP="00065258">
      <w:pPr>
        <w:pStyle w:val="BulletList3"/>
      </w:pPr>
      <w:r>
        <w:t>Basic facts about radioactivity and its effects on persons and on the environment</w:t>
      </w:r>
      <w:r w:rsidR="009F4C8A">
        <w:t>;</w:t>
      </w:r>
      <w:r>
        <w:t xml:space="preserve"> </w:t>
      </w:r>
    </w:p>
    <w:p w14:paraId="292E9BDF" w14:textId="0226C465" w:rsidR="006F5F81" w:rsidRDefault="006F5F81" w:rsidP="00065258">
      <w:pPr>
        <w:pStyle w:val="BulletList3"/>
      </w:pPr>
      <w:r>
        <w:t>The consequences of a radiation emergency</w:t>
      </w:r>
      <w:r w:rsidR="009F4C8A">
        <w:t>;</w:t>
      </w:r>
    </w:p>
    <w:p w14:paraId="7C1E8516" w14:textId="24490752" w:rsidR="006F5F81" w:rsidRDefault="006F5F81" w:rsidP="00065258">
      <w:pPr>
        <w:pStyle w:val="BulletList3"/>
      </w:pPr>
      <w:r>
        <w:t>Emergency measures envisaged to alert, protect and assist the general public in the event of a radiation emergency</w:t>
      </w:r>
      <w:r w:rsidR="009F4C8A">
        <w:t>;</w:t>
      </w:r>
    </w:p>
    <w:p w14:paraId="39E49D58" w14:textId="20AAAA36" w:rsidR="006F5F81" w:rsidRDefault="006F5F81" w:rsidP="00065258">
      <w:pPr>
        <w:pStyle w:val="BulletList3"/>
      </w:pPr>
      <w:r>
        <w:t>Appropriate information on action to be taken by the general public in the event of a radiation emergency</w:t>
      </w:r>
      <w:r w:rsidR="009F4C8A">
        <w:t>; and</w:t>
      </w:r>
    </w:p>
    <w:p w14:paraId="6078BB74" w14:textId="127518A8" w:rsidR="006F5F81" w:rsidRDefault="006F5F81" w:rsidP="00065258">
      <w:pPr>
        <w:pStyle w:val="BulletList3"/>
      </w:pPr>
      <w:r>
        <w:t>The authority or authorities responsible for implementing the emergency measures and actions.</w:t>
      </w:r>
    </w:p>
    <w:p w14:paraId="37D64AF1" w14:textId="70822884" w:rsidR="00F87F33" w:rsidRPr="004E7FC8" w:rsidRDefault="00E4362E" w:rsidP="004E7FC8">
      <w:pPr>
        <w:pStyle w:val="Heading2"/>
        <w:ind w:left="360" w:hanging="360"/>
        <w:rPr>
          <w:sz w:val="48"/>
          <w:szCs w:val="48"/>
        </w:rPr>
      </w:pPr>
      <w:bookmarkStart w:id="30" w:name="_Toc132289076"/>
      <w:bookmarkStart w:id="31" w:name="_Toc132364171"/>
      <w:r>
        <w:br w:type="page"/>
      </w:r>
      <w:bookmarkStart w:id="32" w:name="_Toc132638184"/>
      <w:r w:rsidR="00F87F33" w:rsidRPr="004E7FC8">
        <w:rPr>
          <w:sz w:val="48"/>
          <w:szCs w:val="48"/>
        </w:rPr>
        <w:lastRenderedPageBreak/>
        <w:t xml:space="preserve">Five </w:t>
      </w:r>
      <w:r w:rsidR="00277A85" w:rsidRPr="004E7FC8">
        <w:rPr>
          <w:sz w:val="48"/>
          <w:szCs w:val="48"/>
        </w:rPr>
        <w:t xml:space="preserve">steps </w:t>
      </w:r>
      <w:r w:rsidR="00F87F33" w:rsidRPr="004E7FC8">
        <w:rPr>
          <w:sz w:val="48"/>
          <w:szCs w:val="48"/>
        </w:rPr>
        <w:t xml:space="preserve">to </w:t>
      </w:r>
      <w:r w:rsidR="00277A85" w:rsidRPr="004E7FC8">
        <w:rPr>
          <w:sz w:val="48"/>
          <w:szCs w:val="48"/>
        </w:rPr>
        <w:t xml:space="preserve">transport emergency </w:t>
      </w:r>
      <w:bookmarkEnd w:id="30"/>
      <w:bookmarkEnd w:id="31"/>
      <w:r w:rsidR="00277A85" w:rsidRPr="004E7FC8">
        <w:rPr>
          <w:sz w:val="48"/>
          <w:szCs w:val="48"/>
        </w:rPr>
        <w:t>planning</w:t>
      </w:r>
      <w:bookmarkEnd w:id="32"/>
    </w:p>
    <w:p w14:paraId="4F849B73" w14:textId="57481E6D" w:rsidR="00F87F33" w:rsidRDefault="00BD0760" w:rsidP="0056155A">
      <w:pPr>
        <w:pStyle w:val="Heading2"/>
        <w:numPr>
          <w:ilvl w:val="0"/>
          <w:numId w:val="80"/>
        </w:numPr>
        <w:ind w:left="851" w:hanging="851"/>
      </w:pPr>
      <w:bookmarkStart w:id="33" w:name="_Toc132364172"/>
      <w:bookmarkStart w:id="34" w:name="_Toc132638185"/>
      <w:r w:rsidRPr="004A72C5">
        <w:t>Step 1</w:t>
      </w:r>
      <w:r>
        <w:t xml:space="preserve"> – Evaluate whether an </w:t>
      </w:r>
      <w:r w:rsidR="00277A85">
        <w:t>e</w:t>
      </w:r>
      <w:r>
        <w:t xml:space="preserve">mergency </w:t>
      </w:r>
      <w:r w:rsidR="00277A85">
        <w:t>p</w:t>
      </w:r>
      <w:r>
        <w:t>lan is required</w:t>
      </w:r>
      <w:bookmarkStart w:id="35" w:name="_Toc132289078"/>
      <w:bookmarkEnd w:id="29"/>
      <w:bookmarkEnd w:id="33"/>
      <w:bookmarkEnd w:id="34"/>
    </w:p>
    <w:p w14:paraId="561BD076" w14:textId="01BF4362" w:rsidR="00DD136B" w:rsidRPr="00BD68CC" w:rsidRDefault="00DD136B" w:rsidP="00DD136B">
      <w:pPr>
        <w:pStyle w:val="ListParagraph"/>
        <w:numPr>
          <w:ilvl w:val="1"/>
          <w:numId w:val="80"/>
        </w:numPr>
      </w:pPr>
      <w:r w:rsidRPr="00BD68CC">
        <w:t xml:space="preserve">Regulation 8 of IRR17 requires </w:t>
      </w:r>
      <w:r w:rsidR="006C7ED2">
        <w:t>employers (as the d</w:t>
      </w:r>
      <w:r w:rsidRPr="00BD68CC">
        <w:t>utyholder</w:t>
      </w:r>
      <w:r w:rsidR="006C7ED2">
        <w:t>s)</w:t>
      </w:r>
      <w:r w:rsidRPr="00BD68CC">
        <w:t xml:space="preserve"> to perform a Radiation Risk</w:t>
      </w:r>
      <w:r w:rsidR="00DD5053">
        <w:t xml:space="preserve"> </w:t>
      </w:r>
      <w:r w:rsidRPr="00BD68CC">
        <w:t>Assessment</w:t>
      </w:r>
      <w:r w:rsidR="0080323A" w:rsidRPr="00BD68CC">
        <w:t xml:space="preserve"> </w:t>
      </w:r>
      <w:r w:rsidRPr="00BD68CC">
        <w:t>(RRA) before doing work for the first time with radioactive material.</w:t>
      </w:r>
      <w:r w:rsidR="00DD5053">
        <w:t xml:space="preserve"> </w:t>
      </w:r>
      <w:r w:rsidRPr="00BD68CC">
        <w:t>This definition includes dutyholders carrying out work involving the transport of radioactive material.</w:t>
      </w:r>
      <w:r w:rsidR="00DD5053">
        <w:t xml:space="preserve"> </w:t>
      </w:r>
      <w:r w:rsidRPr="00BD68CC">
        <w:t>Dutyholders must ensure the RRA is suitable and sufficient and must review the assessment if there is reason to suspect it is no longer valid or there has been significant change in the work activity.</w:t>
      </w:r>
    </w:p>
    <w:p w14:paraId="04192C91" w14:textId="34C43B01" w:rsidR="00DD136B" w:rsidRPr="00BD68CC" w:rsidRDefault="00DD136B" w:rsidP="00DD136B">
      <w:pPr>
        <w:pStyle w:val="ListParagraph"/>
        <w:numPr>
          <w:ilvl w:val="1"/>
          <w:numId w:val="80"/>
        </w:numPr>
      </w:pPr>
      <w:r w:rsidRPr="00BD68CC">
        <w:t xml:space="preserve">Dutyholders are responsible for making a suitable and sufficient RRA. This can be completed by any person deemed competent by the dutyholder and there are </w:t>
      </w:r>
      <w:proofErr w:type="gramStart"/>
      <w:r w:rsidRPr="00BD68CC">
        <w:t>a number of</w:t>
      </w:r>
      <w:proofErr w:type="gramEnd"/>
      <w:r w:rsidRPr="00BD68CC">
        <w:t xml:space="preserve"> training courses available. It is for the dutyholder to decide which training courses are suitable for its specific needs. However, as stated in IRR17 regulation 8 guidance paragraph 72, ‘when conducting a radiation risk assessment, employers must consult an RPA about the matters to be considered’</w:t>
      </w:r>
      <w:r w:rsidR="0080323A">
        <w:t>.</w:t>
      </w:r>
      <w:r w:rsidRPr="00BD68CC">
        <w:t xml:space="preserve"> </w:t>
      </w:r>
    </w:p>
    <w:p w14:paraId="54CF6727" w14:textId="5D789440" w:rsidR="00DD136B" w:rsidRPr="00BD68CC" w:rsidRDefault="00DD136B" w:rsidP="00DD136B">
      <w:pPr>
        <w:pStyle w:val="ListParagraph"/>
        <w:numPr>
          <w:ilvl w:val="1"/>
          <w:numId w:val="80"/>
        </w:numPr>
      </w:pPr>
      <w:r w:rsidRPr="00BD68CC">
        <w:t>Dutyholders should use their RRA, prepared under IRR17, to determine whether a radiation emergency can occur during transport (</w:t>
      </w:r>
      <w:proofErr w:type="gramStart"/>
      <w:r w:rsidRPr="00BD68CC">
        <w:t>i.e.</w:t>
      </w:r>
      <w:proofErr w:type="gramEnd"/>
      <w:r w:rsidRPr="00BD68CC">
        <w:t xml:space="preserve"> are estimated effective radiation doses above 1 mSv to any individual over a period of one year following a transport emergency).</w:t>
      </w:r>
    </w:p>
    <w:p w14:paraId="33B53104" w14:textId="34BE075E" w:rsidR="00DD136B" w:rsidRPr="00BD68CC" w:rsidRDefault="00DD136B" w:rsidP="00DD136B">
      <w:pPr>
        <w:pStyle w:val="ListParagraph"/>
        <w:numPr>
          <w:ilvl w:val="1"/>
          <w:numId w:val="80"/>
        </w:numPr>
      </w:pPr>
      <w:r w:rsidRPr="00BD68CC">
        <w:t xml:space="preserve">ONR has produced transport RRA </w:t>
      </w:r>
      <w:r w:rsidR="008D5C6F">
        <w:t xml:space="preserve">[Ref.3] </w:t>
      </w:r>
      <w:r w:rsidR="00743B88">
        <w:t>g</w:t>
      </w:r>
      <w:r w:rsidRPr="00BD68CC">
        <w:t>uidance</w:t>
      </w:r>
      <w:r w:rsidR="005C60E7">
        <w:t xml:space="preserve"> that</w:t>
      </w:r>
      <w:r w:rsidRPr="00BD68CC">
        <w:t xml:space="preserve"> includes specific guidance on how effective radiation doses that could be accrued in </w:t>
      </w:r>
      <w:proofErr w:type="gramStart"/>
      <w:r w:rsidRPr="00BD68CC">
        <w:t>an emergency situation</w:t>
      </w:r>
      <w:proofErr w:type="gramEnd"/>
      <w:r w:rsidRPr="00BD68CC">
        <w:t xml:space="preserve"> should be assessed to inform the radiation emergency conclusion. </w:t>
      </w:r>
      <w:bookmarkStart w:id="36" w:name="_Hlk130191652"/>
      <w:r w:rsidRPr="00BD68CC">
        <w:t xml:space="preserve">Dutyholders should consult their appointed RPA </w:t>
      </w:r>
      <w:r w:rsidR="005C60E7">
        <w:t>for</w:t>
      </w:r>
      <w:r w:rsidRPr="00BD68CC">
        <w:t xml:space="preserve"> advice on estimation of these doses.</w:t>
      </w:r>
    </w:p>
    <w:bookmarkEnd w:id="36"/>
    <w:p w14:paraId="492624DE" w14:textId="7C359EE0" w:rsidR="00DD136B" w:rsidRPr="00BD68CC" w:rsidRDefault="00DD136B" w:rsidP="00DD136B">
      <w:pPr>
        <w:pStyle w:val="ListParagraph"/>
        <w:numPr>
          <w:ilvl w:val="1"/>
          <w:numId w:val="80"/>
        </w:numPr>
      </w:pPr>
      <w:r w:rsidRPr="00BD68CC">
        <w:t>In most cases, there are no serious radiological consequences at or below a threshold of an effective dose of 1</w:t>
      </w:r>
      <w:r w:rsidR="00155C1D">
        <w:t xml:space="preserve"> </w:t>
      </w:r>
      <w:r w:rsidRPr="00BD68CC">
        <w:t xml:space="preserve">mSv to any individual over a period of one year following the radiation emergency. Where the RRA indicates the possibility of </w:t>
      </w:r>
      <w:proofErr w:type="gramStart"/>
      <w:r w:rsidRPr="00BD68CC">
        <w:t>an emergency situation</w:t>
      </w:r>
      <w:proofErr w:type="gramEnd"/>
      <w:r w:rsidRPr="00BD68CC">
        <w:t xml:space="preserve"> resulting in a dose above 1</w:t>
      </w:r>
      <w:r w:rsidR="00155C1D">
        <w:t xml:space="preserve"> </w:t>
      </w:r>
      <w:r w:rsidRPr="00BD68CC">
        <w:t xml:space="preserve">mSv, dutyholders must assume that a radiation emergency could occur and must prepare an emergency plan in accordance with CDG. This plan must also meet the requirements of IRR17 Regulation 13 </w:t>
      </w:r>
      <w:r w:rsidR="008D419F">
        <w:t>c</w:t>
      </w:r>
      <w:r w:rsidRPr="00BD68CC">
        <w:t xml:space="preserve">ontingency plans. Dutyholders should consult their appointed DGSA to determine the extent of emergency planning required under CDG. </w:t>
      </w:r>
    </w:p>
    <w:p w14:paraId="57613E40" w14:textId="217C60F6" w:rsidR="00DD136B" w:rsidRPr="00BD68CC" w:rsidRDefault="00DD136B" w:rsidP="00DD136B">
      <w:pPr>
        <w:pStyle w:val="ListParagraph"/>
        <w:numPr>
          <w:ilvl w:val="1"/>
          <w:numId w:val="80"/>
        </w:numPr>
      </w:pPr>
      <w:r w:rsidRPr="00BD68CC">
        <w:t>Where the dutyholder reaches the conclusion that no radiation emergency could occur</w:t>
      </w:r>
      <w:r w:rsidR="005C60E7">
        <w:t>,</w:t>
      </w:r>
      <w:r w:rsidRPr="00BD68CC">
        <w:t xml:space="preserve"> there is no requirement for a CDG emergency plan. However, IRR17 Regulation 13 contingency plans will still be required to be produced. </w:t>
      </w:r>
    </w:p>
    <w:p w14:paraId="489E02C7" w14:textId="77777777" w:rsidR="00DD136B" w:rsidRPr="00BD68CC" w:rsidRDefault="00DD136B" w:rsidP="00DD136B">
      <w:pPr>
        <w:pStyle w:val="ListParagraph"/>
        <w:numPr>
          <w:ilvl w:val="1"/>
          <w:numId w:val="80"/>
        </w:numPr>
      </w:pPr>
      <w:r w:rsidRPr="00BD68CC">
        <w:lastRenderedPageBreak/>
        <w:t xml:space="preserve">The National Arrangements for Incidents involving Radioactivity (NAIR) scheme cannot be claimed as being wholly or partially part of an emergency plan. The RADSAFE scheme can be claimed as part of an emergency </w:t>
      </w:r>
      <w:proofErr w:type="gramStart"/>
      <w:r w:rsidRPr="00BD68CC">
        <w:t>plan, but</w:t>
      </w:r>
      <w:proofErr w:type="gramEnd"/>
      <w:r w:rsidRPr="00BD68CC">
        <w:t xml:space="preserve"> does not alone constitute an emergency plan under CDG.</w:t>
      </w:r>
    </w:p>
    <w:p w14:paraId="157A2FD7" w14:textId="67AEDDFD" w:rsidR="00DD136B" w:rsidRDefault="00DD136B" w:rsidP="00DD136B">
      <w:pPr>
        <w:pStyle w:val="ListParagraph"/>
        <w:numPr>
          <w:ilvl w:val="1"/>
          <w:numId w:val="80"/>
        </w:numPr>
      </w:pPr>
      <w:r w:rsidRPr="00BD68CC">
        <w:t xml:space="preserve">CDG emergency plans require more detailed planning for radiation emergencies than the contingency planning requirements set out in IRR17 Regulation 13. It may be possible to integrate CDG emergency plans and IRR17 contingency plans to reduce duplication in documentation and streamline emergency responses. However, if dutyholders choose to have one emergency plan </w:t>
      </w:r>
      <w:r w:rsidR="003261BA">
        <w:t xml:space="preserve">covering </w:t>
      </w:r>
      <w:r w:rsidRPr="00BD68CC">
        <w:t xml:space="preserve">multiple consignments that can and cannot result in a radiation emergency, it needs to be made clear which consignments can result in a radiation emergency and </w:t>
      </w:r>
      <w:r w:rsidR="003261BA">
        <w:t>wh</w:t>
      </w:r>
      <w:r w:rsidR="00D95D1D">
        <w:t>at</w:t>
      </w:r>
      <w:r w:rsidR="003261BA" w:rsidRPr="00BD68CC">
        <w:t xml:space="preserve"> </w:t>
      </w:r>
      <w:r w:rsidRPr="00BD68CC">
        <w:t>additional actions are required to comply with CDG.</w:t>
      </w:r>
    </w:p>
    <w:p w14:paraId="1E651223" w14:textId="47C773FD" w:rsidR="00F87F33" w:rsidRDefault="00BD0760" w:rsidP="00E4362E">
      <w:pPr>
        <w:pStyle w:val="Heading2"/>
        <w:numPr>
          <w:ilvl w:val="0"/>
          <w:numId w:val="80"/>
        </w:numPr>
      </w:pPr>
      <w:bookmarkStart w:id="37" w:name="_Toc132364173"/>
      <w:bookmarkStart w:id="38" w:name="_Toc132638186"/>
      <w:r w:rsidRPr="004A72C5">
        <w:t>Step 2</w:t>
      </w:r>
      <w:r>
        <w:t xml:space="preserve"> – Preparing an </w:t>
      </w:r>
      <w:r w:rsidR="00277A85">
        <w:t>e</w:t>
      </w:r>
      <w:r>
        <w:t xml:space="preserve">mergency </w:t>
      </w:r>
      <w:r w:rsidR="00277A85">
        <w:t>p</w:t>
      </w:r>
      <w:r>
        <w:t>lan</w:t>
      </w:r>
      <w:bookmarkStart w:id="39" w:name="_Toc132289079"/>
      <w:bookmarkStart w:id="40" w:name="_Hlk130994553"/>
      <w:bookmarkEnd w:id="35"/>
      <w:bookmarkEnd w:id="37"/>
      <w:bookmarkEnd w:id="38"/>
    </w:p>
    <w:p w14:paraId="0F08435E" w14:textId="77777777" w:rsidR="007228EF" w:rsidRPr="000F61F3" w:rsidRDefault="007228EF" w:rsidP="00E4362E">
      <w:pPr>
        <w:pStyle w:val="Heading3"/>
      </w:pPr>
      <w:r w:rsidRPr="000F61F3">
        <w:t xml:space="preserve">Required information </w:t>
      </w:r>
    </w:p>
    <w:p w14:paraId="4B0D2AAA" w14:textId="4F877FF5" w:rsidR="007228EF" w:rsidRPr="000F61F3" w:rsidRDefault="007228EF" w:rsidP="007228EF">
      <w:pPr>
        <w:pStyle w:val="ListParagraph"/>
        <w:numPr>
          <w:ilvl w:val="1"/>
          <w:numId w:val="83"/>
        </w:numPr>
      </w:pPr>
      <w:r w:rsidRPr="000F61F3">
        <w:t xml:space="preserve">Emergency </w:t>
      </w:r>
      <w:r w:rsidR="006F3C36">
        <w:t>p</w:t>
      </w:r>
      <w:r w:rsidRPr="000F61F3">
        <w:t>lans must be adequate to prevent or mitigate the consequences of the risks identified in the RRA.</w:t>
      </w:r>
      <w:r w:rsidR="00D95D1D">
        <w:t xml:space="preserve"> </w:t>
      </w:r>
      <w:r w:rsidRPr="000F61F3">
        <w:t>To be considered as “adequate”, such plans must contain certain information specified in CDG (subparagraphs (a) to (j) in Schedule 2, Part 1, paragraph 3(5)).</w:t>
      </w:r>
      <w:r w:rsidR="00D95D1D">
        <w:t xml:space="preserve"> </w:t>
      </w:r>
      <w:r w:rsidRPr="000F61F3">
        <w:t>A summary of this required information is as follows</w:t>
      </w:r>
      <w:r w:rsidRPr="00BD622A">
        <w:rPr>
          <w:vertAlign w:val="superscript"/>
        </w:rPr>
        <w:footnoteReference w:id="4"/>
      </w:r>
      <w:r w:rsidR="00D95D1D">
        <w:t>:</w:t>
      </w:r>
      <w:r w:rsidRPr="000F61F3">
        <w:t xml:space="preserve"> </w:t>
      </w:r>
    </w:p>
    <w:p w14:paraId="532A9A77" w14:textId="2CA736D3" w:rsidR="007228EF" w:rsidRPr="000F61F3" w:rsidRDefault="007228EF" w:rsidP="00D21F63">
      <w:pPr>
        <w:pStyle w:val="ListParagraph"/>
        <w:numPr>
          <w:ilvl w:val="2"/>
          <w:numId w:val="84"/>
        </w:numPr>
      </w:pPr>
      <w:r w:rsidRPr="000F61F3">
        <w:t>The name or position of the person authorised to set emergency procedures in motion</w:t>
      </w:r>
      <w:r w:rsidR="00D815B3">
        <w:t>;</w:t>
      </w:r>
    </w:p>
    <w:p w14:paraId="2474B7DA" w14:textId="316CD44F" w:rsidR="007228EF" w:rsidRPr="000F61F3" w:rsidRDefault="007228EF" w:rsidP="00D21F63">
      <w:pPr>
        <w:pStyle w:val="ListParagraph"/>
        <w:numPr>
          <w:ilvl w:val="2"/>
          <w:numId w:val="84"/>
        </w:numPr>
      </w:pPr>
      <w:r w:rsidRPr="000F61F3">
        <w:t>The name or position of the person in charge of and coordinating the mitigation</w:t>
      </w:r>
      <w:r w:rsidR="00D815B3">
        <w:t>;</w:t>
      </w:r>
    </w:p>
    <w:p w14:paraId="0A5D0CC6" w14:textId="164B2F89" w:rsidR="007228EF" w:rsidRPr="000F61F3" w:rsidRDefault="007228EF" w:rsidP="00225F2B">
      <w:pPr>
        <w:pStyle w:val="ListParagraph"/>
        <w:numPr>
          <w:ilvl w:val="2"/>
          <w:numId w:val="84"/>
        </w:numPr>
      </w:pPr>
      <w:r w:rsidRPr="000F61F3">
        <w:t>The plan should describe contacting, as soon as practicable, the Police (999 or 112) and other relevant emergency services, relevant local authority, the consignor, the carrier and ONR</w:t>
      </w:r>
      <w:r w:rsidR="00D815B3">
        <w:t>;</w:t>
      </w:r>
    </w:p>
    <w:p w14:paraId="2EBFAE98" w14:textId="77777777" w:rsidR="007228EF" w:rsidRPr="000F61F3" w:rsidRDefault="007228EF" w:rsidP="00D21F63">
      <w:pPr>
        <w:pStyle w:val="ListParagraph"/>
        <w:numPr>
          <w:ilvl w:val="2"/>
          <w:numId w:val="84"/>
        </w:numPr>
      </w:pPr>
      <w:r w:rsidRPr="000F61F3">
        <w:t xml:space="preserve">The plan should identify: </w:t>
      </w:r>
    </w:p>
    <w:p w14:paraId="0A99CC92" w14:textId="398FC77A" w:rsidR="007228EF" w:rsidRPr="000F61F3" w:rsidRDefault="00155C1D" w:rsidP="00D21F63">
      <w:pPr>
        <w:pStyle w:val="ListParagraph"/>
        <w:numPr>
          <w:ilvl w:val="3"/>
          <w:numId w:val="84"/>
        </w:numPr>
      </w:pPr>
      <w:r>
        <w:lastRenderedPageBreak/>
        <w:t>E</w:t>
      </w:r>
      <w:r w:rsidR="007228EF" w:rsidRPr="000F61F3">
        <w:t>vents with the potential to give doses greater than 1</w:t>
      </w:r>
      <w:r>
        <w:t xml:space="preserve"> </w:t>
      </w:r>
      <w:r w:rsidR="007228EF" w:rsidRPr="000F61F3">
        <w:t xml:space="preserve">mSv, the consequence of these events and the strategy to deal with them; </w:t>
      </w:r>
    </w:p>
    <w:p w14:paraId="4949BE3A" w14:textId="39729CB6" w:rsidR="007228EF" w:rsidRPr="000F61F3" w:rsidRDefault="00155C1D" w:rsidP="00D21F63">
      <w:pPr>
        <w:pStyle w:val="ListParagraph"/>
        <w:numPr>
          <w:ilvl w:val="3"/>
          <w:numId w:val="84"/>
        </w:numPr>
      </w:pPr>
      <w:r>
        <w:t>D</w:t>
      </w:r>
      <w:r w:rsidR="007228EF" w:rsidRPr="000F61F3">
        <w:t xml:space="preserve">etails of any procedures and documents that support the plan; </w:t>
      </w:r>
    </w:p>
    <w:p w14:paraId="2D1391F6" w14:textId="085C5521" w:rsidR="007228EF" w:rsidRPr="000F61F3" w:rsidRDefault="00155C1D" w:rsidP="00D21F63">
      <w:pPr>
        <w:pStyle w:val="ListParagraph"/>
        <w:numPr>
          <w:ilvl w:val="3"/>
          <w:numId w:val="84"/>
        </w:numPr>
      </w:pPr>
      <w:r>
        <w:t>D</w:t>
      </w:r>
      <w:r w:rsidR="007228EF" w:rsidRPr="000F61F3">
        <w:t xml:space="preserve">etails of personnel who have roles to play in the emergency response (see </w:t>
      </w:r>
      <w:r w:rsidR="00E56198">
        <w:t>‘A</w:t>
      </w:r>
      <w:r w:rsidR="007228EF" w:rsidRPr="000F61F3">
        <w:t>dditional information for responders</w:t>
      </w:r>
      <w:r w:rsidR="00E56198">
        <w:t>’</w:t>
      </w:r>
      <w:r w:rsidR="007228EF" w:rsidRPr="000F61F3">
        <w:t xml:space="preserve"> below); </w:t>
      </w:r>
    </w:p>
    <w:p w14:paraId="62D34A81" w14:textId="593A8CC2" w:rsidR="007228EF" w:rsidRPr="000F61F3" w:rsidRDefault="00155C1D" w:rsidP="00D21F63">
      <w:pPr>
        <w:pStyle w:val="ListParagraph"/>
        <w:numPr>
          <w:ilvl w:val="3"/>
          <w:numId w:val="84"/>
        </w:numPr>
      </w:pPr>
      <w:r>
        <w:t>D</w:t>
      </w:r>
      <w:r w:rsidR="007228EF" w:rsidRPr="000F61F3">
        <w:t xml:space="preserve">etails of the availability and function of emergency equipment; and </w:t>
      </w:r>
    </w:p>
    <w:p w14:paraId="5EDE2348" w14:textId="3636CA0A" w:rsidR="007228EF" w:rsidRPr="000F61F3" w:rsidRDefault="00155C1D" w:rsidP="00D21F63">
      <w:pPr>
        <w:pStyle w:val="ListParagraph"/>
        <w:numPr>
          <w:ilvl w:val="3"/>
          <w:numId w:val="84"/>
        </w:numPr>
      </w:pPr>
      <w:r>
        <w:t>D</w:t>
      </w:r>
      <w:r w:rsidR="007228EF" w:rsidRPr="000F61F3">
        <w:t xml:space="preserve">etails of the availability and function of other relevant resources. </w:t>
      </w:r>
    </w:p>
    <w:p w14:paraId="0AFC7AFE" w14:textId="63A25A8C" w:rsidR="007228EF" w:rsidRPr="000F61F3" w:rsidRDefault="007228EF" w:rsidP="00D21F63">
      <w:pPr>
        <w:pStyle w:val="ListParagraph"/>
        <w:numPr>
          <w:ilvl w:val="2"/>
          <w:numId w:val="84"/>
        </w:numPr>
      </w:pPr>
      <w:r w:rsidRPr="000F61F3">
        <w:t>Arrangements for the driver (or vessel master) to initially carry out, followed by responses from carrier or consignor.</w:t>
      </w:r>
      <w:r w:rsidR="00DD1D8E">
        <w:t xml:space="preserve"> </w:t>
      </w:r>
      <w:r w:rsidRPr="000F61F3">
        <w:t>It is good practice to include resilience in these arrangements if possible.</w:t>
      </w:r>
      <w:r w:rsidR="00DD1D8E">
        <w:t xml:space="preserve"> </w:t>
      </w:r>
      <w:r w:rsidRPr="000F61F3">
        <w:t xml:space="preserve">Typical arrangements should include: </w:t>
      </w:r>
    </w:p>
    <w:p w14:paraId="13072317" w14:textId="3B04D97B" w:rsidR="007228EF" w:rsidRPr="000F61F3" w:rsidRDefault="007228EF" w:rsidP="00D21F63">
      <w:pPr>
        <w:pStyle w:val="ListParagraph"/>
        <w:numPr>
          <w:ilvl w:val="3"/>
          <w:numId w:val="84"/>
        </w:numPr>
      </w:pPr>
      <w:r w:rsidRPr="000F61F3">
        <w:t>Limiting risks to persons likely to be directly affected by a radiation emergency including those responding to the emergency</w:t>
      </w:r>
      <w:r w:rsidR="00E56198">
        <w:t>; and</w:t>
      </w:r>
    </w:p>
    <w:p w14:paraId="13D9E168" w14:textId="77777777" w:rsidR="007228EF" w:rsidRPr="000F61F3" w:rsidRDefault="007228EF" w:rsidP="00D21F63">
      <w:pPr>
        <w:pStyle w:val="ListParagraph"/>
        <w:numPr>
          <w:ilvl w:val="3"/>
          <w:numId w:val="84"/>
        </w:numPr>
      </w:pPr>
      <w:r w:rsidRPr="000F61F3">
        <w:t xml:space="preserve">Providing warnings to these persons. </w:t>
      </w:r>
    </w:p>
    <w:p w14:paraId="28A9012A" w14:textId="7ADCBD95" w:rsidR="007228EF" w:rsidRPr="000F61F3" w:rsidRDefault="007228EF" w:rsidP="00D21F63">
      <w:pPr>
        <w:pStyle w:val="ListParagraph"/>
        <w:numPr>
          <w:ilvl w:val="2"/>
          <w:numId w:val="84"/>
        </w:numPr>
      </w:pPr>
      <w:r w:rsidRPr="000F61F3">
        <w:t>Communication plans containing appropriate information on how to identify and transfer information. This should include contact details for identified individuals</w:t>
      </w:r>
      <w:r w:rsidR="00E56198">
        <w:t xml:space="preserve"> and</w:t>
      </w:r>
      <w:r w:rsidR="00E56198" w:rsidRPr="000F61F3">
        <w:t xml:space="preserve"> </w:t>
      </w:r>
      <w:r w:rsidRPr="000F61F3">
        <w:t>alternatives in case one form of communication fails (for example</w:t>
      </w:r>
      <w:r w:rsidR="00E56198">
        <w:t>,</w:t>
      </w:r>
      <w:r w:rsidRPr="000F61F3">
        <w:t xml:space="preserve"> provision of spare phones). Note that</w:t>
      </w:r>
      <w:r w:rsidR="00E56198">
        <w:t>,</w:t>
      </w:r>
      <w:r w:rsidRPr="000F61F3">
        <w:t xml:space="preserve"> in accordance with the Joint Emergency Services Incident Protocol (JESIP) for tier 2 responders, communications will be transferred to secure networks operated by the emergency services in the early stages of an emergency.</w:t>
      </w:r>
      <w:r w:rsidRPr="000F61F3">
        <w:br/>
      </w:r>
      <w:r w:rsidRPr="000F61F3">
        <w:br/>
        <w:t xml:space="preserve">The information set out in the plan should cover communications to: </w:t>
      </w:r>
    </w:p>
    <w:p w14:paraId="769E6C71" w14:textId="05205A95" w:rsidR="007228EF" w:rsidRPr="000F61F3" w:rsidRDefault="00E56198" w:rsidP="00D21F63">
      <w:pPr>
        <w:pStyle w:val="ListParagraph"/>
        <w:numPr>
          <w:ilvl w:val="3"/>
          <w:numId w:val="84"/>
        </w:numPr>
      </w:pPr>
      <w:r>
        <w:t>P</w:t>
      </w:r>
      <w:r w:rsidRPr="000F61F3">
        <w:t xml:space="preserve">eople </w:t>
      </w:r>
      <w:r w:rsidR="007228EF" w:rsidRPr="000F61F3">
        <w:t xml:space="preserve">at the scene; </w:t>
      </w:r>
    </w:p>
    <w:p w14:paraId="36B31021" w14:textId="60483699" w:rsidR="007228EF" w:rsidRPr="000F61F3" w:rsidRDefault="00E56198" w:rsidP="00D21F63">
      <w:pPr>
        <w:pStyle w:val="ListParagraph"/>
        <w:numPr>
          <w:ilvl w:val="3"/>
          <w:numId w:val="84"/>
        </w:numPr>
      </w:pPr>
      <w:r>
        <w:t>T</w:t>
      </w:r>
      <w:r w:rsidR="007228EF" w:rsidRPr="000F61F3">
        <w:t xml:space="preserve">he local authority; </w:t>
      </w:r>
    </w:p>
    <w:p w14:paraId="0E7E9D2E" w14:textId="4D637D53" w:rsidR="007228EF" w:rsidRPr="000F61F3" w:rsidRDefault="00E56198" w:rsidP="00D21F63">
      <w:pPr>
        <w:pStyle w:val="ListParagraph"/>
        <w:numPr>
          <w:ilvl w:val="3"/>
          <w:numId w:val="84"/>
        </w:numPr>
      </w:pPr>
      <w:r>
        <w:t>T</w:t>
      </w:r>
      <w:r w:rsidR="007228EF" w:rsidRPr="000F61F3">
        <w:t xml:space="preserve">he emergency services; and </w:t>
      </w:r>
    </w:p>
    <w:p w14:paraId="2A60A35C" w14:textId="1234EE95" w:rsidR="007228EF" w:rsidRPr="000F61F3" w:rsidRDefault="00E56198" w:rsidP="00D21F63">
      <w:pPr>
        <w:pStyle w:val="ListParagraph"/>
        <w:numPr>
          <w:ilvl w:val="3"/>
          <w:numId w:val="84"/>
        </w:numPr>
      </w:pPr>
      <w:r>
        <w:t>O</w:t>
      </w:r>
      <w:r w:rsidR="007228EF" w:rsidRPr="000F61F3">
        <w:t>thers identified in the plan. For example, communications with the media and through social media need proactive planning to ensure the public receive relevant facts at the appropriate time.</w:t>
      </w:r>
    </w:p>
    <w:p w14:paraId="5867DC5C" w14:textId="4D31BE72" w:rsidR="007228EF" w:rsidRPr="000F61F3" w:rsidRDefault="007228EF" w:rsidP="00D21F63">
      <w:pPr>
        <w:pStyle w:val="ListParagraph"/>
        <w:numPr>
          <w:ilvl w:val="2"/>
          <w:numId w:val="84"/>
        </w:numPr>
      </w:pPr>
      <w:r w:rsidRPr="000F61F3">
        <w:t>Arrangements for assisting the relevant local authority including actions to mitigate the consequences of the emergency. Dutyholders should provide proactive assistance to the local authority</w:t>
      </w:r>
      <w:r w:rsidR="00482511">
        <w:t>,</w:t>
      </w:r>
      <w:r w:rsidRPr="000F61F3">
        <w:t xml:space="preserve"> </w:t>
      </w:r>
      <w:r w:rsidR="00482511">
        <w:t>f</w:t>
      </w:r>
      <w:r w:rsidRPr="000F61F3">
        <w:t xml:space="preserve">or example </w:t>
      </w:r>
      <w:r w:rsidR="00482511">
        <w:t xml:space="preserve">sharing </w:t>
      </w:r>
      <w:r w:rsidR="001E5F2B">
        <w:t xml:space="preserve">their </w:t>
      </w:r>
      <w:r w:rsidR="00482511">
        <w:t xml:space="preserve">knowledge </w:t>
      </w:r>
      <w:r w:rsidR="00482511">
        <w:lastRenderedPageBreak/>
        <w:t xml:space="preserve">and </w:t>
      </w:r>
      <w:r w:rsidRPr="000F61F3">
        <w:t xml:space="preserve">understanding of the packages, their contents and the risks arising from full or partial release of the contents or loss of radiation shielding. Note that: </w:t>
      </w:r>
    </w:p>
    <w:p w14:paraId="237D8A65" w14:textId="1AD84763" w:rsidR="007228EF" w:rsidRPr="000F61F3" w:rsidRDefault="007228EF" w:rsidP="00D21F63">
      <w:pPr>
        <w:pStyle w:val="ListParagraph"/>
        <w:numPr>
          <w:ilvl w:val="3"/>
          <w:numId w:val="84"/>
        </w:numPr>
      </w:pPr>
      <w:r w:rsidRPr="000F61F3">
        <w:t>Transport that takes place within a single local authority will require arrangements specific to that local authority</w:t>
      </w:r>
      <w:r w:rsidR="00482511">
        <w:t>; and</w:t>
      </w:r>
    </w:p>
    <w:p w14:paraId="2232F76C" w14:textId="77777777" w:rsidR="007228EF" w:rsidRPr="000F61F3" w:rsidRDefault="007228EF" w:rsidP="00D21F63">
      <w:pPr>
        <w:pStyle w:val="ListParagraph"/>
        <w:numPr>
          <w:ilvl w:val="3"/>
          <w:numId w:val="84"/>
        </w:numPr>
      </w:pPr>
      <w:r w:rsidRPr="000F61F3">
        <w:t xml:space="preserve">Transport involving </w:t>
      </w:r>
      <w:proofErr w:type="gramStart"/>
      <w:r w:rsidRPr="000F61F3">
        <w:t>a large number of</w:t>
      </w:r>
      <w:proofErr w:type="gramEnd"/>
      <w:r w:rsidRPr="000F61F3">
        <w:t xml:space="preserve"> local authority areas may require generic arrangements and rely on the responding emergency services to identify the relevant local authority for the dutyholder. </w:t>
      </w:r>
    </w:p>
    <w:p w14:paraId="184A9C97" w14:textId="67AAB46A" w:rsidR="007228EF" w:rsidRPr="000F61F3" w:rsidRDefault="007228EF" w:rsidP="00D21F63">
      <w:pPr>
        <w:pStyle w:val="ListParagraph"/>
        <w:numPr>
          <w:ilvl w:val="2"/>
          <w:numId w:val="84"/>
        </w:numPr>
      </w:pPr>
      <w:r w:rsidRPr="000F61F3">
        <w:t>Arrangements for providing information about the incident to ONR</w:t>
      </w:r>
      <w:r w:rsidRPr="001E5F2B">
        <w:rPr>
          <w:vertAlign w:val="superscript"/>
        </w:rPr>
        <w:footnoteReference w:id="5"/>
      </w:r>
      <w:r w:rsidRPr="000F61F3">
        <w:t xml:space="preserve">. </w:t>
      </w:r>
    </w:p>
    <w:p w14:paraId="016602BC" w14:textId="77777777" w:rsidR="007228EF" w:rsidRPr="000F61F3" w:rsidRDefault="007228EF" w:rsidP="00D21F63">
      <w:pPr>
        <w:pStyle w:val="ListParagraph"/>
        <w:numPr>
          <w:ilvl w:val="2"/>
          <w:numId w:val="84"/>
        </w:numPr>
      </w:pPr>
      <w:r w:rsidRPr="000F61F3">
        <w:t xml:space="preserve">Arrangements for emergency exposures including: </w:t>
      </w:r>
    </w:p>
    <w:p w14:paraId="41838A6A" w14:textId="4A8F0E8F" w:rsidR="007228EF" w:rsidRPr="000F61F3" w:rsidRDefault="00DD0B31" w:rsidP="00D21F63">
      <w:pPr>
        <w:pStyle w:val="ListParagraph"/>
        <w:numPr>
          <w:ilvl w:val="3"/>
          <w:numId w:val="84"/>
        </w:numPr>
      </w:pPr>
      <w:r>
        <w:t>A</w:t>
      </w:r>
      <w:r w:rsidR="007228EF" w:rsidRPr="000F61F3">
        <w:t xml:space="preserve">ppropriate dose levels for the purposes of putting the emergency plan into effect; </w:t>
      </w:r>
      <w:r>
        <w:t>and</w:t>
      </w:r>
    </w:p>
    <w:p w14:paraId="6E61CD1D" w14:textId="299C9FDB" w:rsidR="007228EF" w:rsidRPr="000F61F3" w:rsidRDefault="00DD0B31" w:rsidP="00D21F63">
      <w:pPr>
        <w:pStyle w:val="ListParagraph"/>
        <w:numPr>
          <w:ilvl w:val="3"/>
          <w:numId w:val="84"/>
        </w:numPr>
      </w:pPr>
      <w:r>
        <w:t>A</w:t>
      </w:r>
      <w:r w:rsidR="007228EF" w:rsidRPr="000F61F3">
        <w:t xml:space="preserve">greement with the consignor, carrier, contractors and emergency services on the dose level(s) for the purposes of undertaking protective actions at the scene of the emergency. </w:t>
      </w:r>
    </w:p>
    <w:p w14:paraId="3906B737" w14:textId="77777777" w:rsidR="007228EF" w:rsidRPr="000F61F3" w:rsidRDefault="007228EF" w:rsidP="00D21F63">
      <w:pPr>
        <w:pStyle w:val="ListParagraph"/>
        <w:numPr>
          <w:ilvl w:val="2"/>
          <w:numId w:val="84"/>
        </w:numPr>
      </w:pPr>
      <w:r w:rsidRPr="000F61F3">
        <w:t xml:space="preserve">Arrangements to keep doses below a 100 mSv reference level (as specified in CDG, Schedule 2, paragraph 9(1)). </w:t>
      </w:r>
    </w:p>
    <w:p w14:paraId="51AF7F30" w14:textId="0B917472" w:rsidR="007228EF" w:rsidRPr="000F61F3" w:rsidRDefault="007228EF" w:rsidP="00D21F63">
      <w:pPr>
        <w:pStyle w:val="ListParagraph"/>
        <w:numPr>
          <w:ilvl w:val="2"/>
          <w:numId w:val="84"/>
        </w:numPr>
      </w:pPr>
      <w:r w:rsidRPr="000F61F3">
        <w:t>Arrangements that the dutyholder, or their agent, consider may assist in the transition from a radiation emergency to a situation where no further intervention is required. Consignors, local authority, the police and other emergency services may all need to be involved in bringing about this transition. CDG does not require the emergency plan to cover the ‘recovery phase’ following the event as this is subject to other legislation. However, ONR considers package retrieval</w:t>
      </w:r>
      <w:r w:rsidR="00C968C2">
        <w:t>,</w:t>
      </w:r>
      <w:r w:rsidRPr="000F61F3">
        <w:t xml:space="preserve"> and where appropriate decontamination, to be part of the emergency until a stable state is achieved</w:t>
      </w:r>
      <w:r w:rsidR="003357BE">
        <w:t xml:space="preserve">, </w:t>
      </w:r>
      <w:proofErr w:type="gramStart"/>
      <w:r w:rsidR="003357BE">
        <w:t>i.e.</w:t>
      </w:r>
      <w:proofErr w:type="gramEnd"/>
      <w:r w:rsidRPr="000F61F3">
        <w:t xml:space="preserve"> the radioactive material is contained in a safe location or able to be </w:t>
      </w:r>
      <w:proofErr w:type="spellStart"/>
      <w:r w:rsidRPr="000F61F3">
        <w:t>onwardly</w:t>
      </w:r>
      <w:proofErr w:type="spellEnd"/>
      <w:r w:rsidRPr="000F61F3">
        <w:t xml:space="preserve"> transported in accordance with CDG09. </w:t>
      </w:r>
    </w:p>
    <w:p w14:paraId="54AF35D8" w14:textId="7637649F" w:rsidR="007228EF" w:rsidRPr="000F61F3" w:rsidRDefault="007228EF" w:rsidP="00E4362E">
      <w:pPr>
        <w:pStyle w:val="Heading3"/>
      </w:pPr>
      <w:r w:rsidRPr="000F61F3">
        <w:t xml:space="preserve">Principles and </w:t>
      </w:r>
      <w:r w:rsidR="00750425">
        <w:t>p</w:t>
      </w:r>
      <w:r w:rsidR="00750425" w:rsidRPr="000F61F3">
        <w:t>urposes</w:t>
      </w:r>
    </w:p>
    <w:p w14:paraId="60B17E67" w14:textId="461C28CA" w:rsidR="007228EF" w:rsidRPr="000F61F3" w:rsidRDefault="007228EF" w:rsidP="007228EF">
      <w:pPr>
        <w:pStyle w:val="ListParagraph"/>
        <w:numPr>
          <w:ilvl w:val="1"/>
          <w:numId w:val="83"/>
        </w:numPr>
      </w:pPr>
      <w:r w:rsidRPr="000F61F3">
        <w:t xml:space="preserve">Paragraph 4 of Schedule 2 of CDG sets out certain principles and purposes that an emergency plan must adopt. These build on the requirements, set out in paragraph </w:t>
      </w:r>
      <w:r w:rsidRPr="000F61F3">
        <w:lastRenderedPageBreak/>
        <w:t xml:space="preserve">3 of Schedule 2 that are summarised above. To address these requirements, ONR expects that emergency plans will, as a minimum, describe the following: </w:t>
      </w:r>
    </w:p>
    <w:p w14:paraId="144B1494" w14:textId="41559F21" w:rsidR="007228EF" w:rsidRPr="000F61F3" w:rsidRDefault="007228EF" w:rsidP="007C1D10">
      <w:pPr>
        <w:pStyle w:val="ListParagraph"/>
        <w:numPr>
          <w:ilvl w:val="2"/>
          <w:numId w:val="86"/>
        </w:numPr>
      </w:pPr>
      <w:r w:rsidRPr="000F61F3">
        <w:t>The means of communication, documentation and recording to be used during the emergency response.</w:t>
      </w:r>
    </w:p>
    <w:p w14:paraId="1F613F78" w14:textId="2997ABA2" w:rsidR="007228EF" w:rsidRPr="000F61F3" w:rsidRDefault="007228EF" w:rsidP="007C1D10">
      <w:pPr>
        <w:pStyle w:val="ListParagraph"/>
        <w:numPr>
          <w:ilvl w:val="2"/>
          <w:numId w:val="86"/>
        </w:numPr>
      </w:pPr>
      <w:r w:rsidRPr="000F61F3">
        <w:t>Making notifications as soon as practicable, including contacting the police</w:t>
      </w:r>
      <w:r w:rsidR="000F0A19">
        <w:t xml:space="preserve"> and</w:t>
      </w:r>
      <w:r w:rsidRPr="000F61F3">
        <w:t xml:space="preserve"> other emergency services as appropriate, the relevant local authority, the consignor and the carrier (a 24-hour telephone number is recommended for this purpose). </w:t>
      </w:r>
    </w:p>
    <w:p w14:paraId="70CC9FEE" w14:textId="3AA033DA" w:rsidR="007228EF" w:rsidRPr="000F61F3" w:rsidRDefault="007228EF" w:rsidP="007C1D10">
      <w:pPr>
        <w:pStyle w:val="ListParagraph"/>
        <w:numPr>
          <w:ilvl w:val="2"/>
          <w:numId w:val="86"/>
        </w:numPr>
      </w:pPr>
      <w:r w:rsidRPr="000F61F3">
        <w:t xml:space="preserve">Actions required to minimise driver (or vessel master) exposure including how to identify package damage, actions the driver (or vessel master) should take and correct use of Personal Protective Equipment (PPE). </w:t>
      </w:r>
    </w:p>
    <w:p w14:paraId="75205648" w14:textId="1745E120" w:rsidR="007228EF" w:rsidRPr="000F61F3" w:rsidRDefault="007228EF" w:rsidP="007C1D10">
      <w:pPr>
        <w:pStyle w:val="ListParagraph"/>
        <w:numPr>
          <w:ilvl w:val="2"/>
          <w:numId w:val="86"/>
        </w:numPr>
      </w:pPr>
      <w:r w:rsidRPr="000F61F3">
        <w:t>How to prevent the situation from getting worse</w:t>
      </w:r>
      <w:r w:rsidR="00157B1E">
        <w:t>,</w:t>
      </w:r>
      <w:r w:rsidRPr="000F61F3">
        <w:t xml:space="preserve"> including use of fire extinguishers if it is safe and appropriate, restricting access to the scene</w:t>
      </w:r>
      <w:r w:rsidR="00157B1E">
        <w:t xml:space="preserve"> and</w:t>
      </w:r>
      <w:r w:rsidRPr="000F61F3">
        <w:t xml:space="preserve"> avoiding approaching significantly damaged packages. </w:t>
      </w:r>
    </w:p>
    <w:p w14:paraId="749B0CDA" w14:textId="2E974ED0" w:rsidR="007228EF" w:rsidRPr="000F61F3" w:rsidRDefault="007228EF" w:rsidP="007C1D10">
      <w:pPr>
        <w:pStyle w:val="ListParagraph"/>
        <w:numPr>
          <w:ilvl w:val="2"/>
          <w:numId w:val="86"/>
        </w:numPr>
      </w:pPr>
      <w:r w:rsidRPr="000F61F3">
        <w:t>Actions to protect the public, where equipped and safe to do so. For example, cordoning off areas using simple methods such as barrier tape, markings</w:t>
      </w:r>
      <w:r w:rsidR="009639B9">
        <w:t xml:space="preserve"> or</w:t>
      </w:r>
      <w:r w:rsidRPr="000F61F3">
        <w:t xml:space="preserve"> cones. Drivers should endeavour to keep people upwind of the event. The emergency plan should consider the possibility that the police in collaboration with the local authority may be required to secure the area, which could </w:t>
      </w:r>
      <w:r w:rsidR="003E32EE">
        <w:t>last</w:t>
      </w:r>
      <w:r w:rsidRPr="000F61F3">
        <w:t xml:space="preserve"> several days for a major release. Consider the need to carry simple barriers. </w:t>
      </w:r>
    </w:p>
    <w:p w14:paraId="7B48FB68" w14:textId="7B51188D" w:rsidR="007228EF" w:rsidRPr="000F61F3" w:rsidRDefault="007228EF" w:rsidP="007C1D10">
      <w:pPr>
        <w:pStyle w:val="ListParagraph"/>
        <w:numPr>
          <w:ilvl w:val="2"/>
          <w:numId w:val="86"/>
        </w:numPr>
      </w:pPr>
      <w:r w:rsidRPr="000F61F3">
        <w:t>Actions to protect the emergency services</w:t>
      </w:r>
      <w:r w:rsidR="0013556C">
        <w:t>,</w:t>
      </w:r>
      <w:r w:rsidRPr="000F61F3">
        <w:t xml:space="preserve"> including information in the transport documentation about the material being carried, its form (special form, solid, liquid, gas), the amount of material (</w:t>
      </w:r>
      <w:proofErr w:type="gramStart"/>
      <w:r w:rsidRPr="000F61F3">
        <w:t>i.e.</w:t>
      </w:r>
      <w:proofErr w:type="gramEnd"/>
      <w:r w:rsidRPr="000F61F3">
        <w:t xml:space="preserve"> approximate volume, weight</w:t>
      </w:r>
      <w:r w:rsidR="000C5BEE">
        <w:t xml:space="preserve"> and</w:t>
      </w:r>
      <w:r w:rsidRPr="000F61F3">
        <w:t xml:space="preserve"> radiation levels in units of Becquerels</w:t>
      </w:r>
      <w:r w:rsidR="00FA186A">
        <w:t xml:space="preserve"> [</w:t>
      </w:r>
      <w:proofErr w:type="spellStart"/>
      <w:r w:rsidRPr="000F61F3">
        <w:t>Bq</w:t>
      </w:r>
      <w:proofErr w:type="spellEnd"/>
      <w:r w:rsidR="00FA186A">
        <w:t>])</w:t>
      </w:r>
      <w:r w:rsidRPr="000F61F3">
        <w:t xml:space="preserve">, </w:t>
      </w:r>
      <w:r w:rsidR="00036476">
        <w:t xml:space="preserve">how it is </w:t>
      </w:r>
      <w:r w:rsidRPr="000F61F3">
        <w:t xml:space="preserve">dispersed in the container, </w:t>
      </w:r>
      <w:r w:rsidR="00036476">
        <w:t xml:space="preserve">and </w:t>
      </w:r>
      <w:r w:rsidRPr="000F61F3">
        <w:t xml:space="preserve">how likely is it to be dispersed into the environment or stay in the package. </w:t>
      </w:r>
    </w:p>
    <w:p w14:paraId="39E1BA7F" w14:textId="5D915B45" w:rsidR="007228EF" w:rsidRPr="000F61F3" w:rsidRDefault="007228EF" w:rsidP="007C1D10">
      <w:pPr>
        <w:pStyle w:val="ListParagraph"/>
        <w:numPr>
          <w:ilvl w:val="2"/>
          <w:numId w:val="86"/>
        </w:numPr>
      </w:pPr>
      <w:r w:rsidRPr="000F61F3">
        <w:t>The number of packages and any other relevant safety information about the goods</w:t>
      </w:r>
      <w:r w:rsidR="00036476">
        <w:t>, f</w:t>
      </w:r>
      <w:r w:rsidRPr="000F61F3">
        <w:t xml:space="preserve">or example, packages containing asbestos or other hazardous material. </w:t>
      </w:r>
    </w:p>
    <w:p w14:paraId="23BC5B67" w14:textId="153DCD23" w:rsidR="007228EF" w:rsidRPr="000F61F3" w:rsidRDefault="007228EF" w:rsidP="009603FB">
      <w:pPr>
        <w:pStyle w:val="ListParagraph"/>
        <w:numPr>
          <w:ilvl w:val="2"/>
          <w:numId w:val="86"/>
        </w:numPr>
      </w:pPr>
      <w:r w:rsidRPr="000F61F3">
        <w:t>Actions to ensure the radioactive materials remain secure</w:t>
      </w:r>
      <w:r w:rsidR="009603FB">
        <w:t>,</w:t>
      </w:r>
      <w:r w:rsidRPr="000F61F3">
        <w:t xml:space="preserve"> including what to do if the vehicle or vessel is damaged to the extent that it is vulnerable</w:t>
      </w:r>
      <w:r w:rsidR="009603FB">
        <w:t>,</w:t>
      </w:r>
      <w:r w:rsidRPr="000F61F3">
        <w:t xml:space="preserve"> </w:t>
      </w:r>
      <w:r w:rsidR="009603FB">
        <w:t>f</w:t>
      </w:r>
      <w:r w:rsidRPr="000F61F3">
        <w:t xml:space="preserve">or example, where there are broken windows or doors are not lockable. </w:t>
      </w:r>
    </w:p>
    <w:p w14:paraId="0C0B39EA" w14:textId="7EF365A4" w:rsidR="007228EF" w:rsidRPr="000F61F3" w:rsidRDefault="007228EF" w:rsidP="007C1D10">
      <w:pPr>
        <w:pStyle w:val="ListParagraph"/>
        <w:numPr>
          <w:ilvl w:val="2"/>
          <w:numId w:val="86"/>
        </w:numPr>
      </w:pPr>
      <w:r w:rsidRPr="000F61F3">
        <w:t>Actions to be taken by the consignor</w:t>
      </w:r>
      <w:r w:rsidR="00DB045D">
        <w:t>,</w:t>
      </w:r>
      <w:r w:rsidRPr="000F61F3">
        <w:t xml:space="preserve"> including arrangements to provide advice to the emergency services and make </w:t>
      </w:r>
      <w:proofErr w:type="gramStart"/>
      <w:r w:rsidRPr="000F61F3">
        <w:t>particular notifications</w:t>
      </w:r>
      <w:proofErr w:type="gramEnd"/>
      <w:r w:rsidRPr="000F61F3">
        <w:t xml:space="preserve">. </w:t>
      </w:r>
    </w:p>
    <w:p w14:paraId="25B98207" w14:textId="0125C49B" w:rsidR="007228EF" w:rsidRPr="000F61F3" w:rsidRDefault="007228EF" w:rsidP="007C1D10">
      <w:pPr>
        <w:pStyle w:val="ListParagraph"/>
        <w:numPr>
          <w:ilvl w:val="2"/>
          <w:numId w:val="86"/>
        </w:numPr>
      </w:pPr>
      <w:r w:rsidRPr="000F61F3">
        <w:t>How to obtain specialist advice and support where damage to a package(s) is suspected</w:t>
      </w:r>
      <w:r w:rsidR="000A64FE">
        <w:t>,</w:t>
      </w:r>
      <w:r w:rsidRPr="000F61F3">
        <w:t xml:space="preserve"> </w:t>
      </w:r>
      <w:r w:rsidR="000A64FE">
        <w:t>f</w:t>
      </w:r>
      <w:r w:rsidRPr="000F61F3">
        <w:t>or example, from the consignor(s)</w:t>
      </w:r>
      <w:r w:rsidR="000A64FE">
        <w:t>,</w:t>
      </w:r>
      <w:r w:rsidRPr="000F61F3">
        <w:t xml:space="preserve"> the appointed DGSA or RPA.</w:t>
      </w:r>
    </w:p>
    <w:p w14:paraId="58BE0CF9" w14:textId="20F41B1E" w:rsidR="007228EF" w:rsidRPr="000F61F3" w:rsidRDefault="007228EF" w:rsidP="007C1D10">
      <w:pPr>
        <w:pStyle w:val="ListParagraph"/>
        <w:numPr>
          <w:ilvl w:val="2"/>
          <w:numId w:val="86"/>
        </w:numPr>
      </w:pPr>
      <w:r w:rsidRPr="000F61F3">
        <w:lastRenderedPageBreak/>
        <w:t xml:space="preserve">Requirements to notify ONR and other relevant regulators. </w:t>
      </w:r>
    </w:p>
    <w:p w14:paraId="0E04A2C6" w14:textId="2CA35148" w:rsidR="007228EF" w:rsidRPr="000F61F3" w:rsidRDefault="007228EF" w:rsidP="007C1D10">
      <w:pPr>
        <w:pStyle w:val="ListParagraph"/>
        <w:numPr>
          <w:ilvl w:val="2"/>
          <w:numId w:val="86"/>
        </w:numPr>
      </w:pPr>
      <w:r w:rsidRPr="000F61F3">
        <w:t>Dutyholders, in association with a suitable DGSA, should consider arrangements to protect persons from subsidiary hazards</w:t>
      </w:r>
      <w:r w:rsidR="00CF07FB">
        <w:t xml:space="preserve"> </w:t>
      </w:r>
      <w:r w:rsidR="00CF07FB" w:rsidRPr="000F61F3">
        <w:t>resulting from the emergency</w:t>
      </w:r>
      <w:r w:rsidR="00CF07FB">
        <w:t>,</w:t>
      </w:r>
      <w:r w:rsidRPr="000F61F3">
        <w:t xml:space="preserve"> </w:t>
      </w:r>
      <w:r w:rsidR="00CF07FB">
        <w:t xml:space="preserve">including </w:t>
      </w:r>
      <w:r w:rsidRPr="000F61F3">
        <w:t>explosive, chemical</w:t>
      </w:r>
      <w:r w:rsidR="00CF07FB">
        <w:t xml:space="preserve"> or</w:t>
      </w:r>
      <w:r w:rsidRPr="000F61F3">
        <w:t xml:space="preserve"> biological. </w:t>
      </w:r>
    </w:p>
    <w:p w14:paraId="62E53223" w14:textId="77777777" w:rsidR="007228EF" w:rsidRPr="000F61F3" w:rsidRDefault="007228EF" w:rsidP="00E4362E">
      <w:pPr>
        <w:pStyle w:val="Heading3"/>
      </w:pPr>
      <w:r w:rsidRPr="000F61F3">
        <w:t xml:space="preserve">Additional information for responders </w:t>
      </w:r>
    </w:p>
    <w:p w14:paraId="0DC14900" w14:textId="31E28331" w:rsidR="007228EF" w:rsidRPr="000F61F3" w:rsidRDefault="007228EF" w:rsidP="007228EF">
      <w:pPr>
        <w:pStyle w:val="ListParagraph"/>
        <w:numPr>
          <w:ilvl w:val="1"/>
          <w:numId w:val="83"/>
        </w:numPr>
      </w:pPr>
      <w:r w:rsidRPr="000F61F3">
        <w:t xml:space="preserve">Where Category 1 or Category 2 responders have an identified role in the emergency plans, dutyholders must provide information to enable them to perform their roles safely and effectively. This information may include: </w:t>
      </w:r>
    </w:p>
    <w:p w14:paraId="4B1A4823" w14:textId="59CFB3CF" w:rsidR="007228EF" w:rsidRPr="000F61F3" w:rsidRDefault="007C1D10" w:rsidP="005F65E9">
      <w:pPr>
        <w:pStyle w:val="BulletList3"/>
      </w:pPr>
      <w:r>
        <w:t>R</w:t>
      </w:r>
      <w:r w:rsidR="007228EF" w:rsidRPr="000F61F3">
        <w:t xml:space="preserve">adiation protection arrangements; </w:t>
      </w:r>
    </w:p>
    <w:p w14:paraId="4A4E36F6" w14:textId="1031F135" w:rsidR="007228EF" w:rsidRPr="000F61F3" w:rsidRDefault="007C1D10" w:rsidP="005F65E9">
      <w:pPr>
        <w:pStyle w:val="BulletList3"/>
      </w:pPr>
      <w:r>
        <w:t>G</w:t>
      </w:r>
      <w:r w:rsidR="007228EF" w:rsidRPr="000F61F3">
        <w:t xml:space="preserve">eneral information about the nature of the class 7 goods; </w:t>
      </w:r>
    </w:p>
    <w:p w14:paraId="359F69D0" w14:textId="66FF2C08" w:rsidR="007228EF" w:rsidRPr="000F61F3" w:rsidRDefault="007C1D10" w:rsidP="005F65E9">
      <w:pPr>
        <w:pStyle w:val="BulletList3"/>
      </w:pPr>
      <w:r>
        <w:t>T</w:t>
      </w:r>
      <w:r w:rsidR="007228EF" w:rsidRPr="000F61F3">
        <w:t xml:space="preserve">he types of packages and their expected responses in accident conditions; and </w:t>
      </w:r>
    </w:p>
    <w:p w14:paraId="3FAB205D" w14:textId="20873803" w:rsidR="007228EF" w:rsidRPr="000F61F3" w:rsidRDefault="007C1D10" w:rsidP="005F65E9">
      <w:pPr>
        <w:pStyle w:val="BulletList3"/>
      </w:pPr>
      <w:r>
        <w:t>T</w:t>
      </w:r>
      <w:r w:rsidR="007228EF" w:rsidRPr="000F61F3">
        <w:t xml:space="preserve">he arrangements for the consignor, carrier or their agent to attend the scene. </w:t>
      </w:r>
    </w:p>
    <w:p w14:paraId="2305546C" w14:textId="4CDAF0D5" w:rsidR="007228EF" w:rsidRPr="000F61F3" w:rsidRDefault="007228EF" w:rsidP="007228EF">
      <w:pPr>
        <w:pStyle w:val="ListParagraph"/>
        <w:numPr>
          <w:ilvl w:val="1"/>
          <w:numId w:val="83"/>
        </w:numPr>
      </w:pPr>
      <w:r w:rsidRPr="000F61F3">
        <w:t>Similarly, employees with a role in the emergency plan must be provided with suitable and sufficient information, instruction, training and equipment</w:t>
      </w:r>
      <w:r w:rsidR="007C1D10">
        <w:t>,</w:t>
      </w:r>
      <w:r w:rsidRPr="000F61F3">
        <w:t xml:space="preserve"> including PPE and dosimetry. The aim is to allow them to perform their roles effectively whilst restricting their exposure to ionising radiation, so far as is reasonably practicable. Dutyholders must keep this information and training up to date and subject to regular review. For example</w:t>
      </w:r>
      <w:r w:rsidR="007C1D10">
        <w:t xml:space="preserve">, </w:t>
      </w:r>
      <w:r w:rsidRPr="000F61F3">
        <w:t xml:space="preserve">training records should be suitable to identify who has been trained, the nature of the training and when refresher training is needed. Employees are likely to require further information, instruction and training whenever changes are made to the emergency arrangements. </w:t>
      </w:r>
    </w:p>
    <w:p w14:paraId="1E847566" w14:textId="77777777" w:rsidR="007228EF" w:rsidRPr="000F61F3" w:rsidRDefault="007228EF" w:rsidP="00E4362E">
      <w:pPr>
        <w:pStyle w:val="Heading3"/>
      </w:pPr>
      <w:r w:rsidRPr="000F61F3">
        <w:t xml:space="preserve">Cooperation </w:t>
      </w:r>
    </w:p>
    <w:p w14:paraId="5A988C71" w14:textId="2A09BA8F" w:rsidR="007228EF" w:rsidRPr="000F61F3" w:rsidRDefault="007228EF" w:rsidP="007228EF">
      <w:pPr>
        <w:pStyle w:val="ListParagraph"/>
        <w:numPr>
          <w:ilvl w:val="1"/>
          <w:numId w:val="83"/>
        </w:numPr>
      </w:pPr>
      <w:r w:rsidRPr="000F61F3">
        <w:t>Carriers and consignors have a duty to cooperate with each other (and any other CDG dutyholders) in the preparation of their emergency plans to enable each other to comply with the requirements</w:t>
      </w:r>
      <w:r w:rsidR="007C1D10">
        <w:t xml:space="preserve"> of</w:t>
      </w:r>
      <w:r w:rsidRPr="000F61F3">
        <w:t xml:space="preserve"> CDG. This includes cooperation with operators of in transit sheds (</w:t>
      </w:r>
      <w:proofErr w:type="gramStart"/>
      <w:r w:rsidRPr="000F61F3">
        <w:t>e.g.</w:t>
      </w:r>
      <w:proofErr w:type="gramEnd"/>
      <w:r w:rsidRPr="000F61F3">
        <w:t xml:space="preserve"> berths, rail or road depots and airport cargo sheds). This is important because emergency plans must be in place where required for consignments during storage in transit. It is important that these emergency plans align with any plans made by operators of transit sheds under other legislation. </w:t>
      </w:r>
    </w:p>
    <w:p w14:paraId="2950A258" w14:textId="33E243E0" w:rsidR="007228EF" w:rsidRPr="000F61F3" w:rsidRDefault="007228EF" w:rsidP="00E4362E">
      <w:pPr>
        <w:pStyle w:val="Heading3"/>
      </w:pPr>
      <w:r w:rsidRPr="000F61F3">
        <w:lastRenderedPageBreak/>
        <w:t xml:space="preserve">Further </w:t>
      </w:r>
      <w:r w:rsidR="0021727D">
        <w:t>g</w:t>
      </w:r>
      <w:r w:rsidR="0021727D" w:rsidRPr="000F61F3">
        <w:t xml:space="preserve">uidance </w:t>
      </w:r>
    </w:p>
    <w:p w14:paraId="4C99F937" w14:textId="6C711D3D" w:rsidR="007228EF" w:rsidRDefault="007228EF" w:rsidP="001E3565">
      <w:pPr>
        <w:pStyle w:val="ListParagraph"/>
        <w:numPr>
          <w:ilvl w:val="1"/>
          <w:numId w:val="83"/>
        </w:numPr>
      </w:pPr>
      <w:r w:rsidRPr="000F61F3">
        <w:t xml:space="preserve">Further guidance on preparing an emergency plan can be found in </w:t>
      </w:r>
      <w:r w:rsidR="006421F2" w:rsidRPr="006421F2">
        <w:t>IAEA Specific Safety Guide No. SSG-65, Preparedness and Response for a Nuclear or Radiological Emergency Involving the Transport of Radioactive Material</w:t>
      </w:r>
      <w:r w:rsidR="006421F2">
        <w:t xml:space="preserve"> [Ref. 4]</w:t>
      </w:r>
      <w:r w:rsidRPr="000F61F3">
        <w:t xml:space="preserve">. </w:t>
      </w:r>
    </w:p>
    <w:p w14:paraId="2192F4D0" w14:textId="67B70ED4" w:rsidR="00F87F33" w:rsidRDefault="00BD0760" w:rsidP="00E4362E">
      <w:pPr>
        <w:pStyle w:val="Heading2"/>
        <w:numPr>
          <w:ilvl w:val="0"/>
          <w:numId w:val="83"/>
        </w:numPr>
      </w:pPr>
      <w:bookmarkStart w:id="41" w:name="_Toc132364174"/>
      <w:bookmarkStart w:id="42" w:name="_Toc132638187"/>
      <w:r w:rsidRPr="004A72C5">
        <w:t>Step 3</w:t>
      </w:r>
      <w:r>
        <w:t xml:space="preserve"> – Test, </w:t>
      </w:r>
      <w:r w:rsidR="00277A85">
        <w:t>r</w:t>
      </w:r>
      <w:r>
        <w:t xml:space="preserve">eview and </w:t>
      </w:r>
      <w:r w:rsidR="00277A85">
        <w:t>r</w:t>
      </w:r>
      <w:r>
        <w:t xml:space="preserve">evise the </w:t>
      </w:r>
      <w:r w:rsidR="00277A85">
        <w:t>e</w:t>
      </w:r>
      <w:r>
        <w:t xml:space="preserve">mergency </w:t>
      </w:r>
      <w:r w:rsidR="00277A85">
        <w:t>p</w:t>
      </w:r>
      <w:r>
        <w:t>lan</w:t>
      </w:r>
      <w:bookmarkStart w:id="43" w:name="_Toc132289080"/>
      <w:bookmarkEnd w:id="39"/>
      <w:bookmarkEnd w:id="40"/>
      <w:bookmarkEnd w:id="41"/>
      <w:bookmarkEnd w:id="42"/>
    </w:p>
    <w:p w14:paraId="3CB1C5B6" w14:textId="615F5E64" w:rsidR="003913B1" w:rsidRPr="00ED10C8" w:rsidRDefault="003913B1" w:rsidP="009A0080">
      <w:pPr>
        <w:pStyle w:val="Heading3"/>
      </w:pPr>
      <w:r w:rsidRPr="00ED10C8">
        <w:t xml:space="preserve">Frequency </w:t>
      </w:r>
    </w:p>
    <w:p w14:paraId="0AFAB980" w14:textId="22B51B6A" w:rsidR="003913B1" w:rsidRPr="00ED10C8" w:rsidRDefault="003913B1" w:rsidP="009A0080">
      <w:pPr>
        <w:pStyle w:val="ListParagraph"/>
        <w:numPr>
          <w:ilvl w:val="1"/>
          <w:numId w:val="80"/>
        </w:numPr>
      </w:pPr>
      <w:r w:rsidRPr="00ED10C8">
        <w:t>CDG requires emergency plans to be reviewed, tested and revised at intervals not exceeding three years (assuming the plan is to be used on more than one occasion). However, ONR’s expectation is that emergency plans should be tested annually.</w:t>
      </w:r>
    </w:p>
    <w:p w14:paraId="4FAB29EF" w14:textId="77777777" w:rsidR="003913B1" w:rsidRPr="00ED10C8" w:rsidRDefault="003913B1" w:rsidP="009A0080">
      <w:pPr>
        <w:pStyle w:val="ListParagraph"/>
        <w:numPr>
          <w:ilvl w:val="1"/>
          <w:numId w:val="80"/>
        </w:numPr>
      </w:pPr>
      <w:r w:rsidRPr="00ED10C8">
        <w:t xml:space="preserve">The purpose of regular testing is to take account of lessons learned from: </w:t>
      </w:r>
    </w:p>
    <w:p w14:paraId="747485C5" w14:textId="51999241" w:rsidR="003913B1" w:rsidRPr="00ED10C8" w:rsidRDefault="005D148E" w:rsidP="000553D9">
      <w:pPr>
        <w:pStyle w:val="BulletList3"/>
      </w:pPr>
      <w:r>
        <w:t>P</w:t>
      </w:r>
      <w:r w:rsidR="003913B1" w:rsidRPr="00ED10C8">
        <w:t>ast emergencies involving the carrier or consignor</w:t>
      </w:r>
      <w:r>
        <w:t>; an</w:t>
      </w:r>
      <w:r w:rsidR="009A0080">
        <w:t>d</w:t>
      </w:r>
    </w:p>
    <w:p w14:paraId="353CCF80" w14:textId="77742601" w:rsidR="003913B1" w:rsidRPr="00ED10C8" w:rsidRDefault="005D148E" w:rsidP="000553D9">
      <w:pPr>
        <w:pStyle w:val="BulletList3"/>
      </w:pPr>
      <w:r>
        <w:t>T</w:t>
      </w:r>
      <w:r w:rsidR="003913B1" w:rsidRPr="00ED10C8">
        <w:t>he United Kingdom’s participation in national or international exercises</w:t>
      </w:r>
      <w:r>
        <w:t>.</w:t>
      </w:r>
    </w:p>
    <w:p w14:paraId="5A7B3EE5" w14:textId="6EB955FF" w:rsidR="003913B1" w:rsidRPr="00ED10C8" w:rsidRDefault="003913B1" w:rsidP="000553D9">
      <w:pPr>
        <w:pStyle w:val="Heading3"/>
      </w:pPr>
      <w:r w:rsidRPr="00ED10C8">
        <w:t>Purpose of the test</w:t>
      </w:r>
    </w:p>
    <w:p w14:paraId="4528C5B6" w14:textId="57251B5C" w:rsidR="003913B1" w:rsidRPr="00ED10C8" w:rsidRDefault="003913B1" w:rsidP="000553D9">
      <w:pPr>
        <w:pStyle w:val="ListParagraph"/>
        <w:numPr>
          <w:ilvl w:val="1"/>
          <w:numId w:val="80"/>
        </w:numPr>
      </w:pPr>
      <w:r w:rsidRPr="00ED10C8">
        <w:t xml:space="preserve">The purpose of the test is to demonstrate ability to implement the emergency plan. Tests should be sufficient to demonstrate that the plan </w:t>
      </w:r>
      <w:proofErr w:type="gramStart"/>
      <w:r w:rsidRPr="00ED10C8">
        <w:t>is capable of bringing</w:t>
      </w:r>
      <w:proofErr w:type="gramEnd"/>
      <w:r w:rsidRPr="00ED10C8">
        <w:t xml:space="preserve"> about a practical response to the emergency. For example, the test must demonstrate that the plan will protect workers, members of the public and the environment from exposure to ionising radiation or other health and safety consequences. </w:t>
      </w:r>
    </w:p>
    <w:p w14:paraId="4835ADE2" w14:textId="71851AE9" w:rsidR="003913B1" w:rsidRPr="00ED10C8" w:rsidRDefault="003913B1" w:rsidP="000553D9">
      <w:pPr>
        <w:pStyle w:val="ListParagraph"/>
        <w:numPr>
          <w:ilvl w:val="1"/>
          <w:numId w:val="80"/>
        </w:numPr>
      </w:pPr>
      <w:r w:rsidRPr="00ED10C8">
        <w:t>Testing of the emergency plan should be proportionate to the risks</w:t>
      </w:r>
      <w:r w:rsidR="002A20F3">
        <w:t>,</w:t>
      </w:r>
      <w:r w:rsidRPr="00ED10C8">
        <w:t xml:space="preserve"> based on the risk assessment and the potential for serious consequences of an event. Hence, the degree of planning, review and testing will not be the same for all class 7 goods and package types and dutyholders should be able to justify their approach to testing. </w:t>
      </w:r>
    </w:p>
    <w:p w14:paraId="4E5C9DFA" w14:textId="4F014D93" w:rsidR="003913B1" w:rsidRPr="00ED10C8" w:rsidRDefault="003913B1" w:rsidP="00F15B3D">
      <w:pPr>
        <w:pStyle w:val="Heading3"/>
      </w:pPr>
      <w:r w:rsidRPr="00ED10C8">
        <w:t xml:space="preserve">Test </w:t>
      </w:r>
      <w:r w:rsidR="002A20F3">
        <w:t>m</w:t>
      </w:r>
      <w:r w:rsidRPr="00ED10C8">
        <w:t>ethods</w:t>
      </w:r>
    </w:p>
    <w:p w14:paraId="522568B8" w14:textId="602056A2" w:rsidR="003913B1" w:rsidRPr="00ED10C8" w:rsidRDefault="003913B1" w:rsidP="00F15B3D">
      <w:pPr>
        <w:pStyle w:val="ListParagraph"/>
        <w:numPr>
          <w:ilvl w:val="1"/>
          <w:numId w:val="80"/>
        </w:numPr>
      </w:pPr>
      <w:r w:rsidRPr="00ED10C8">
        <w:t xml:space="preserve">The extent to which the plan is tested should be considered by the dutyholder, </w:t>
      </w:r>
      <w:proofErr w:type="gramStart"/>
      <w:r w:rsidRPr="00ED10C8">
        <w:t>taking into account</w:t>
      </w:r>
      <w:proofErr w:type="gramEnd"/>
      <w:r w:rsidRPr="00ED10C8">
        <w:t xml:space="preserve"> the following considerations: </w:t>
      </w:r>
    </w:p>
    <w:p w14:paraId="002F4013" w14:textId="42DAD9F6" w:rsidR="003913B1" w:rsidRPr="00ED10C8" w:rsidRDefault="003913B1" w:rsidP="00563933">
      <w:pPr>
        <w:pStyle w:val="BulletList3"/>
      </w:pPr>
      <w:r w:rsidRPr="00ED10C8">
        <w:t>time since last test</w:t>
      </w:r>
    </w:p>
    <w:p w14:paraId="2FB9DB97" w14:textId="230F8047" w:rsidR="003913B1" w:rsidRPr="00ED10C8" w:rsidRDefault="003913B1" w:rsidP="00563933">
      <w:pPr>
        <w:pStyle w:val="BulletList3"/>
      </w:pPr>
      <w:r w:rsidRPr="00ED10C8">
        <w:t>extent of last test</w:t>
      </w:r>
    </w:p>
    <w:p w14:paraId="0829FCAA" w14:textId="563DBD8D" w:rsidR="003913B1" w:rsidRPr="00ED10C8" w:rsidRDefault="003913B1" w:rsidP="00563933">
      <w:pPr>
        <w:pStyle w:val="BulletList3"/>
      </w:pPr>
      <w:r w:rsidRPr="00ED10C8">
        <w:t>revisions made to the emergency plan from previous reviews</w:t>
      </w:r>
    </w:p>
    <w:p w14:paraId="4DCEA839" w14:textId="02E51D6E" w:rsidR="003913B1" w:rsidRPr="00ED10C8" w:rsidRDefault="003913B1" w:rsidP="00563933">
      <w:pPr>
        <w:pStyle w:val="BulletList3"/>
      </w:pPr>
      <w:r w:rsidRPr="00ED10C8">
        <w:lastRenderedPageBreak/>
        <w:t>principles and purposes set out in step 2 of this guide</w:t>
      </w:r>
    </w:p>
    <w:p w14:paraId="0C1881D4" w14:textId="6BFF0273" w:rsidR="003913B1" w:rsidRPr="00ED10C8" w:rsidRDefault="003913B1" w:rsidP="00563933">
      <w:pPr>
        <w:pStyle w:val="BulletList3"/>
      </w:pPr>
      <w:r w:rsidRPr="00ED10C8">
        <w:t>emergency equipment availability and adequacy</w:t>
      </w:r>
    </w:p>
    <w:p w14:paraId="233963CE" w14:textId="211E2DD4" w:rsidR="003913B1" w:rsidRPr="00ED10C8" w:rsidRDefault="003913B1" w:rsidP="00563933">
      <w:pPr>
        <w:pStyle w:val="BulletList3"/>
      </w:pPr>
      <w:r w:rsidRPr="00ED10C8">
        <w:t>effectiveness of everyone involved in undertaking their relevant roles</w:t>
      </w:r>
    </w:p>
    <w:p w14:paraId="6BB69BBE" w14:textId="701F3322" w:rsidR="003913B1" w:rsidRPr="00ED10C8" w:rsidRDefault="003913B1" w:rsidP="00563933">
      <w:pPr>
        <w:pStyle w:val="ListParagraph"/>
        <w:numPr>
          <w:ilvl w:val="1"/>
          <w:numId w:val="80"/>
        </w:numPr>
      </w:pPr>
      <w:r w:rsidRPr="00ED10C8">
        <w:t>Testing methods may range from a desktop exercise (a discussion of the actions required for different emergency scenarios) to a full or partial simulation at a suitable site using vehicles</w:t>
      </w:r>
      <w:r w:rsidR="00BB7089">
        <w:t xml:space="preserve"> and</w:t>
      </w:r>
      <w:r w:rsidRPr="00ED10C8">
        <w:t xml:space="preserve"> realistic props and involving all the relevant persons including technical advisors. It is often useful to test both the consignors’ and carriers’ emergency plans at the same time to ensure compatibility and avoid duplication of testing. </w:t>
      </w:r>
    </w:p>
    <w:p w14:paraId="5781B3EB" w14:textId="77777777" w:rsidR="003913B1" w:rsidRPr="00ED10C8" w:rsidRDefault="003913B1" w:rsidP="00563933">
      <w:pPr>
        <w:pStyle w:val="ListParagraph"/>
        <w:numPr>
          <w:ilvl w:val="1"/>
          <w:numId w:val="80"/>
        </w:numPr>
      </w:pPr>
      <w:r w:rsidRPr="00ED10C8">
        <w:t xml:space="preserve">Scenarios should be made realistic and present an appropriate level of challenge including: </w:t>
      </w:r>
    </w:p>
    <w:p w14:paraId="25E02DCB" w14:textId="77F98C98" w:rsidR="003913B1" w:rsidRPr="00ED10C8" w:rsidRDefault="003913B1" w:rsidP="003F19DA">
      <w:pPr>
        <w:pStyle w:val="BulletList3"/>
      </w:pPr>
      <w:r w:rsidRPr="00ED10C8">
        <w:t>coincident events</w:t>
      </w:r>
    </w:p>
    <w:p w14:paraId="24497C0C" w14:textId="3B939D21" w:rsidR="003913B1" w:rsidRPr="00ED10C8" w:rsidRDefault="003913B1" w:rsidP="003F19DA">
      <w:pPr>
        <w:pStyle w:val="BulletList3"/>
      </w:pPr>
      <w:r w:rsidRPr="00ED10C8">
        <w:t>extreme weather</w:t>
      </w:r>
    </w:p>
    <w:p w14:paraId="32288DC9" w14:textId="456C44A5" w:rsidR="003913B1" w:rsidRPr="00ED10C8" w:rsidRDefault="003913B1" w:rsidP="003F19DA">
      <w:pPr>
        <w:pStyle w:val="BulletList3"/>
      </w:pPr>
      <w:r w:rsidRPr="00ED10C8">
        <w:t>loss of equipment</w:t>
      </w:r>
    </w:p>
    <w:p w14:paraId="58D41F0D" w14:textId="127CE40A" w:rsidR="003913B1" w:rsidRPr="00ED10C8" w:rsidRDefault="003913B1" w:rsidP="003F19DA">
      <w:pPr>
        <w:pStyle w:val="BulletList3"/>
      </w:pPr>
      <w:r w:rsidRPr="00ED10C8">
        <w:t>loss of essential services</w:t>
      </w:r>
      <w:r w:rsidR="00223DEB">
        <w:t>,</w:t>
      </w:r>
      <w:r w:rsidRPr="00ED10C8">
        <w:t xml:space="preserve"> </w:t>
      </w:r>
      <w:r w:rsidR="00223DEB">
        <w:t xml:space="preserve">such as </w:t>
      </w:r>
      <w:r w:rsidR="00A90FAC" w:rsidRPr="00ED10C8">
        <w:t xml:space="preserve">power </w:t>
      </w:r>
      <w:r w:rsidR="00A90FAC">
        <w:t xml:space="preserve">or </w:t>
      </w:r>
      <w:r w:rsidRPr="00ED10C8">
        <w:t>phone lines</w:t>
      </w:r>
    </w:p>
    <w:p w14:paraId="5CB8170E" w14:textId="77777777" w:rsidR="003913B1" w:rsidRPr="00ED10C8" w:rsidRDefault="003913B1" w:rsidP="003F19DA">
      <w:pPr>
        <w:pStyle w:val="ListParagraph"/>
        <w:numPr>
          <w:ilvl w:val="1"/>
          <w:numId w:val="80"/>
        </w:numPr>
      </w:pPr>
      <w:r w:rsidRPr="00ED10C8">
        <w:t xml:space="preserve">Debriefing after testing should encourage a blameless culture where people are free to offer constructive challenge, so that dutyholders can identify and implement improvements. </w:t>
      </w:r>
    </w:p>
    <w:p w14:paraId="1D594C0E" w14:textId="5B7444C8" w:rsidR="003913B1" w:rsidRPr="00ED10C8" w:rsidRDefault="003913B1" w:rsidP="003F19DA">
      <w:pPr>
        <w:pStyle w:val="ListParagraph"/>
        <w:numPr>
          <w:ilvl w:val="1"/>
          <w:numId w:val="80"/>
        </w:numPr>
      </w:pPr>
      <w:r w:rsidRPr="00ED10C8">
        <w:t xml:space="preserve">It is important to note that testing should not take place on public roads and should not involve packages containing radioactive material. Emergency services and the Competent Authority should only be involved with their express prior agreement. </w:t>
      </w:r>
    </w:p>
    <w:p w14:paraId="05C77202" w14:textId="4DB7B614" w:rsidR="003913B1" w:rsidRPr="00ED10C8" w:rsidRDefault="003913B1" w:rsidP="007F373F">
      <w:pPr>
        <w:pStyle w:val="Heading3"/>
      </w:pPr>
      <w:r w:rsidRPr="00ED10C8">
        <w:t xml:space="preserve">Review / </w:t>
      </w:r>
      <w:r w:rsidR="00BB7089">
        <w:t>r</w:t>
      </w:r>
      <w:r w:rsidRPr="00ED10C8">
        <w:t xml:space="preserve">evise </w:t>
      </w:r>
    </w:p>
    <w:p w14:paraId="4F6D5DB0" w14:textId="77777777" w:rsidR="003913B1" w:rsidRPr="00ED10C8" w:rsidRDefault="003913B1" w:rsidP="00BA5A56">
      <w:pPr>
        <w:pStyle w:val="ListParagraph"/>
        <w:numPr>
          <w:ilvl w:val="1"/>
          <w:numId w:val="80"/>
        </w:numPr>
      </w:pPr>
      <w:r w:rsidRPr="00ED10C8">
        <w:t xml:space="preserve">The purpose of a review/revision is to take account of: </w:t>
      </w:r>
    </w:p>
    <w:p w14:paraId="31B01429" w14:textId="1C6AA66C" w:rsidR="003913B1" w:rsidRPr="00ED10C8" w:rsidRDefault="003913B1" w:rsidP="00BA5A56">
      <w:pPr>
        <w:pStyle w:val="BulletList3"/>
      </w:pPr>
      <w:r w:rsidRPr="00ED10C8">
        <w:t>changes occurring in the carriage of packages</w:t>
      </w:r>
    </w:p>
    <w:p w14:paraId="4B023FF6" w14:textId="391C59C6" w:rsidR="003913B1" w:rsidRPr="00ED10C8" w:rsidRDefault="003913B1" w:rsidP="00BA5A56">
      <w:pPr>
        <w:pStyle w:val="BulletList3"/>
      </w:pPr>
      <w:r w:rsidRPr="00ED10C8">
        <w:t>changes within emergency services</w:t>
      </w:r>
    </w:p>
    <w:p w14:paraId="305C9CC1" w14:textId="7EAFEB11" w:rsidR="003913B1" w:rsidRPr="00ED10C8" w:rsidRDefault="003913B1" w:rsidP="00BA5A56">
      <w:pPr>
        <w:pStyle w:val="BulletList3"/>
      </w:pPr>
      <w:r w:rsidRPr="00ED10C8">
        <w:t>new knowledge or guidance</w:t>
      </w:r>
      <w:r w:rsidR="00A34CBE">
        <w:t>,</w:t>
      </w:r>
      <w:r w:rsidRPr="00ED10C8">
        <w:t xml:space="preserve"> technical or otherwise</w:t>
      </w:r>
    </w:p>
    <w:p w14:paraId="6BF67087" w14:textId="619D80A1" w:rsidR="003913B1" w:rsidRPr="00ED10C8" w:rsidRDefault="003913B1" w:rsidP="00BA5A56">
      <w:pPr>
        <w:pStyle w:val="BulletList3"/>
      </w:pPr>
      <w:r w:rsidRPr="00ED10C8">
        <w:t>changes to the RRA</w:t>
      </w:r>
    </w:p>
    <w:p w14:paraId="6847D1C4" w14:textId="4C6F0A3D" w:rsidR="003913B1" w:rsidRPr="00ED10C8" w:rsidRDefault="003913B1" w:rsidP="00BA5A56">
      <w:pPr>
        <w:pStyle w:val="BulletList3"/>
      </w:pPr>
      <w:r w:rsidRPr="00ED10C8">
        <w:lastRenderedPageBreak/>
        <w:t>information and learning obtained from reports or reviews of any radiation emergency in the UK or oversea</w:t>
      </w:r>
      <w:r w:rsidR="00BB7089">
        <w:t>s</w:t>
      </w:r>
    </w:p>
    <w:p w14:paraId="26474D9B" w14:textId="4256DE2D" w:rsidR="003913B1" w:rsidRPr="00ED10C8" w:rsidRDefault="003913B1" w:rsidP="00BA5A56">
      <w:pPr>
        <w:pStyle w:val="BulletList3"/>
      </w:pPr>
      <w:r w:rsidRPr="00ED10C8">
        <w:t>findings of previous tests of the emergency plan</w:t>
      </w:r>
    </w:p>
    <w:p w14:paraId="18790163" w14:textId="77777777" w:rsidR="003913B1" w:rsidRPr="00ED10C8" w:rsidRDefault="003913B1" w:rsidP="00BA5A56">
      <w:pPr>
        <w:pStyle w:val="ListParagraph"/>
        <w:numPr>
          <w:ilvl w:val="1"/>
          <w:numId w:val="80"/>
        </w:numPr>
      </w:pPr>
      <w:r w:rsidRPr="00ED10C8">
        <w:t xml:space="preserve">Reviews should be recorded and brought to the attention of those responsible for implementing revisions, even if no changes were identified. Persons responsible for implementing revisions must be provided with the relevant information, instruction and training. </w:t>
      </w:r>
    </w:p>
    <w:p w14:paraId="7536F0C7" w14:textId="6CE1BF95" w:rsidR="003913B1" w:rsidRPr="00ED10C8" w:rsidRDefault="003913B1" w:rsidP="00BA5A56">
      <w:pPr>
        <w:pStyle w:val="Heading3"/>
      </w:pPr>
      <w:bookmarkStart w:id="44" w:name="_Hlk130994681"/>
      <w:r w:rsidRPr="00ED10C8">
        <w:t xml:space="preserve">Statutory reporting of tests to ONR </w:t>
      </w:r>
    </w:p>
    <w:bookmarkEnd w:id="44"/>
    <w:p w14:paraId="57BFFCE0" w14:textId="311ED396" w:rsidR="003913B1" w:rsidRPr="00ED10C8" w:rsidRDefault="003913B1" w:rsidP="002A3B79">
      <w:pPr>
        <w:pStyle w:val="ListParagraph"/>
        <w:numPr>
          <w:ilvl w:val="1"/>
          <w:numId w:val="80"/>
        </w:numPr>
      </w:pPr>
      <w:r w:rsidRPr="00ED10C8">
        <w:t xml:space="preserve">Dutyholders must prepare a report on the outcome of their test within 28 days </w:t>
      </w:r>
      <w:r w:rsidR="00A34CBE">
        <w:t xml:space="preserve">after </w:t>
      </w:r>
      <w:r w:rsidRPr="00ED10C8">
        <w:t xml:space="preserve">the test. This report must be sent to ONR within 56 days </w:t>
      </w:r>
      <w:r w:rsidR="00A34CBE">
        <w:t>after</w:t>
      </w:r>
      <w:r w:rsidRPr="00ED10C8">
        <w:t xml:space="preserve"> the test. </w:t>
      </w:r>
    </w:p>
    <w:p w14:paraId="7B54FD81" w14:textId="77777777" w:rsidR="003913B1" w:rsidRPr="00ED10C8" w:rsidRDefault="003913B1" w:rsidP="002A3B79">
      <w:pPr>
        <w:pStyle w:val="ListParagraph"/>
        <w:numPr>
          <w:ilvl w:val="1"/>
          <w:numId w:val="80"/>
        </w:numPr>
      </w:pPr>
      <w:r w:rsidRPr="00ED10C8">
        <w:t xml:space="preserve">The detail and length of the report should be proportionate to the extent of the test. ONR may assess the test report and make a judgment as to whether the emergency plan was adequate. </w:t>
      </w:r>
      <w:proofErr w:type="gramStart"/>
      <w:r w:rsidRPr="00ED10C8">
        <w:t>In order to</w:t>
      </w:r>
      <w:proofErr w:type="gramEnd"/>
      <w:r w:rsidRPr="00ED10C8">
        <w:t xml:space="preserve"> make this judgment, ONR expects the report to contain, as a minimum: </w:t>
      </w:r>
    </w:p>
    <w:p w14:paraId="068E3FCB" w14:textId="3AC0C7ED" w:rsidR="003913B1" w:rsidRPr="00ED10C8" w:rsidRDefault="005D148E" w:rsidP="002A3B79">
      <w:pPr>
        <w:pStyle w:val="BulletList3"/>
      </w:pPr>
      <w:r>
        <w:t>A</w:t>
      </w:r>
      <w:r w:rsidR="003913B1" w:rsidRPr="00ED10C8">
        <w:t xml:space="preserve">n overview of the test, </w:t>
      </w:r>
      <w:r w:rsidR="00B43A11">
        <w:t xml:space="preserve">including </w:t>
      </w:r>
      <w:r w:rsidR="003913B1" w:rsidRPr="00ED10C8">
        <w:t xml:space="preserve">the scenario, </w:t>
      </w:r>
      <w:r w:rsidR="00B43A11">
        <w:t xml:space="preserve">the </w:t>
      </w:r>
      <w:r w:rsidR="003913B1" w:rsidRPr="00ED10C8">
        <w:t xml:space="preserve">format (i.e. desktop or simulation) and who took part; </w:t>
      </w:r>
    </w:p>
    <w:p w14:paraId="1A320107" w14:textId="3FF7109A" w:rsidR="003913B1" w:rsidRPr="00ED10C8" w:rsidRDefault="005D148E" w:rsidP="002A3B79">
      <w:pPr>
        <w:pStyle w:val="BulletList3"/>
      </w:pPr>
      <w:r>
        <w:t>T</w:t>
      </w:r>
      <w:r w:rsidR="003913B1" w:rsidRPr="00ED10C8">
        <w:t>he identified strengths and weaknesses of the emergency plan</w:t>
      </w:r>
      <w:r w:rsidR="00B43A11">
        <w:t>,</w:t>
      </w:r>
      <w:r w:rsidR="003913B1" w:rsidRPr="00ED10C8">
        <w:t xml:space="preserve"> and in particular areas where the plan was insufficient or could not be implemented; </w:t>
      </w:r>
    </w:p>
    <w:p w14:paraId="0B5E1874" w14:textId="26F6F0B9" w:rsidR="003913B1" w:rsidRPr="00ED10C8" w:rsidRDefault="005D148E" w:rsidP="002A3B79">
      <w:pPr>
        <w:pStyle w:val="BulletList3"/>
      </w:pPr>
      <w:r>
        <w:t>C</w:t>
      </w:r>
      <w:r w:rsidR="003913B1" w:rsidRPr="00ED10C8">
        <w:t xml:space="preserve">lear indication of areas where carriers’ and consignors’ plans were not aligned; </w:t>
      </w:r>
    </w:p>
    <w:p w14:paraId="33DCC261" w14:textId="14C235A0" w:rsidR="003913B1" w:rsidRPr="00ED10C8" w:rsidRDefault="005D148E" w:rsidP="002A3B79">
      <w:pPr>
        <w:pStyle w:val="BulletList3"/>
      </w:pPr>
      <w:r>
        <w:t>L</w:t>
      </w:r>
      <w:r w:rsidR="003913B1" w:rsidRPr="00ED10C8">
        <w:t xml:space="preserve">essons learned and recommendations to resolve this learning; and </w:t>
      </w:r>
    </w:p>
    <w:p w14:paraId="18274ECA" w14:textId="73144741" w:rsidR="003913B1" w:rsidRDefault="005D148E" w:rsidP="002A3B79">
      <w:pPr>
        <w:pStyle w:val="BulletList3"/>
      </w:pPr>
      <w:r>
        <w:t>A</w:t>
      </w:r>
      <w:r w:rsidR="003913B1" w:rsidRPr="00ED10C8">
        <w:t xml:space="preserve">ction plans, as appropriate, identifying timescales and owners of the actions to resolve any identified shortfalls or learning. </w:t>
      </w:r>
    </w:p>
    <w:p w14:paraId="2999D9A7" w14:textId="345BA84C" w:rsidR="00F87F33" w:rsidRDefault="00BD0760" w:rsidP="00E4362E">
      <w:pPr>
        <w:pStyle w:val="Heading2"/>
        <w:numPr>
          <w:ilvl w:val="0"/>
          <w:numId w:val="80"/>
        </w:numPr>
      </w:pPr>
      <w:bookmarkStart w:id="45" w:name="_Toc132364175"/>
      <w:bookmarkStart w:id="46" w:name="_Toc132638188"/>
      <w:r>
        <w:t xml:space="preserve">Step 4 – Implementing the </w:t>
      </w:r>
      <w:r w:rsidR="00277A85">
        <w:t>e</w:t>
      </w:r>
      <w:r>
        <w:t xml:space="preserve">mergency </w:t>
      </w:r>
      <w:r w:rsidR="00277A85">
        <w:t>p</w:t>
      </w:r>
      <w:r>
        <w:t>lan</w:t>
      </w:r>
      <w:bookmarkStart w:id="47" w:name="_Toc132289081"/>
      <w:bookmarkStart w:id="48" w:name="_Toc64450651"/>
      <w:bookmarkStart w:id="49" w:name="_Toc64381090"/>
      <w:bookmarkEnd w:id="43"/>
      <w:bookmarkEnd w:id="45"/>
      <w:bookmarkEnd w:id="46"/>
    </w:p>
    <w:p w14:paraId="1FFC4DE5" w14:textId="77777777" w:rsidR="009F7773" w:rsidRPr="00D82C50" w:rsidRDefault="009F7773" w:rsidP="00E4362E">
      <w:pPr>
        <w:pStyle w:val="Heading3"/>
      </w:pPr>
      <w:r w:rsidRPr="00D82C50">
        <w:t xml:space="preserve">Actions by drivers (or vessel masters), carriers and consignors </w:t>
      </w:r>
    </w:p>
    <w:p w14:paraId="2D4506CF" w14:textId="3934E574" w:rsidR="009F7773" w:rsidRPr="00D82C50" w:rsidRDefault="009F7773" w:rsidP="009F7773">
      <w:pPr>
        <w:pStyle w:val="ListParagraph"/>
        <w:numPr>
          <w:ilvl w:val="1"/>
          <w:numId w:val="80"/>
        </w:numPr>
      </w:pPr>
      <w:r w:rsidRPr="00D82C50">
        <w:t xml:space="preserve">Implementation of the emergency plan, once alerted of the transport emergency, requires a team effort involving drivers, carriers and consignors. The person leading the emergency response must be quickly identified to all persons involved. </w:t>
      </w:r>
    </w:p>
    <w:p w14:paraId="4C230B04" w14:textId="12E17956" w:rsidR="009F7773" w:rsidRPr="00D82C50" w:rsidRDefault="009F7773" w:rsidP="009F7773">
      <w:pPr>
        <w:pStyle w:val="ListParagraph"/>
        <w:numPr>
          <w:ilvl w:val="1"/>
          <w:numId w:val="80"/>
        </w:numPr>
      </w:pPr>
      <w:r w:rsidRPr="00D82C50">
        <w:t>Drivers should avoid unnecessary delays in making notifications</w:t>
      </w:r>
      <w:r w:rsidR="004C4538">
        <w:t>,</w:t>
      </w:r>
      <w:r w:rsidRPr="00D82C50">
        <w:t xml:space="preserve"> but CDG recognises that immediate notification is not always possible</w:t>
      </w:r>
      <w:r w:rsidR="004C4538">
        <w:t>,</w:t>
      </w:r>
      <w:r w:rsidRPr="00D82C50">
        <w:t xml:space="preserve"> </w:t>
      </w:r>
      <w:r w:rsidR="004C4538">
        <w:t>f</w:t>
      </w:r>
      <w:r w:rsidRPr="00D82C50">
        <w:t>or example</w:t>
      </w:r>
      <w:r w:rsidR="004C4538">
        <w:t>,</w:t>
      </w:r>
      <w:r w:rsidRPr="00D82C50">
        <w:t xml:space="preserve"> when drivers need to prioritise their actions or where they have become incapacitated. </w:t>
      </w:r>
      <w:r w:rsidRPr="00D82C50">
        <w:lastRenderedPageBreak/>
        <w:t xml:space="preserve">Hence, the legal duty on drivers, carriers and consignors is to notify relevant bodies as soon as reasonably practicable rather than immediately. </w:t>
      </w:r>
    </w:p>
    <w:p w14:paraId="47D4E16D" w14:textId="233FF19C" w:rsidR="009F7773" w:rsidRDefault="009F7773" w:rsidP="009F7773">
      <w:pPr>
        <w:pStyle w:val="ListParagraph"/>
        <w:numPr>
          <w:ilvl w:val="1"/>
          <w:numId w:val="80"/>
        </w:numPr>
      </w:pPr>
      <w:r w:rsidRPr="00D82C50">
        <w:t xml:space="preserve">The actions required by CDG following an emergency are summarised in Table 1. In exceptional circumstances the emergency services may direct movement of the goods to a safe place or allow a recovery vehicle to move a road vehicle that has been involved in </w:t>
      </w:r>
      <w:r w:rsidR="004C4538">
        <w:t xml:space="preserve">an </w:t>
      </w:r>
      <w:r w:rsidRPr="00D82C50">
        <w:t xml:space="preserve">accident or broken down. </w:t>
      </w:r>
    </w:p>
    <w:p w14:paraId="6833534B" w14:textId="31E3300B" w:rsidR="009F7773" w:rsidRDefault="009F7773" w:rsidP="009F7773">
      <w:pPr>
        <w:pStyle w:val="TableandChartCaption"/>
      </w:pPr>
      <w:r w:rsidRPr="009F7773">
        <w:t>Table 1: Summary of key duties</w:t>
      </w:r>
    </w:p>
    <w:tbl>
      <w:tblPr>
        <w:tblW w:w="5000" w:type="pct"/>
        <w:tblCellMar>
          <w:top w:w="67" w:type="dxa"/>
          <w:left w:w="112" w:type="dxa"/>
          <w:right w:w="59" w:type="dxa"/>
        </w:tblCellMar>
        <w:tblLook w:val="04A0" w:firstRow="1" w:lastRow="0" w:firstColumn="1" w:lastColumn="0" w:noHBand="0" w:noVBand="1"/>
      </w:tblPr>
      <w:tblGrid>
        <w:gridCol w:w="1555"/>
        <w:gridCol w:w="8181"/>
      </w:tblGrid>
      <w:tr w:rsidR="009F7773" w:rsidRPr="00413A29" w14:paraId="62642595" w14:textId="77777777" w:rsidTr="00AF3425">
        <w:trPr>
          <w:trHeight w:val="25"/>
          <w:tblHeader/>
        </w:trPr>
        <w:tc>
          <w:tcPr>
            <w:tcW w:w="1555" w:type="dxa"/>
            <w:tcBorders>
              <w:top w:val="single" w:sz="4" w:space="0" w:color="auto"/>
              <w:left w:val="single" w:sz="4" w:space="0" w:color="auto"/>
              <w:bottom w:val="single" w:sz="4" w:space="0" w:color="auto"/>
              <w:right w:val="single" w:sz="4" w:space="0" w:color="auto"/>
            </w:tcBorders>
            <w:shd w:val="clear" w:color="auto" w:fill="B4D9C4"/>
            <w:hideMark/>
          </w:tcPr>
          <w:p w14:paraId="0AB0F521" w14:textId="77777777" w:rsidR="009F7773" w:rsidRPr="00413A29" w:rsidRDefault="009F7773" w:rsidP="00413A29">
            <w:pPr>
              <w:pStyle w:val="TableText"/>
              <w:rPr>
                <w:b/>
                <w:bCs/>
              </w:rPr>
            </w:pPr>
            <w:r w:rsidRPr="00413A29">
              <w:rPr>
                <w:b/>
                <w:bCs/>
              </w:rPr>
              <w:t xml:space="preserve">Dutyholder </w:t>
            </w:r>
          </w:p>
        </w:tc>
        <w:tc>
          <w:tcPr>
            <w:tcW w:w="8181" w:type="dxa"/>
            <w:tcBorders>
              <w:top w:val="single" w:sz="4" w:space="0" w:color="auto"/>
              <w:left w:val="single" w:sz="4" w:space="0" w:color="auto"/>
              <w:bottom w:val="single" w:sz="4" w:space="0" w:color="auto"/>
              <w:right w:val="single" w:sz="4" w:space="0" w:color="auto"/>
            </w:tcBorders>
            <w:shd w:val="clear" w:color="auto" w:fill="B4D9C4"/>
            <w:hideMark/>
          </w:tcPr>
          <w:p w14:paraId="41B89CCC" w14:textId="6D586402" w:rsidR="009F7773" w:rsidRPr="00413A29" w:rsidRDefault="00413A29" w:rsidP="00413A29">
            <w:pPr>
              <w:pStyle w:val="TableText"/>
              <w:rPr>
                <w:b/>
                <w:bCs/>
              </w:rPr>
            </w:pPr>
            <w:r w:rsidRPr="00413A29">
              <w:rPr>
                <w:b/>
                <w:bCs/>
              </w:rPr>
              <w:t>K</w:t>
            </w:r>
            <w:r w:rsidR="009F7773" w:rsidRPr="00413A29">
              <w:rPr>
                <w:b/>
                <w:bCs/>
              </w:rPr>
              <w:t xml:space="preserve">ey duties </w:t>
            </w:r>
          </w:p>
        </w:tc>
      </w:tr>
      <w:tr w:rsidR="009F7773" w:rsidRPr="009F7773" w14:paraId="687FE5C1" w14:textId="77777777" w:rsidTr="00C137B8">
        <w:trPr>
          <w:trHeight w:val="1421"/>
        </w:trPr>
        <w:tc>
          <w:tcPr>
            <w:tcW w:w="1555" w:type="dxa"/>
            <w:tcBorders>
              <w:top w:val="single" w:sz="4" w:space="0" w:color="auto"/>
              <w:left w:val="single" w:sz="4" w:space="0" w:color="22413A"/>
              <w:bottom w:val="single" w:sz="4" w:space="0" w:color="22413A"/>
              <w:right w:val="single" w:sz="4" w:space="0" w:color="22413A"/>
            </w:tcBorders>
            <w:shd w:val="clear" w:color="auto" w:fill="DCEDE3"/>
            <w:hideMark/>
          </w:tcPr>
          <w:p w14:paraId="3702BF6A" w14:textId="77777777" w:rsidR="009F7773" w:rsidRPr="009F7773" w:rsidRDefault="009F7773" w:rsidP="00413A29">
            <w:pPr>
              <w:pStyle w:val="TableText"/>
            </w:pPr>
            <w:r w:rsidRPr="009F7773">
              <w:t xml:space="preserve">Driver </w:t>
            </w:r>
          </w:p>
        </w:tc>
        <w:tc>
          <w:tcPr>
            <w:tcW w:w="8181" w:type="dxa"/>
            <w:tcBorders>
              <w:top w:val="single" w:sz="4" w:space="0" w:color="auto"/>
              <w:left w:val="single" w:sz="4" w:space="0" w:color="22413A"/>
              <w:bottom w:val="single" w:sz="4" w:space="0" w:color="22413A"/>
              <w:right w:val="single" w:sz="4" w:space="0" w:color="22413A"/>
            </w:tcBorders>
            <w:vAlign w:val="center"/>
            <w:hideMark/>
          </w:tcPr>
          <w:p w14:paraId="7F7609C4" w14:textId="076C01BD" w:rsidR="009F7773" w:rsidRPr="009F7773" w:rsidRDefault="009F7773" w:rsidP="00413A29">
            <w:pPr>
              <w:pStyle w:val="TableText"/>
              <w:numPr>
                <w:ilvl w:val="0"/>
                <w:numId w:val="87"/>
              </w:numPr>
            </w:pPr>
            <w:r w:rsidRPr="009F7773">
              <w:t>Notify emergency services, relevant local authority, consignor and carrier</w:t>
            </w:r>
            <w:r w:rsidR="00413A29">
              <w:t>;</w:t>
            </w:r>
          </w:p>
          <w:p w14:paraId="6E61903F" w14:textId="2620A8A9" w:rsidR="009F7773" w:rsidRPr="009F7773" w:rsidRDefault="009F7773" w:rsidP="00413A29">
            <w:pPr>
              <w:pStyle w:val="TableText"/>
              <w:numPr>
                <w:ilvl w:val="0"/>
                <w:numId w:val="87"/>
              </w:numPr>
            </w:pPr>
            <w:r w:rsidRPr="009F7773">
              <w:t>Initiate emergency plan</w:t>
            </w:r>
            <w:r w:rsidR="00413A29">
              <w:t>; and</w:t>
            </w:r>
          </w:p>
          <w:p w14:paraId="2FE7BE65" w14:textId="2C18644F" w:rsidR="009F7773" w:rsidRPr="009F7773" w:rsidRDefault="009F7773" w:rsidP="00413A29">
            <w:pPr>
              <w:pStyle w:val="TableText"/>
              <w:numPr>
                <w:ilvl w:val="0"/>
                <w:numId w:val="87"/>
              </w:numPr>
            </w:pPr>
            <w:r w:rsidRPr="009F7773">
              <w:t>Assist in handling a radiation emergenc</w:t>
            </w:r>
            <w:r w:rsidR="00413A29">
              <w:t>y.</w:t>
            </w:r>
          </w:p>
        </w:tc>
      </w:tr>
      <w:tr w:rsidR="009F7773" w:rsidRPr="009F7773" w14:paraId="36459A86" w14:textId="77777777" w:rsidTr="00C137B8">
        <w:trPr>
          <w:trHeight w:val="3123"/>
        </w:trPr>
        <w:tc>
          <w:tcPr>
            <w:tcW w:w="1555" w:type="dxa"/>
            <w:tcBorders>
              <w:top w:val="single" w:sz="4" w:space="0" w:color="22413A"/>
              <w:left w:val="single" w:sz="4" w:space="0" w:color="22413A"/>
              <w:bottom w:val="single" w:sz="4" w:space="0" w:color="22413A"/>
              <w:right w:val="single" w:sz="4" w:space="0" w:color="22413A"/>
            </w:tcBorders>
            <w:shd w:val="clear" w:color="auto" w:fill="DCEDE3"/>
            <w:hideMark/>
          </w:tcPr>
          <w:p w14:paraId="0D9E1EBE" w14:textId="77777777" w:rsidR="009F7773" w:rsidRPr="009F7773" w:rsidRDefault="009F7773" w:rsidP="00413A29">
            <w:pPr>
              <w:pStyle w:val="TableText"/>
            </w:pPr>
            <w:r w:rsidRPr="009F7773">
              <w:t xml:space="preserve">Carrier </w:t>
            </w:r>
          </w:p>
        </w:tc>
        <w:tc>
          <w:tcPr>
            <w:tcW w:w="8181" w:type="dxa"/>
            <w:tcBorders>
              <w:top w:val="single" w:sz="4" w:space="0" w:color="22413A"/>
              <w:left w:val="single" w:sz="4" w:space="0" w:color="22413A"/>
              <w:bottom w:val="single" w:sz="4" w:space="0" w:color="22413A"/>
              <w:right w:val="single" w:sz="4" w:space="0" w:color="22413A"/>
            </w:tcBorders>
            <w:vAlign w:val="center"/>
            <w:hideMark/>
          </w:tcPr>
          <w:p w14:paraId="060E1BA5" w14:textId="77777777" w:rsidR="009F7773" w:rsidRPr="009F7773" w:rsidRDefault="009F7773" w:rsidP="00BA1579">
            <w:pPr>
              <w:pStyle w:val="TableText"/>
              <w:numPr>
                <w:ilvl w:val="0"/>
                <w:numId w:val="90"/>
              </w:numPr>
            </w:pPr>
            <w:r w:rsidRPr="009F7773">
              <w:t xml:space="preserve">Notify emergency services, local authority unless the driver has already done so; </w:t>
            </w:r>
          </w:p>
          <w:p w14:paraId="66473A64" w14:textId="73019709" w:rsidR="009F7773" w:rsidRPr="009F7773" w:rsidRDefault="009F7773" w:rsidP="00BA1579">
            <w:pPr>
              <w:pStyle w:val="TableText"/>
              <w:numPr>
                <w:ilvl w:val="0"/>
                <w:numId w:val="90"/>
              </w:numPr>
            </w:pPr>
            <w:r w:rsidRPr="009F7773">
              <w:t xml:space="preserve">Notify ONR; </w:t>
            </w:r>
            <w:r w:rsidR="00BA1579">
              <w:t>and</w:t>
            </w:r>
          </w:p>
          <w:p w14:paraId="55980A09" w14:textId="77777777" w:rsidR="009F7773" w:rsidRPr="009F7773" w:rsidRDefault="009F7773" w:rsidP="00BA1579">
            <w:pPr>
              <w:pStyle w:val="TableText"/>
              <w:numPr>
                <w:ilvl w:val="0"/>
                <w:numId w:val="90"/>
              </w:numPr>
            </w:pPr>
            <w:r w:rsidRPr="009F7773">
              <w:t xml:space="preserve">Assist in the handling of that emergency. This is likely to require the carrier to arrange for: </w:t>
            </w:r>
          </w:p>
          <w:p w14:paraId="44C5D0D6" w14:textId="1F0C2D48" w:rsidR="009F7773" w:rsidRPr="009F7773" w:rsidRDefault="004C4538" w:rsidP="0023047A">
            <w:pPr>
              <w:pStyle w:val="BulletList3"/>
              <w:spacing w:before="60" w:after="120"/>
              <w:ind w:left="1071" w:hanging="357"/>
            </w:pPr>
            <w:r>
              <w:t>N</w:t>
            </w:r>
            <w:r w:rsidR="009F7773" w:rsidRPr="009F7773">
              <w:t>otification to the consignor</w:t>
            </w:r>
            <w:r w:rsidR="00BA1579">
              <w:t>;</w:t>
            </w:r>
          </w:p>
          <w:p w14:paraId="73E98C36" w14:textId="3131E41F" w:rsidR="009F7773" w:rsidRPr="009F7773" w:rsidRDefault="004C4538" w:rsidP="0023047A">
            <w:pPr>
              <w:pStyle w:val="BulletList3"/>
              <w:spacing w:before="60" w:after="120"/>
              <w:ind w:left="1071" w:hanging="357"/>
            </w:pPr>
            <w:r>
              <w:t>E</w:t>
            </w:r>
            <w:r w:rsidR="009F7773" w:rsidRPr="009F7773">
              <w:t xml:space="preserve">xamination of the load to determine whether contamination has occurred and confirm whether shielding has been affected; </w:t>
            </w:r>
          </w:p>
          <w:p w14:paraId="61B4F817" w14:textId="62093F3E" w:rsidR="009F7773" w:rsidRPr="009F7773" w:rsidRDefault="004C4538" w:rsidP="0023047A">
            <w:pPr>
              <w:pStyle w:val="BulletList3"/>
              <w:spacing w:before="60" w:after="120"/>
              <w:ind w:left="1071" w:hanging="357"/>
            </w:pPr>
            <w:r>
              <w:t>S</w:t>
            </w:r>
            <w:r w:rsidR="009F7773" w:rsidRPr="009F7773">
              <w:t xml:space="preserve">afe disposal as required; and </w:t>
            </w:r>
          </w:p>
          <w:p w14:paraId="769E6996" w14:textId="17CC2064" w:rsidR="009F7773" w:rsidRPr="009F7773" w:rsidRDefault="004C4538" w:rsidP="0023047A">
            <w:pPr>
              <w:pStyle w:val="BulletList3"/>
              <w:spacing w:before="60" w:after="120"/>
              <w:ind w:left="1071" w:hanging="357"/>
            </w:pPr>
            <w:r>
              <w:t>D</w:t>
            </w:r>
            <w:r w:rsidR="009F7773" w:rsidRPr="009F7773">
              <w:t xml:space="preserve">econtamination of the vehicle, train or vessel if necessary. </w:t>
            </w:r>
          </w:p>
        </w:tc>
      </w:tr>
      <w:tr w:rsidR="009F7773" w:rsidRPr="009F7773" w14:paraId="5FDE199F" w14:textId="77777777" w:rsidTr="00C137B8">
        <w:trPr>
          <w:trHeight w:val="2687"/>
        </w:trPr>
        <w:tc>
          <w:tcPr>
            <w:tcW w:w="1555" w:type="dxa"/>
            <w:tcBorders>
              <w:top w:val="single" w:sz="4" w:space="0" w:color="22413A"/>
              <w:left w:val="single" w:sz="4" w:space="0" w:color="22413A"/>
              <w:bottom w:val="single" w:sz="4" w:space="0" w:color="22413A"/>
              <w:right w:val="single" w:sz="4" w:space="0" w:color="22413A"/>
            </w:tcBorders>
            <w:shd w:val="clear" w:color="auto" w:fill="DCEDE3"/>
            <w:hideMark/>
          </w:tcPr>
          <w:p w14:paraId="2745EA69" w14:textId="77777777" w:rsidR="009F7773" w:rsidRPr="009F7773" w:rsidRDefault="009F7773" w:rsidP="00413A29">
            <w:pPr>
              <w:pStyle w:val="TableText"/>
            </w:pPr>
            <w:r w:rsidRPr="009F7773">
              <w:t xml:space="preserve">Consignor </w:t>
            </w:r>
          </w:p>
        </w:tc>
        <w:tc>
          <w:tcPr>
            <w:tcW w:w="8181" w:type="dxa"/>
            <w:tcBorders>
              <w:top w:val="single" w:sz="4" w:space="0" w:color="22413A"/>
              <w:left w:val="single" w:sz="4" w:space="0" w:color="22413A"/>
              <w:bottom w:val="single" w:sz="4" w:space="0" w:color="22413A"/>
              <w:right w:val="single" w:sz="4" w:space="0" w:color="22413A"/>
            </w:tcBorders>
            <w:vAlign w:val="center"/>
            <w:hideMark/>
          </w:tcPr>
          <w:p w14:paraId="403E8EEB" w14:textId="0D036144" w:rsidR="009F7773" w:rsidRPr="009F7773" w:rsidRDefault="009F7773" w:rsidP="00C137B8">
            <w:pPr>
              <w:pStyle w:val="TableText"/>
              <w:numPr>
                <w:ilvl w:val="0"/>
                <w:numId w:val="91"/>
              </w:numPr>
            </w:pPr>
            <w:r w:rsidRPr="009F7773">
              <w:t>Notify emergency services, relevant local authority and ONR of the event unless the driver or carrier has already done so;</w:t>
            </w:r>
          </w:p>
          <w:p w14:paraId="3AFD9FDE" w14:textId="6E21AC23" w:rsidR="009F7773" w:rsidRPr="009F7773" w:rsidRDefault="009F7773" w:rsidP="00C137B8">
            <w:pPr>
              <w:pStyle w:val="TableText"/>
              <w:numPr>
                <w:ilvl w:val="0"/>
                <w:numId w:val="91"/>
              </w:numPr>
            </w:pPr>
            <w:r w:rsidRPr="009F7773">
              <w:t>Provide ONR with details of the event;</w:t>
            </w:r>
          </w:p>
          <w:p w14:paraId="2EEAE0F7" w14:textId="1CD5B9DF" w:rsidR="009F7773" w:rsidRPr="009F7773" w:rsidRDefault="009F7773" w:rsidP="00C137B8">
            <w:pPr>
              <w:pStyle w:val="TableText"/>
              <w:numPr>
                <w:ilvl w:val="0"/>
                <w:numId w:val="91"/>
              </w:numPr>
            </w:pPr>
            <w:r w:rsidRPr="009F7773">
              <w:t>Assist in the handling of the emergency;</w:t>
            </w:r>
          </w:p>
          <w:p w14:paraId="03C52AFE" w14:textId="7F5AA2C1" w:rsidR="009F7773" w:rsidRPr="009F7773" w:rsidRDefault="009F7773" w:rsidP="00C137B8">
            <w:pPr>
              <w:pStyle w:val="TableText"/>
              <w:numPr>
                <w:ilvl w:val="0"/>
                <w:numId w:val="91"/>
              </w:numPr>
            </w:pPr>
            <w:r w:rsidRPr="009F7773">
              <w:t xml:space="preserve">Notify ONR that the plan is initiated even if no action is taken; </w:t>
            </w:r>
            <w:r w:rsidR="00C137B8">
              <w:t>and</w:t>
            </w:r>
          </w:p>
          <w:p w14:paraId="3E0EFBC9" w14:textId="1DB03AE3" w:rsidR="009F7773" w:rsidRPr="009F7773" w:rsidRDefault="009F7773" w:rsidP="00C137B8">
            <w:pPr>
              <w:pStyle w:val="TableText"/>
              <w:numPr>
                <w:ilvl w:val="0"/>
                <w:numId w:val="91"/>
              </w:numPr>
            </w:pPr>
            <w:r w:rsidRPr="009F7773">
              <w:t xml:space="preserve">Ensure examination of the package to establish any damage or leaks that are not evident from a visual examination. Certify the package as suitable for </w:t>
            </w:r>
            <w:r w:rsidR="00CB1BA3">
              <w:t>onward</w:t>
            </w:r>
            <w:r w:rsidRPr="009F7773">
              <w:t xml:space="preserve"> transport (see </w:t>
            </w:r>
            <w:r w:rsidR="009B6157" w:rsidRPr="009F7773">
              <w:t>‘</w:t>
            </w:r>
            <w:r w:rsidR="009B6157">
              <w:t>C</w:t>
            </w:r>
            <w:r w:rsidR="009B6157" w:rsidRPr="009F7773">
              <w:t>onsideration of packages involved in an emergency’</w:t>
            </w:r>
            <w:r w:rsidR="009B6157">
              <w:t xml:space="preserve"> </w:t>
            </w:r>
            <w:r w:rsidRPr="009F7773">
              <w:t xml:space="preserve">below for further details). </w:t>
            </w:r>
          </w:p>
        </w:tc>
      </w:tr>
    </w:tbl>
    <w:p w14:paraId="4C261C1E" w14:textId="69A5EDC3" w:rsidR="00AF3425" w:rsidRPr="00CB6FF6" w:rsidRDefault="005658F3" w:rsidP="00944EE9">
      <w:pPr>
        <w:pStyle w:val="Heading3"/>
      </w:pPr>
      <w:bookmarkStart w:id="50" w:name="_Hlk132373410"/>
      <w:bookmarkStart w:id="51" w:name="_Toc132364176"/>
      <w:r>
        <w:lastRenderedPageBreak/>
        <w:br/>
      </w:r>
      <w:r w:rsidR="00AF3425" w:rsidRPr="00CB6FF6">
        <w:t xml:space="preserve">Consideration of packages involved in an emergency </w:t>
      </w:r>
    </w:p>
    <w:p w14:paraId="6D119106" w14:textId="78A2E3B5" w:rsidR="00AF3425" w:rsidRPr="00CB6FF6" w:rsidRDefault="00AF3425" w:rsidP="00AF3425">
      <w:pPr>
        <w:pStyle w:val="ListParagraph"/>
        <w:numPr>
          <w:ilvl w:val="1"/>
          <w:numId w:val="80"/>
        </w:numPr>
      </w:pPr>
      <w:r w:rsidRPr="00CB6FF6">
        <w:t xml:space="preserve">A package that has been involved in an emergency must not be carried or caused to be carried unless the consignor, or consignor’s agent, has undertaken an examination and issued a certificate to verify that the package complies with the requirements of CDG. </w:t>
      </w:r>
    </w:p>
    <w:p w14:paraId="55F5831F" w14:textId="1C069A8E" w:rsidR="00AF3425" w:rsidRPr="00CB6FF6" w:rsidRDefault="00AF3425" w:rsidP="00AF3425">
      <w:pPr>
        <w:pStyle w:val="ListParagraph"/>
        <w:numPr>
          <w:ilvl w:val="1"/>
          <w:numId w:val="80"/>
        </w:numPr>
      </w:pPr>
      <w:r w:rsidRPr="00CB6FF6">
        <w:t xml:space="preserve">Before a package is certified as compliant with CDG after an emergency, consignors or their agents should consider whether there has been any: </w:t>
      </w:r>
    </w:p>
    <w:p w14:paraId="46B4247D" w14:textId="4B75AEDC" w:rsidR="00AF3425" w:rsidRPr="00CB6FF6" w:rsidRDefault="00F90B0B" w:rsidP="00AF3425">
      <w:pPr>
        <w:pStyle w:val="BulletList3"/>
      </w:pPr>
      <w:r>
        <w:t>P</w:t>
      </w:r>
      <w:r w:rsidR="00AF3425" w:rsidRPr="00CB6FF6">
        <w:t xml:space="preserve">ackage damage that might result in contamination in excess of allowable levels for that type of package and contents; </w:t>
      </w:r>
    </w:p>
    <w:p w14:paraId="07E89C4A" w14:textId="7CC20A01" w:rsidR="00AF3425" w:rsidRPr="00CB6FF6" w:rsidRDefault="00F90B0B" w:rsidP="00AF3425">
      <w:pPr>
        <w:pStyle w:val="BulletList3"/>
      </w:pPr>
      <w:r>
        <w:t>S</w:t>
      </w:r>
      <w:r w:rsidR="00AF3425" w:rsidRPr="00CB6FF6">
        <w:t xml:space="preserve">hielding damage that could affect dose rate on the outside of the package; </w:t>
      </w:r>
    </w:p>
    <w:p w14:paraId="01C0844D" w14:textId="3B06D1A2" w:rsidR="00AF3425" w:rsidRPr="00CB6FF6" w:rsidRDefault="00F90B0B" w:rsidP="00AF3425">
      <w:pPr>
        <w:pStyle w:val="BulletList3"/>
      </w:pPr>
      <w:r>
        <w:t>I</w:t>
      </w:r>
      <w:r w:rsidR="00AF3425" w:rsidRPr="00CB6FF6">
        <w:t xml:space="preserve">ngress of water that could have dispersed the contents, changed dose rates or affected the criticality safety index; </w:t>
      </w:r>
    </w:p>
    <w:p w14:paraId="51A0210A" w14:textId="0FA504B4" w:rsidR="00AF3425" w:rsidRPr="00CB6FF6" w:rsidRDefault="00F90B0B" w:rsidP="00AF3425">
      <w:pPr>
        <w:pStyle w:val="BulletList3"/>
      </w:pPr>
      <w:r>
        <w:t>M</w:t>
      </w:r>
      <w:r w:rsidR="00AF3425" w:rsidRPr="00CB6FF6">
        <w:t xml:space="preserve">ovement or redistribution of the contents that could have changed the dose rates; or </w:t>
      </w:r>
    </w:p>
    <w:p w14:paraId="072056C7" w14:textId="20362FBA" w:rsidR="00AF3425" w:rsidRPr="00CB6FF6" w:rsidRDefault="00F90B0B" w:rsidP="00AF3425">
      <w:pPr>
        <w:pStyle w:val="BulletList3"/>
      </w:pPr>
      <w:r>
        <w:t>D</w:t>
      </w:r>
      <w:r w:rsidR="00AF3425" w:rsidRPr="00CB6FF6">
        <w:t xml:space="preserve">amage to labelling making it non-compliant for onward carriage.  </w:t>
      </w:r>
    </w:p>
    <w:p w14:paraId="7EADC81C" w14:textId="387C1A52" w:rsidR="00AF3425" w:rsidRPr="00CB6FF6" w:rsidRDefault="00AF3425" w:rsidP="00AF3425">
      <w:pPr>
        <w:pStyle w:val="ListParagraph"/>
        <w:numPr>
          <w:ilvl w:val="1"/>
          <w:numId w:val="80"/>
        </w:numPr>
      </w:pPr>
      <w:r w:rsidRPr="00CB6FF6">
        <w:t>There is neither a prescribed format nor specified contents for the certificate required to authorise onward movement of packages involved in an emergency. The certificate may be in electronic or hard copy format</w:t>
      </w:r>
      <w:r w:rsidR="00CB1BA3">
        <w:t>,</w:t>
      </w:r>
      <w:r w:rsidRPr="00CB6FF6">
        <w:t xml:space="preserve"> but the carrier must be able to produce it during onward transport. For the certificate to be considered adequate</w:t>
      </w:r>
      <w:r w:rsidR="00CB1BA3">
        <w:t>,</w:t>
      </w:r>
      <w:r w:rsidRPr="00CB6FF6">
        <w:t xml:space="preserve"> it should: </w:t>
      </w:r>
    </w:p>
    <w:p w14:paraId="6BE2E6BC" w14:textId="59D1BEEC" w:rsidR="00AF3425" w:rsidRPr="00CB6FF6" w:rsidRDefault="00400C3A" w:rsidP="00AF3425">
      <w:pPr>
        <w:pStyle w:val="BulletList3"/>
      </w:pPr>
      <w:r>
        <w:t>S</w:t>
      </w:r>
      <w:r w:rsidR="00AF3425" w:rsidRPr="00CB6FF6">
        <w:t xml:space="preserve">tate that it is being issued by the consignor (not on the consignor’s behalf, by someone else); </w:t>
      </w:r>
    </w:p>
    <w:p w14:paraId="7ABAB134" w14:textId="5E964118" w:rsidR="00AF3425" w:rsidRPr="00CB6FF6" w:rsidRDefault="00400C3A" w:rsidP="00AF3425">
      <w:pPr>
        <w:pStyle w:val="BulletList3"/>
      </w:pPr>
      <w:r>
        <w:t>C</w:t>
      </w:r>
      <w:r w:rsidR="00AF3425" w:rsidRPr="00CB6FF6">
        <w:t xml:space="preserve">ontain a clear and unambiguous statement that the consignor confirms that the package is compliant with the relevant requirements of CDG; and </w:t>
      </w:r>
    </w:p>
    <w:p w14:paraId="672D2248" w14:textId="13DADD28" w:rsidR="00AF3425" w:rsidRPr="00CB6FF6" w:rsidRDefault="00400C3A" w:rsidP="00AF3425">
      <w:pPr>
        <w:pStyle w:val="BulletList3"/>
      </w:pPr>
      <w:r>
        <w:t>S</w:t>
      </w:r>
      <w:r w:rsidR="00AF3425" w:rsidRPr="00CB6FF6">
        <w:t xml:space="preserve">tate that it is suitable for onward carriage. </w:t>
      </w:r>
    </w:p>
    <w:p w14:paraId="498910E0" w14:textId="472A430D" w:rsidR="00AF3425" w:rsidRPr="00CB6FF6" w:rsidRDefault="00AF3425" w:rsidP="00CB1BA3">
      <w:pPr>
        <w:pStyle w:val="ListParagraph"/>
        <w:numPr>
          <w:ilvl w:val="1"/>
          <w:numId w:val="80"/>
        </w:numPr>
      </w:pPr>
      <w:r w:rsidRPr="00CB6FF6">
        <w:t xml:space="preserve">If the consignee and/or </w:t>
      </w:r>
      <w:proofErr w:type="gramStart"/>
      <w:r w:rsidRPr="00CB6FF6">
        <w:t>final destination</w:t>
      </w:r>
      <w:proofErr w:type="gramEnd"/>
      <w:r w:rsidRPr="00CB6FF6">
        <w:t xml:space="preserve"> of the package need to be changed as a result of the emergency, the consignor should amend or replace the transport document to reflect this. </w:t>
      </w:r>
    </w:p>
    <w:p w14:paraId="2A5950B8" w14:textId="77777777" w:rsidR="00AF3425" w:rsidRPr="00CB6FF6" w:rsidRDefault="00AF3425" w:rsidP="00944EE9">
      <w:pPr>
        <w:pStyle w:val="Heading3"/>
      </w:pPr>
      <w:r w:rsidRPr="00CB6FF6">
        <w:lastRenderedPageBreak/>
        <w:t xml:space="preserve">Emergency exposures </w:t>
      </w:r>
    </w:p>
    <w:p w14:paraId="3F7A7989" w14:textId="3B5B32B3" w:rsidR="00AF3425" w:rsidRPr="00CB6FF6" w:rsidRDefault="00AF3425" w:rsidP="00AF3425">
      <w:pPr>
        <w:pStyle w:val="ListParagraph"/>
        <w:numPr>
          <w:ilvl w:val="1"/>
          <w:numId w:val="80"/>
        </w:numPr>
      </w:pPr>
      <w:r w:rsidRPr="00CB6FF6">
        <w:t xml:space="preserve">Where a dutyholder has identified, </w:t>
      </w:r>
      <w:proofErr w:type="gramStart"/>
      <w:r w:rsidRPr="00CB6FF6">
        <w:t>as a result of</w:t>
      </w:r>
      <w:proofErr w:type="gramEnd"/>
      <w:r w:rsidRPr="00CB6FF6">
        <w:t xml:space="preserve"> the RRA, that emergency exposures could be incurred, they should seek expert advice on protection from these emergency exposures. Emergency plans should also identify the need for expert advice to be available as the radiation emergency develops. Experts may be the </w:t>
      </w:r>
      <w:proofErr w:type="spellStart"/>
      <w:r w:rsidRPr="00CB6FF6">
        <w:t>dutyholder’s</w:t>
      </w:r>
      <w:proofErr w:type="spellEnd"/>
      <w:r w:rsidRPr="00CB6FF6">
        <w:t xml:space="preserve"> appointed DGSA, RPA or other suitably qualified and experienced persons. </w:t>
      </w:r>
    </w:p>
    <w:p w14:paraId="58955CAD" w14:textId="34B4C2DD" w:rsidR="00AF3425" w:rsidRPr="00CB6FF6" w:rsidRDefault="00AF3425" w:rsidP="00AF3425">
      <w:pPr>
        <w:pStyle w:val="ListParagraph"/>
        <w:numPr>
          <w:ilvl w:val="1"/>
          <w:numId w:val="80"/>
        </w:numPr>
      </w:pPr>
      <w:r w:rsidRPr="00CB6FF6">
        <w:t xml:space="preserve">The management framework for controlling the exposure of emergency workers should contain the following generic elements: </w:t>
      </w:r>
    </w:p>
    <w:p w14:paraId="751145DE" w14:textId="1E5D3125" w:rsidR="00AF3425" w:rsidRPr="00CB6FF6" w:rsidRDefault="00AF3425" w:rsidP="00AF3425">
      <w:pPr>
        <w:pStyle w:val="BulletList3"/>
      </w:pPr>
      <w:r w:rsidRPr="00CB6FF6">
        <w:t>Pre-planning</w:t>
      </w:r>
      <w:r w:rsidR="00CB1BA3">
        <w:t>:</w:t>
      </w:r>
      <w:r w:rsidRPr="00CB6FF6">
        <w:t xml:space="preserve"> identify</w:t>
      </w:r>
      <w:r w:rsidR="00CB1BA3">
        <w:t>ing</w:t>
      </w:r>
      <w:r w:rsidRPr="00CB6FF6">
        <w:t xml:space="preserve"> and </w:t>
      </w:r>
      <w:r w:rsidR="00CB1BA3" w:rsidRPr="00CB6FF6">
        <w:t>prepar</w:t>
      </w:r>
      <w:r w:rsidR="00CB1BA3">
        <w:t>ing</w:t>
      </w:r>
      <w:r w:rsidR="00CB1BA3" w:rsidRPr="00CB6FF6">
        <w:t xml:space="preserve"> </w:t>
      </w:r>
      <w:r w:rsidRPr="00CB6FF6">
        <w:t>emergency workers who may need to receive emergency exposures.</w:t>
      </w:r>
    </w:p>
    <w:p w14:paraId="32B23A81" w14:textId="59712723" w:rsidR="00AF3425" w:rsidRPr="00CB6FF6" w:rsidRDefault="00AF3425" w:rsidP="00AF3425">
      <w:pPr>
        <w:pStyle w:val="BulletList3"/>
      </w:pPr>
      <w:r w:rsidRPr="00CB6FF6">
        <w:t>Implementation</w:t>
      </w:r>
      <w:r w:rsidR="00CB1BA3">
        <w:t>:</w:t>
      </w:r>
      <w:r w:rsidRPr="00CB6FF6">
        <w:t xml:space="preserve"> checking that those who have agreed to receive emergency exposures are fit to be exposed, properly equipped and instructed. Their exposure must be adequately managed. </w:t>
      </w:r>
    </w:p>
    <w:p w14:paraId="7A7B2D38" w14:textId="38AF62E0" w:rsidR="00AF3425" w:rsidRPr="00CB6FF6" w:rsidRDefault="00AF3425" w:rsidP="00AF3425">
      <w:pPr>
        <w:pStyle w:val="BulletList3"/>
      </w:pPr>
      <w:r w:rsidRPr="00CB6FF6">
        <w:t>Documenting the emergency exposures</w:t>
      </w:r>
      <w:r w:rsidR="00CB1BA3">
        <w:t>:</w:t>
      </w:r>
      <w:r w:rsidRPr="00CB6FF6">
        <w:t xml:space="preserve"> ensuring dose records are made and kept by approved dosimetry services.</w:t>
      </w:r>
    </w:p>
    <w:p w14:paraId="6282ACAF" w14:textId="53664592" w:rsidR="00AF3425" w:rsidRPr="00CB6FF6" w:rsidRDefault="00AF3425" w:rsidP="00AF3425">
      <w:pPr>
        <w:pStyle w:val="ListParagraph"/>
        <w:numPr>
          <w:ilvl w:val="1"/>
          <w:numId w:val="80"/>
        </w:numPr>
      </w:pPr>
      <w:r w:rsidRPr="00CB6FF6">
        <w:t>The generic principles of the management framework set out above should be supported by a set of arrangements capable of demonstrating that emergency exposures are kept As Low</w:t>
      </w:r>
      <w:r w:rsidR="00707715">
        <w:t xml:space="preserve"> </w:t>
      </w:r>
      <w:r w:rsidRPr="00CB6FF6">
        <w:t>As</w:t>
      </w:r>
      <w:r w:rsidR="00707715">
        <w:t xml:space="preserve"> </w:t>
      </w:r>
      <w:r w:rsidRPr="00CB6FF6">
        <w:t>Reasonably</w:t>
      </w:r>
      <w:r w:rsidR="00707715">
        <w:t xml:space="preserve"> </w:t>
      </w:r>
      <w:proofErr w:type="gramStart"/>
      <w:r w:rsidR="00707715">
        <w:t>Practicable</w:t>
      </w:r>
      <w:r w:rsidRPr="00CB6FF6">
        <w:t>(</w:t>
      </w:r>
      <w:proofErr w:type="gramEnd"/>
      <w:r w:rsidRPr="00CB6FF6">
        <w:t xml:space="preserve">ALARP). The arrangements should include: </w:t>
      </w:r>
    </w:p>
    <w:p w14:paraId="4A27B2C7" w14:textId="1587DED6" w:rsidR="00AF3425" w:rsidRPr="00CB6FF6" w:rsidRDefault="00AF3425" w:rsidP="00AF3425">
      <w:pPr>
        <w:pStyle w:val="BulletList3"/>
      </w:pPr>
      <w:r w:rsidRPr="00CB6FF6">
        <w:t>Identification of employees who may be subject to emergency exposure</w:t>
      </w:r>
      <w:r w:rsidR="00A9710D">
        <w:t>;</w:t>
      </w:r>
      <w:r w:rsidRPr="00CB6FF6">
        <w:t xml:space="preserve"> </w:t>
      </w:r>
    </w:p>
    <w:p w14:paraId="70026A23" w14:textId="187C87B2" w:rsidR="00AF3425" w:rsidRPr="00CB6FF6" w:rsidRDefault="00AF3425" w:rsidP="00AF3425">
      <w:pPr>
        <w:pStyle w:val="BulletList3"/>
      </w:pPr>
      <w:r w:rsidRPr="00CB6FF6">
        <w:t>Provision of information, instruction and training to employees who may receive emergency exposures</w:t>
      </w:r>
      <w:r w:rsidR="00A9710D">
        <w:t>;</w:t>
      </w:r>
    </w:p>
    <w:p w14:paraId="27AEA57F" w14:textId="31FA424C" w:rsidR="00AF3425" w:rsidRPr="00CB6FF6" w:rsidRDefault="00AF3425" w:rsidP="00AF3425">
      <w:pPr>
        <w:pStyle w:val="BulletList3"/>
      </w:pPr>
      <w:r w:rsidRPr="00CB6FF6">
        <w:t>Provision of equipment to deal with the emergency and restrict exposure</w:t>
      </w:r>
      <w:r w:rsidR="00A9710D">
        <w:t>;</w:t>
      </w:r>
    </w:p>
    <w:p w14:paraId="720FB873" w14:textId="68CE20D1" w:rsidR="00AF3425" w:rsidRPr="00CB6FF6" w:rsidRDefault="00AF3425" w:rsidP="00AF3425">
      <w:pPr>
        <w:pStyle w:val="BulletList3"/>
      </w:pPr>
      <w:r w:rsidRPr="00CB6FF6">
        <w:t>Provision of advice to emergency services and other responders on the suitability of personal protective equipmen</w:t>
      </w:r>
      <w:r w:rsidR="00A9710D">
        <w:t>t;</w:t>
      </w:r>
    </w:p>
    <w:p w14:paraId="60240046" w14:textId="46CDEF81" w:rsidR="00AF3425" w:rsidRPr="00CB6FF6" w:rsidRDefault="00AF3425" w:rsidP="00AF3425">
      <w:pPr>
        <w:pStyle w:val="BulletList3"/>
      </w:pPr>
      <w:r w:rsidRPr="00CB6FF6">
        <w:t>Arrangements for medical surveillance by appointing a doctor or an employment medical advisor</w:t>
      </w:r>
      <w:r w:rsidR="00A9710D">
        <w:t>;</w:t>
      </w:r>
    </w:p>
    <w:p w14:paraId="602B57DE" w14:textId="656A122F" w:rsidR="00AF3425" w:rsidRPr="00CB6FF6" w:rsidRDefault="00AF3425" w:rsidP="00AF3425">
      <w:pPr>
        <w:pStyle w:val="BulletList3"/>
      </w:pPr>
      <w:r w:rsidRPr="00CB6FF6">
        <w:t>Arrangements with an approved dosimetry service to monitor doses from emergency exposures</w:t>
      </w:r>
      <w:r w:rsidR="00A9710D">
        <w:t>;</w:t>
      </w:r>
    </w:p>
    <w:p w14:paraId="79D6C2B3" w14:textId="31488B9D" w:rsidR="00AF3425" w:rsidRPr="00CB6FF6" w:rsidRDefault="00AF3425" w:rsidP="00AF3425">
      <w:pPr>
        <w:pStyle w:val="BulletList3"/>
      </w:pPr>
      <w:r w:rsidRPr="00CB6FF6">
        <w:lastRenderedPageBreak/>
        <w:t>Arrangements to ensure that dose assessments are provided to the appointed doctor or employment medical adviser</w:t>
      </w:r>
      <w:r w:rsidR="00A9710D">
        <w:t>;</w:t>
      </w:r>
    </w:p>
    <w:p w14:paraId="3EF8522D" w14:textId="0EA12FB9" w:rsidR="00AF3425" w:rsidRPr="00CB6FF6" w:rsidRDefault="00AF3425" w:rsidP="00AF3425">
      <w:pPr>
        <w:pStyle w:val="BulletList3"/>
      </w:pPr>
      <w:r w:rsidRPr="00CB6FF6">
        <w:t>Arrangements to notify ONR of the set dose levels for emergency workers 28 days before transport is carried out for the first time. Where such doses no longer become appropriate and new dose levels need to be determined, ONR must be notified 28 days before the new doses are formally determined</w:t>
      </w:r>
      <w:r w:rsidR="00A9710D">
        <w:t>; and</w:t>
      </w:r>
    </w:p>
    <w:p w14:paraId="577559A5" w14:textId="58B09842" w:rsidR="00AF3425" w:rsidRPr="00CB6FF6" w:rsidRDefault="00AF3425" w:rsidP="00AF3425">
      <w:pPr>
        <w:pStyle w:val="BulletList3"/>
      </w:pPr>
      <w:r w:rsidRPr="00CB6FF6">
        <w:t>Arrangements for providing advice to other emergency workers, such as the emergency services. Emergency services and other responders should be able to obtain expert advice from the consignor and/or carrier.</w:t>
      </w:r>
    </w:p>
    <w:p w14:paraId="40F0ED07" w14:textId="09CE03D5" w:rsidR="00AF3425" w:rsidRPr="00CB6FF6" w:rsidRDefault="00AF3425" w:rsidP="00AF3425">
      <w:pPr>
        <w:pStyle w:val="ListParagraph"/>
        <w:numPr>
          <w:ilvl w:val="1"/>
          <w:numId w:val="80"/>
        </w:numPr>
      </w:pPr>
      <w:r w:rsidRPr="00CB6FF6">
        <w:t>Consignors, carriers, emergency services or other responding organisations will need to have appropriately trained appointed persons in charge of managing the exposure of their emergency workers. A vital function of these appointed people is to authorise emergency workers to receive emergency exposures (see CDG Schedule 2, Part 1, paragraph 7(1)(g)).</w:t>
      </w:r>
    </w:p>
    <w:p w14:paraId="75C1EF6B" w14:textId="5A3FA94A" w:rsidR="00AF3425" w:rsidRPr="00CB6FF6" w:rsidRDefault="00AF3425" w:rsidP="00944EE9">
      <w:pPr>
        <w:pStyle w:val="Heading3"/>
      </w:pPr>
      <w:r w:rsidRPr="00CB6FF6">
        <w:t>Disapplication of dose limits</w:t>
      </w:r>
    </w:p>
    <w:p w14:paraId="2C0ADFD2" w14:textId="77777777" w:rsidR="00AF3425" w:rsidRPr="00CB6FF6" w:rsidRDefault="00AF3425" w:rsidP="00AF3425">
      <w:pPr>
        <w:pStyle w:val="ListParagraph"/>
        <w:numPr>
          <w:ilvl w:val="1"/>
          <w:numId w:val="80"/>
        </w:numPr>
      </w:pPr>
      <w:r w:rsidRPr="00CB6FF6">
        <w:t xml:space="preserve">CDG allows for the disapplication of dose limits that appear in IRR17. This applies to an emergency worker where: </w:t>
      </w:r>
    </w:p>
    <w:p w14:paraId="3839502F" w14:textId="20643487" w:rsidR="00AF3425" w:rsidRPr="00CB6FF6" w:rsidRDefault="00CB35F7" w:rsidP="00AF3425">
      <w:pPr>
        <w:pStyle w:val="BulletList3"/>
      </w:pPr>
      <w:r>
        <w:t>T</w:t>
      </w:r>
      <w:r w:rsidR="00AF3425" w:rsidRPr="00CB6FF6">
        <w:t>he emergency worker is engaged in preventing the occurrence of a radiation emergency; and/or</w:t>
      </w:r>
    </w:p>
    <w:p w14:paraId="09C5ED33" w14:textId="117E6755" w:rsidR="00AF3425" w:rsidRPr="00CB6FF6" w:rsidRDefault="00CB35F7" w:rsidP="00AF3425">
      <w:pPr>
        <w:pStyle w:val="BulletList3"/>
      </w:pPr>
      <w:r>
        <w:t>T</w:t>
      </w:r>
      <w:r w:rsidR="00AF3425" w:rsidRPr="00CB6FF6">
        <w:t>he emergency worker is acting to mitigate the consequences of a radiation emergency.</w:t>
      </w:r>
    </w:p>
    <w:p w14:paraId="09297401" w14:textId="394EE300" w:rsidR="00AF3425" w:rsidRPr="00CB6FF6" w:rsidRDefault="00AF3425" w:rsidP="00AF3425">
      <w:pPr>
        <w:pStyle w:val="ListParagraph"/>
        <w:numPr>
          <w:ilvl w:val="1"/>
          <w:numId w:val="80"/>
        </w:numPr>
      </w:pPr>
      <w:r w:rsidRPr="00CB6FF6">
        <w:t xml:space="preserve">Disapplication of dose limits only applies where normal dose limits cannot be maintained during the emergency, despite suitable and appropriate management of the emergency. Dose limits cannot be disapplied in relation to events which could not lead to a radiation emergency. </w:t>
      </w:r>
    </w:p>
    <w:p w14:paraId="1653FFDD" w14:textId="6CA4272B" w:rsidR="00AF3425" w:rsidRPr="00CB6FF6" w:rsidRDefault="00AF3425" w:rsidP="00AF3425">
      <w:pPr>
        <w:pStyle w:val="ListParagraph"/>
        <w:numPr>
          <w:ilvl w:val="1"/>
          <w:numId w:val="80"/>
        </w:numPr>
      </w:pPr>
      <w:r w:rsidRPr="00CB6FF6">
        <w:t xml:space="preserve">A procedure for the disapplication should be written into emergency plans. The procedure should: </w:t>
      </w:r>
    </w:p>
    <w:p w14:paraId="2F8B8F49" w14:textId="2938D446" w:rsidR="00AF3425" w:rsidRPr="00CB6FF6" w:rsidRDefault="00CB35F7" w:rsidP="00AF3425">
      <w:pPr>
        <w:pStyle w:val="BulletList3"/>
      </w:pPr>
      <w:r>
        <w:t>I</w:t>
      </w:r>
      <w:r w:rsidR="00AF3425" w:rsidRPr="00CB6FF6">
        <w:t>dentify, by their role, the person(s) making decisions on whether to invoke disapplication</w:t>
      </w:r>
      <w:r>
        <w:t>,</w:t>
      </w:r>
      <w:r w:rsidR="00AF3425" w:rsidRPr="00CB6FF6">
        <w:t xml:space="preserve"> </w:t>
      </w:r>
      <w:r>
        <w:t xml:space="preserve">who </w:t>
      </w:r>
      <w:r w:rsidR="00AF3425" w:rsidRPr="00CB6FF6">
        <w:t xml:space="preserve">must be suitably trained to undertake the task; </w:t>
      </w:r>
    </w:p>
    <w:p w14:paraId="1804C0BC" w14:textId="61AD366A" w:rsidR="00AF3425" w:rsidRPr="00CB6FF6" w:rsidRDefault="00CB35F7" w:rsidP="00AF3425">
      <w:pPr>
        <w:pStyle w:val="BulletList3"/>
      </w:pPr>
      <w:r>
        <w:t>S</w:t>
      </w:r>
      <w:r w:rsidR="00AF3425" w:rsidRPr="00CB6FF6">
        <w:t>tate how the decision</w:t>
      </w:r>
      <w:r w:rsidR="00875590">
        <w:t>-</w:t>
      </w:r>
      <w:r w:rsidR="00AF3425" w:rsidRPr="00CB6FF6">
        <w:t xml:space="preserve">maker will be advised; and </w:t>
      </w:r>
    </w:p>
    <w:p w14:paraId="09629E47" w14:textId="194C3797" w:rsidR="00AF3425" w:rsidRPr="00CB6FF6" w:rsidRDefault="00CB35F7" w:rsidP="00AF3425">
      <w:pPr>
        <w:pStyle w:val="BulletList3"/>
      </w:pPr>
      <w:r>
        <w:t>S</w:t>
      </w:r>
      <w:r w:rsidR="00AF3425" w:rsidRPr="00CB6FF6">
        <w:t>tate whom the decision</w:t>
      </w:r>
      <w:r w:rsidR="00875590">
        <w:t>-</w:t>
      </w:r>
      <w:r w:rsidR="00AF3425" w:rsidRPr="00CB6FF6">
        <w:t xml:space="preserve">maker will inform. </w:t>
      </w:r>
    </w:p>
    <w:p w14:paraId="275EC331" w14:textId="657C2A2D" w:rsidR="00AF3425" w:rsidRPr="00CB6FF6" w:rsidRDefault="00AF3425" w:rsidP="00AF3425">
      <w:pPr>
        <w:pStyle w:val="ListParagraph"/>
        <w:numPr>
          <w:ilvl w:val="1"/>
          <w:numId w:val="80"/>
        </w:numPr>
      </w:pPr>
      <w:r w:rsidRPr="00CB6FF6">
        <w:lastRenderedPageBreak/>
        <w:t xml:space="preserve">Although the dose limits from IRR17 may be disapplied to allow radiation emergencies to be addressed, the </w:t>
      </w:r>
      <w:proofErr w:type="gramStart"/>
      <w:r w:rsidRPr="00CB6FF6">
        <w:t>whole body</w:t>
      </w:r>
      <w:proofErr w:type="gramEnd"/>
      <w:r w:rsidR="00CC6DCD">
        <w:t xml:space="preserve"> </w:t>
      </w:r>
      <w:r w:rsidRPr="00CB6FF6">
        <w:t xml:space="preserve">effective dose for emergency workers is still restricted to a maximum of 500 mSv. </w:t>
      </w:r>
    </w:p>
    <w:p w14:paraId="7972E785" w14:textId="77777777" w:rsidR="00AF3425" w:rsidRPr="00CB6FF6" w:rsidRDefault="00AF3425" w:rsidP="00AF3425">
      <w:pPr>
        <w:pStyle w:val="ListParagraph"/>
        <w:numPr>
          <w:ilvl w:val="1"/>
          <w:numId w:val="80"/>
        </w:numPr>
      </w:pPr>
      <w:r w:rsidRPr="00CB6FF6">
        <w:t xml:space="preserve">Every effort should be made to re-apply IRR17 dose limits as early as possible to keep doses ALARP. Disapplication of dose limits cannot be justified once the reasons for disapplication cease to exist, for example: </w:t>
      </w:r>
    </w:p>
    <w:p w14:paraId="4828C669" w14:textId="676AFA8E" w:rsidR="00AF3425" w:rsidRPr="00CB6FF6" w:rsidRDefault="00875590" w:rsidP="00AF3425">
      <w:pPr>
        <w:pStyle w:val="BulletList3"/>
      </w:pPr>
      <w:r>
        <w:t>H</w:t>
      </w:r>
      <w:r w:rsidR="00AF3425" w:rsidRPr="00CB6FF6">
        <w:t xml:space="preserve">elp has been provided to endangered persons; </w:t>
      </w:r>
    </w:p>
    <w:p w14:paraId="5F5095F7" w14:textId="0E1AFD3E" w:rsidR="00AF3425" w:rsidRPr="00CB6FF6" w:rsidRDefault="00875590" w:rsidP="00AF3425">
      <w:pPr>
        <w:pStyle w:val="BulletList3"/>
      </w:pPr>
      <w:r>
        <w:t>E</w:t>
      </w:r>
      <w:r w:rsidR="00AF3425" w:rsidRPr="00CB6FF6">
        <w:t xml:space="preserve">xposure has been prevented to other persons; or </w:t>
      </w:r>
    </w:p>
    <w:p w14:paraId="31960D2F" w14:textId="3C71FD54" w:rsidR="00AF3425" w:rsidRPr="00CB6FF6" w:rsidRDefault="00875590" w:rsidP="00AF3425">
      <w:pPr>
        <w:pStyle w:val="BulletList3"/>
      </w:pPr>
      <w:r>
        <w:t>A</w:t>
      </w:r>
      <w:r w:rsidR="00AF3425" w:rsidRPr="00CB6FF6">
        <w:t xml:space="preserve"> valuable installation or goods have been saved. </w:t>
      </w:r>
    </w:p>
    <w:p w14:paraId="4A1BE030" w14:textId="0C903B80" w:rsidR="00AF3425" w:rsidRPr="00CB6FF6" w:rsidRDefault="00AF3425" w:rsidP="00CC6DCD">
      <w:pPr>
        <w:pStyle w:val="Heading3"/>
      </w:pPr>
      <w:r w:rsidRPr="00CB6FF6">
        <w:t xml:space="preserve">Reference levels </w:t>
      </w:r>
    </w:p>
    <w:p w14:paraId="2A745BFE" w14:textId="77777777" w:rsidR="00AF3425" w:rsidRPr="00CB6FF6" w:rsidRDefault="00AF3425" w:rsidP="00AF3425">
      <w:pPr>
        <w:pStyle w:val="ListParagraph"/>
        <w:numPr>
          <w:ilvl w:val="1"/>
          <w:numId w:val="80"/>
        </w:numPr>
      </w:pPr>
      <w:r w:rsidRPr="00CB6FF6">
        <w:t xml:space="preserve">The overriding requirement is for the emergency plan to prioritise keeping doses below an overall reference level of 100 mSv or to a lower reference level set in the plan. </w:t>
      </w:r>
    </w:p>
    <w:p w14:paraId="4CF9EED9" w14:textId="15B58291" w:rsidR="00AF3425" w:rsidRPr="00CB6FF6" w:rsidRDefault="00AF3425" w:rsidP="00AF3425">
      <w:pPr>
        <w:pStyle w:val="ListParagraph"/>
        <w:numPr>
          <w:ilvl w:val="1"/>
          <w:numId w:val="80"/>
        </w:numPr>
      </w:pPr>
      <w:r w:rsidRPr="00CB6FF6">
        <w:t xml:space="preserve">Reference levels relate to the </w:t>
      </w:r>
      <w:proofErr w:type="gramStart"/>
      <w:r w:rsidRPr="00CB6FF6">
        <w:t>whole</w:t>
      </w:r>
      <w:r w:rsidR="00405FCD">
        <w:t xml:space="preserve"> </w:t>
      </w:r>
      <w:r w:rsidRPr="00CB6FF6">
        <w:t>body</w:t>
      </w:r>
      <w:proofErr w:type="gramEnd"/>
      <w:r w:rsidRPr="00CB6FF6">
        <w:t xml:space="preserve"> effective dose that could be received during the response to an emergency and should be set in the range of 20–100 mSv effective dose (effective dose is the dose which may be received as a result of the emergency</w:t>
      </w:r>
      <w:r w:rsidR="00E04FFC">
        <w:t>, either</w:t>
      </w:r>
      <w:r w:rsidRPr="00CB6FF6">
        <w:t xml:space="preserve"> as an acute dose or over </w:t>
      </w:r>
      <w:r w:rsidR="00E04FFC">
        <w:t xml:space="preserve">the course of </w:t>
      </w:r>
      <w:r w:rsidRPr="00CB6FF6">
        <w:t>a year). It is not sufficient to simply keep doses just below the reference level</w:t>
      </w:r>
      <w:r w:rsidR="0001410E">
        <w:t>;</w:t>
      </w:r>
      <w:r w:rsidRPr="00CB6FF6">
        <w:t xml:space="preserve"> optimisation should be applied in all cases to restrict doses so far as is reasonably practicable to minimal levels. </w:t>
      </w:r>
    </w:p>
    <w:p w14:paraId="7B312EA2" w14:textId="37FD3A8E" w:rsidR="00AF3425" w:rsidRDefault="00AF3425" w:rsidP="00AF3425">
      <w:pPr>
        <w:pStyle w:val="ListParagraph"/>
        <w:numPr>
          <w:ilvl w:val="1"/>
          <w:numId w:val="80"/>
        </w:numPr>
      </w:pPr>
      <w:r w:rsidRPr="00CB6FF6">
        <w:t xml:space="preserve">The local authority for the area where the event occurs may set lower reference levels to limit doses to responders and these may vary depending on the responder’s role. The local authority must take advice from </w:t>
      </w:r>
      <w:r w:rsidR="002A237A">
        <w:t xml:space="preserve">the </w:t>
      </w:r>
      <w:r w:rsidRPr="00CB6FF6">
        <w:t xml:space="preserve">person(s) with relevant competency identified in the emergency plan. </w:t>
      </w:r>
      <w:bookmarkEnd w:id="50"/>
    </w:p>
    <w:p w14:paraId="46D4F5B2" w14:textId="5A21F3F9" w:rsidR="0081651C" w:rsidRDefault="00BD0760" w:rsidP="00944EE9">
      <w:pPr>
        <w:pStyle w:val="Heading2"/>
        <w:numPr>
          <w:ilvl w:val="0"/>
          <w:numId w:val="80"/>
        </w:numPr>
      </w:pPr>
      <w:bookmarkStart w:id="52" w:name="_Toc132638189"/>
      <w:r w:rsidRPr="004A72C5">
        <w:t>Step 5</w:t>
      </w:r>
      <w:r w:rsidRPr="00C33256">
        <w:t xml:space="preserve"> – Reporting requirements after an emergency</w:t>
      </w:r>
      <w:bookmarkEnd w:id="47"/>
      <w:bookmarkEnd w:id="51"/>
      <w:bookmarkEnd w:id="52"/>
      <w:r w:rsidR="002F0F42">
        <w:t xml:space="preserve"> </w:t>
      </w:r>
      <w:bookmarkEnd w:id="48"/>
      <w:bookmarkEnd w:id="49"/>
    </w:p>
    <w:p w14:paraId="07FFC2D8" w14:textId="1D5756B3" w:rsidR="00BE1664" w:rsidRPr="003315B2" w:rsidRDefault="00BE1664" w:rsidP="00944EE9">
      <w:pPr>
        <w:pStyle w:val="Heading3"/>
      </w:pPr>
      <w:r w:rsidRPr="003315B2">
        <w:t>Assessment and report to ONR</w:t>
      </w:r>
    </w:p>
    <w:p w14:paraId="79E297A1" w14:textId="77777777" w:rsidR="00BE1664" w:rsidRPr="003315B2" w:rsidRDefault="00BE1664" w:rsidP="00BE1664">
      <w:pPr>
        <w:pStyle w:val="ListParagraph"/>
        <w:numPr>
          <w:ilvl w:val="1"/>
          <w:numId w:val="80"/>
        </w:numPr>
      </w:pPr>
      <w:r w:rsidRPr="003315B2">
        <w:t xml:space="preserve">CDG Schedule 2, Part 1, paragraph 6 (6) and (7) places a legal duty on both the carrier and the consignor to assess any emergencies that have occurred and then provide ONR with a report of their assessment findings. ONR’s expectation is that carriers and consignors will collaborate to assess their own emergency plans then jointly produce and submit a single report covering the combined findings on both emergency plans. The steps that carriers and consignors must follow to comply with the legal requirements are summarised, as follows: </w:t>
      </w:r>
    </w:p>
    <w:p w14:paraId="04E0006A" w14:textId="5D2748E3" w:rsidR="00BE1664" w:rsidRPr="003315B2" w:rsidRDefault="00BE1664" w:rsidP="00BE1664">
      <w:pPr>
        <w:pStyle w:val="ListParagraph"/>
        <w:numPr>
          <w:ilvl w:val="2"/>
          <w:numId w:val="92"/>
        </w:numPr>
      </w:pPr>
      <w:r w:rsidRPr="006A7628">
        <w:rPr>
          <w:b/>
          <w:bCs/>
        </w:rPr>
        <w:lastRenderedPageBreak/>
        <w:t xml:space="preserve">Make a </w:t>
      </w:r>
      <w:r w:rsidR="008A1844" w:rsidRPr="006A7628">
        <w:rPr>
          <w:b/>
          <w:bCs/>
        </w:rPr>
        <w:t>provisional assessment</w:t>
      </w:r>
      <w:r w:rsidR="00CE728D" w:rsidRPr="006A7628">
        <w:rPr>
          <w:b/>
          <w:bCs/>
        </w:rPr>
        <w:t>:</w:t>
      </w:r>
      <w:r w:rsidRPr="003315B2">
        <w:t xml:space="preserve"> </w:t>
      </w:r>
      <w:r w:rsidR="00CE728D">
        <w:t>a</w:t>
      </w:r>
      <w:r w:rsidRPr="003315B2">
        <w:t>s soon as reasonably practicable after the emergency, a provisional assessment must be made by the consignor and carrier. This must describe the circumstances and consequences of the emergency. To do this</w:t>
      </w:r>
      <w:r w:rsidR="00145317">
        <w:t>,</w:t>
      </w:r>
      <w:r w:rsidRPr="003315B2">
        <w:t xml:space="preserve"> carriers and consignors must consult with: </w:t>
      </w:r>
    </w:p>
    <w:p w14:paraId="207C9EFA" w14:textId="408CCE18" w:rsidR="00BE1664" w:rsidRPr="003315B2" w:rsidRDefault="00BE1664" w:rsidP="00BE1664">
      <w:pPr>
        <w:pStyle w:val="Bulletlist2"/>
      </w:pPr>
      <w:r w:rsidRPr="003315B2">
        <w:t>the emergency services;</w:t>
      </w:r>
    </w:p>
    <w:p w14:paraId="4842A1DB" w14:textId="55C41EFC" w:rsidR="00BE1664" w:rsidRPr="003315B2" w:rsidRDefault="00BE1664" w:rsidP="008A1844">
      <w:pPr>
        <w:pStyle w:val="Bulletlist2"/>
      </w:pPr>
      <w:r w:rsidRPr="003315B2">
        <w:t>the health authority in the area within which radiation emergency took place</w:t>
      </w:r>
      <w:r w:rsidR="008A1844">
        <w:t>;</w:t>
      </w:r>
    </w:p>
    <w:p w14:paraId="3F4819B6" w14:textId="4BA5B75A" w:rsidR="00BE1664" w:rsidRPr="003315B2" w:rsidRDefault="00BE1664" w:rsidP="00BE1664">
      <w:pPr>
        <w:pStyle w:val="Bulletlist2"/>
      </w:pPr>
      <w:r w:rsidRPr="003315B2">
        <w:t>the local authority, in the area within which radiation emergency took place</w:t>
      </w:r>
      <w:r w:rsidR="00E402C5">
        <w:t>;</w:t>
      </w:r>
    </w:p>
    <w:p w14:paraId="4C0F3C13" w14:textId="77777777" w:rsidR="00BE1664" w:rsidRPr="003315B2" w:rsidRDefault="00BE1664" w:rsidP="00BE1664">
      <w:pPr>
        <w:pStyle w:val="Bulletlist2"/>
      </w:pPr>
      <w:r w:rsidRPr="003315B2">
        <w:t xml:space="preserve">United Kingdom Health Security Agency, Public Health Wales or Health Protection Scotland as appropriate; and </w:t>
      </w:r>
    </w:p>
    <w:p w14:paraId="7F808063" w14:textId="2A302A9A" w:rsidR="00BE1664" w:rsidRPr="003315B2" w:rsidRDefault="00BE1664" w:rsidP="00BE1664">
      <w:pPr>
        <w:pStyle w:val="Bulletlist2"/>
      </w:pPr>
      <w:r w:rsidRPr="003315B2">
        <w:t xml:space="preserve">any other person, body or authority “which has functions under the carriers or consignors emergency plan”. </w:t>
      </w:r>
    </w:p>
    <w:p w14:paraId="7FCA4DD9" w14:textId="62E62F50" w:rsidR="00BE1664" w:rsidRPr="003315B2" w:rsidRDefault="00BE1664" w:rsidP="00BE1664">
      <w:pPr>
        <w:pStyle w:val="ListParagraph"/>
        <w:numPr>
          <w:ilvl w:val="2"/>
          <w:numId w:val="92"/>
        </w:numPr>
      </w:pPr>
      <w:r w:rsidRPr="00E03AD5">
        <w:rPr>
          <w:b/>
          <w:bCs/>
        </w:rPr>
        <w:t xml:space="preserve">Make a </w:t>
      </w:r>
      <w:r w:rsidR="00B473D7" w:rsidRPr="00E03AD5">
        <w:rPr>
          <w:b/>
          <w:bCs/>
        </w:rPr>
        <w:t>f</w:t>
      </w:r>
      <w:r w:rsidRPr="00E03AD5">
        <w:rPr>
          <w:b/>
          <w:bCs/>
        </w:rPr>
        <w:t xml:space="preserve">ull </w:t>
      </w:r>
      <w:r w:rsidR="00B473D7" w:rsidRPr="00E03AD5">
        <w:rPr>
          <w:b/>
          <w:bCs/>
        </w:rPr>
        <w:t>a</w:t>
      </w:r>
      <w:r w:rsidRPr="00E03AD5">
        <w:rPr>
          <w:b/>
          <w:bCs/>
        </w:rPr>
        <w:t>ssessment</w:t>
      </w:r>
      <w:r w:rsidR="00B473D7" w:rsidRPr="00E03AD5">
        <w:rPr>
          <w:b/>
          <w:bCs/>
        </w:rPr>
        <w:t>:</w:t>
      </w:r>
      <w:r w:rsidR="00B473D7">
        <w:t xml:space="preserve"> w</w:t>
      </w:r>
      <w:r w:rsidRPr="003315B2">
        <w:t xml:space="preserve">ithin 12 months (or longer if ONR agrees) of the radiation emergency, a full assessment must be made. This builds on the provisional assessment and must describe the circumstances of the emergency, its consequences and the effectiveness of the plans.  </w:t>
      </w:r>
    </w:p>
    <w:p w14:paraId="0F196FA7" w14:textId="596F1A41" w:rsidR="00BE1664" w:rsidRPr="003315B2" w:rsidRDefault="00BE1664" w:rsidP="00BE1664">
      <w:pPr>
        <w:pStyle w:val="ListParagraph"/>
        <w:numPr>
          <w:ilvl w:val="2"/>
          <w:numId w:val="92"/>
        </w:numPr>
      </w:pPr>
      <w:r w:rsidRPr="00E03AD5">
        <w:rPr>
          <w:b/>
          <w:bCs/>
        </w:rPr>
        <w:t xml:space="preserve">Produce a </w:t>
      </w:r>
      <w:r w:rsidR="00B473D7" w:rsidRPr="00E03AD5">
        <w:rPr>
          <w:b/>
          <w:bCs/>
        </w:rPr>
        <w:t>r</w:t>
      </w:r>
      <w:r w:rsidRPr="00E03AD5">
        <w:rPr>
          <w:b/>
          <w:bCs/>
        </w:rPr>
        <w:t>eport</w:t>
      </w:r>
      <w:r w:rsidR="00B473D7" w:rsidRPr="00E03AD5">
        <w:rPr>
          <w:b/>
          <w:bCs/>
        </w:rPr>
        <w:t>:</w:t>
      </w:r>
      <w:r w:rsidRPr="003315B2">
        <w:t xml:space="preserve"> </w:t>
      </w:r>
      <w:r w:rsidR="00B473D7">
        <w:t>w</w:t>
      </w:r>
      <w:r w:rsidRPr="003315B2">
        <w:t xml:space="preserve">ithin 28 days of completion of the full assessment, a report of the assessment findings must be made. This report must be retained for a period of 50 years. </w:t>
      </w:r>
    </w:p>
    <w:p w14:paraId="5DDD09D8" w14:textId="51E58479" w:rsidR="00BE1664" w:rsidRPr="003315B2" w:rsidRDefault="00BE1664" w:rsidP="00BE1664">
      <w:pPr>
        <w:pStyle w:val="ListParagraph"/>
        <w:numPr>
          <w:ilvl w:val="2"/>
          <w:numId w:val="92"/>
        </w:numPr>
      </w:pPr>
      <w:r w:rsidRPr="00E03AD5">
        <w:rPr>
          <w:b/>
          <w:bCs/>
        </w:rPr>
        <w:t>Report to ONR</w:t>
      </w:r>
      <w:r w:rsidR="00B473D7" w:rsidRPr="00E03AD5">
        <w:rPr>
          <w:b/>
          <w:bCs/>
        </w:rPr>
        <w:t>:</w:t>
      </w:r>
      <w:r w:rsidRPr="003315B2">
        <w:t xml:space="preserve"> </w:t>
      </w:r>
      <w:r w:rsidR="00B473D7">
        <w:t>a</w:t>
      </w:r>
      <w:r w:rsidRPr="003315B2">
        <w:t xml:space="preserve"> copy of the assessment findings report made above must be provided to ONR within 28 days of its completion. This report should include details of any emergency exposures, medical surveillances and treatment received by emergency workers. Any information relating to emergency exposures, medical surveillances or treatment should be kept for the same period as the dose records of those personnel. </w:t>
      </w:r>
    </w:p>
    <w:p w14:paraId="4E98FCBC" w14:textId="739ABE6B" w:rsidR="00BE1664" w:rsidRPr="003315B2" w:rsidRDefault="00BE1664" w:rsidP="00944EE9">
      <w:pPr>
        <w:pStyle w:val="Heading3"/>
      </w:pPr>
      <w:r w:rsidRPr="003315B2">
        <w:t xml:space="preserve">Handover </w:t>
      </w:r>
      <w:r w:rsidR="00B473D7">
        <w:t>r</w:t>
      </w:r>
      <w:r w:rsidR="00B473D7" w:rsidRPr="003315B2">
        <w:t xml:space="preserve">eport </w:t>
      </w:r>
      <w:r w:rsidRPr="003315B2">
        <w:t xml:space="preserve">to </w:t>
      </w:r>
      <w:r w:rsidR="00B473D7">
        <w:t>r</w:t>
      </w:r>
      <w:r w:rsidR="00B473D7" w:rsidRPr="003315B2">
        <w:t xml:space="preserve">ecovery </w:t>
      </w:r>
      <w:r w:rsidRPr="003315B2">
        <w:t xml:space="preserve">authority </w:t>
      </w:r>
    </w:p>
    <w:p w14:paraId="5E249C66" w14:textId="1288087C" w:rsidR="00BE1664" w:rsidRPr="003315B2" w:rsidRDefault="00BE1664" w:rsidP="00CC6E1B">
      <w:pPr>
        <w:pStyle w:val="ListParagraph"/>
        <w:numPr>
          <w:ilvl w:val="1"/>
          <w:numId w:val="80"/>
        </w:numPr>
      </w:pPr>
      <w:r w:rsidRPr="003315B2">
        <w:t xml:space="preserve">Responding emergency services, in consultation with the local authority, will take responsibility for determining the transition from emergency to recovery phase and recovery authorities will be appointed during the emergency response. The recovery authority will depend on where the emergency takes place. For example, the Department for Environment, Food and Rural Affairs (DEFRA) would be likely to lead a recovery in England. </w:t>
      </w:r>
    </w:p>
    <w:p w14:paraId="3D90E8AB" w14:textId="1B503705" w:rsidR="00BE1664" w:rsidRPr="003315B2" w:rsidRDefault="00BE1664" w:rsidP="00CC6E1B">
      <w:pPr>
        <w:pStyle w:val="ListParagraph"/>
        <w:numPr>
          <w:ilvl w:val="1"/>
          <w:numId w:val="80"/>
        </w:numPr>
      </w:pPr>
      <w:r w:rsidRPr="003315B2">
        <w:t xml:space="preserve">Consignors, in consultation with the carrier, must prepare a handover report to the recovery authority as soon as reasonably practicable after the completion of the </w:t>
      </w:r>
      <w:r w:rsidRPr="003315B2">
        <w:lastRenderedPageBreak/>
        <w:t xml:space="preserve">examination of the load. Arrangements for producing this handover report must be included in the transport emergency plan. </w:t>
      </w:r>
    </w:p>
    <w:p w14:paraId="7B3ACC5F" w14:textId="25C7B533" w:rsidR="00BE1664" w:rsidRPr="003315B2" w:rsidRDefault="00BE1664" w:rsidP="00CC6E1B">
      <w:pPr>
        <w:pStyle w:val="ListParagraph"/>
        <w:numPr>
          <w:ilvl w:val="1"/>
          <w:numId w:val="80"/>
        </w:numPr>
      </w:pPr>
      <w:r w:rsidRPr="003315B2">
        <w:t xml:space="preserve">The handover report covers the transition from emergency to recovery phase and is in addition to providing ONR with the assessment report described above. The purpose of the handover report is to highlight to the recovery authority any risk of environmental contamination in the area where the event occurred. The handover report should include: </w:t>
      </w:r>
    </w:p>
    <w:p w14:paraId="19BF5A11" w14:textId="797F267D" w:rsidR="00BE1664" w:rsidRPr="003315B2" w:rsidRDefault="008D5C5F" w:rsidP="00CC6E1B">
      <w:pPr>
        <w:pStyle w:val="BulletList3"/>
      </w:pPr>
      <w:r>
        <w:t>D</w:t>
      </w:r>
      <w:r w:rsidR="00BE1664" w:rsidRPr="003315B2">
        <w:t xml:space="preserve">etails of the incident; </w:t>
      </w:r>
    </w:p>
    <w:p w14:paraId="5CEEF3E6" w14:textId="46566021" w:rsidR="00BE1664" w:rsidRPr="003315B2" w:rsidRDefault="002F442A" w:rsidP="00CC6E1B">
      <w:pPr>
        <w:pStyle w:val="BulletList3"/>
      </w:pPr>
      <w:r>
        <w:t>A</w:t>
      </w:r>
      <w:r w:rsidR="00BE1664" w:rsidRPr="003315B2">
        <w:t xml:space="preserve"> statement on whether the emergency plan was initiated and if so, the actions taken; </w:t>
      </w:r>
    </w:p>
    <w:p w14:paraId="560FA176" w14:textId="64A09AE5" w:rsidR="00BE1664" w:rsidRPr="003315B2" w:rsidRDefault="002F442A" w:rsidP="00CC6E1B">
      <w:pPr>
        <w:pStyle w:val="BulletList3"/>
      </w:pPr>
      <w:r>
        <w:t>A</w:t>
      </w:r>
      <w:r w:rsidR="00BE1664" w:rsidRPr="003315B2">
        <w:t xml:space="preserve"> statement on whether any part of the load was contaminate</w:t>
      </w:r>
      <w:r w:rsidR="008D5C5F">
        <w:t>d, and</w:t>
      </w:r>
      <w:r w:rsidR="00BE1664" w:rsidRPr="003315B2">
        <w:t xml:space="preserve"> if so, the steps taken for the safe disposal of the relevant part of the load</w:t>
      </w:r>
      <w:r w:rsidR="00F85B1E">
        <w:t>,</w:t>
      </w:r>
      <w:r w:rsidR="00BE1664" w:rsidRPr="003315B2">
        <w:t xml:space="preserve"> and any steps necessary to decontaminate the relevant vehicle, train or vessel; </w:t>
      </w:r>
    </w:p>
    <w:p w14:paraId="30B1FCB7" w14:textId="0063383C" w:rsidR="00BE1664" w:rsidRPr="003315B2" w:rsidRDefault="002F442A" w:rsidP="00CC6E1B">
      <w:pPr>
        <w:pStyle w:val="BulletList3"/>
      </w:pPr>
      <w:r>
        <w:t>A</w:t>
      </w:r>
      <w:r w:rsidR="00BE1664" w:rsidRPr="003315B2">
        <w:t xml:space="preserve"> statement on any anticipated effects to the environment; and </w:t>
      </w:r>
    </w:p>
    <w:p w14:paraId="3738D1F2" w14:textId="7970FEA1" w:rsidR="00BE1664" w:rsidRPr="003315B2" w:rsidRDefault="002F442A" w:rsidP="00CC6E1B">
      <w:pPr>
        <w:pStyle w:val="BulletList3"/>
      </w:pPr>
      <w:r>
        <w:t>A</w:t>
      </w:r>
      <w:r w:rsidR="00BE1664" w:rsidRPr="003315B2">
        <w:t xml:space="preserve">ny other relevant information to transition from an emergency state. </w:t>
      </w:r>
    </w:p>
    <w:p w14:paraId="19DB061C" w14:textId="27F3C191" w:rsidR="00BE1664" w:rsidRPr="003315B2" w:rsidRDefault="00BE1664" w:rsidP="00CC6E1B">
      <w:pPr>
        <w:pStyle w:val="ListParagraph"/>
        <w:numPr>
          <w:ilvl w:val="1"/>
          <w:numId w:val="80"/>
        </w:numPr>
      </w:pPr>
      <w:r w:rsidRPr="003315B2">
        <w:t xml:space="preserve">CDG requirements for transport radiation emergencies do not extend to the recovery phase. However, during the recovery phase, whilst transitioning from a radiation emergency to normal operations, other CDG requirements will continue to apply </w:t>
      </w:r>
      <w:r w:rsidR="008D5C5F" w:rsidRPr="003315B2">
        <w:t>regarding</w:t>
      </w:r>
      <w:r w:rsidRPr="003315B2">
        <w:t xml:space="preserve"> the packaging and transport of material from the scene along with relevant requirements from IRR17. Other legislation not enforced by ONR will also apply, for example, legislation relating to environmental matters. </w:t>
      </w:r>
    </w:p>
    <w:p w14:paraId="028627CF" w14:textId="4D55A108" w:rsidR="00BE1664" w:rsidRPr="003315B2" w:rsidRDefault="00BE1664" w:rsidP="00944EE9">
      <w:pPr>
        <w:pStyle w:val="Heading3"/>
      </w:pPr>
      <w:r w:rsidRPr="003315B2">
        <w:t xml:space="preserve">Notifiable </w:t>
      </w:r>
      <w:r w:rsidR="008D5C5F">
        <w:t>e</w:t>
      </w:r>
      <w:r w:rsidRPr="003315B2">
        <w:t xml:space="preserve">vents </w:t>
      </w:r>
    </w:p>
    <w:p w14:paraId="6FB1D62F" w14:textId="15B3D25A" w:rsidR="00BE1664" w:rsidRPr="003315B2" w:rsidRDefault="00BE1664" w:rsidP="00CC6E1B">
      <w:pPr>
        <w:pStyle w:val="ListParagraph"/>
        <w:numPr>
          <w:ilvl w:val="1"/>
          <w:numId w:val="80"/>
        </w:numPr>
      </w:pPr>
      <w:r w:rsidRPr="003315B2">
        <w:t xml:space="preserve">In addition to setting requirements for radiation emergencies, CDG also requires a ‘Notification’ whenever a driver, carrier or consignor discovers, or has reason to believe that there has been, the loss or theft of class 7 goods being carried. </w:t>
      </w:r>
    </w:p>
    <w:p w14:paraId="1472CCCE" w14:textId="671A12A7" w:rsidR="00BE1664" w:rsidRPr="003315B2" w:rsidRDefault="00BE1664" w:rsidP="00CC6E1B">
      <w:pPr>
        <w:pStyle w:val="ListParagraph"/>
        <w:numPr>
          <w:ilvl w:val="1"/>
          <w:numId w:val="80"/>
        </w:numPr>
      </w:pPr>
      <w:r w:rsidRPr="003315B2">
        <w:t>Where there is reason to believe that an attempted theft of class 7 goods has taken place this is also considered a notifiable event, regardless of why the theft failed. ONR considers that the theft</w:t>
      </w:r>
      <w:r w:rsidR="000042A6">
        <w:t>,</w:t>
      </w:r>
      <w:r w:rsidRPr="003315B2">
        <w:t xml:space="preserve"> or attempted theft</w:t>
      </w:r>
      <w:r w:rsidR="000042A6">
        <w:t xml:space="preserve">, </w:t>
      </w:r>
      <w:r w:rsidRPr="003315B2">
        <w:t xml:space="preserve">of </w:t>
      </w:r>
      <w:r w:rsidR="00A6352D">
        <w:t xml:space="preserve">a </w:t>
      </w:r>
      <w:r w:rsidRPr="003315B2">
        <w:t xml:space="preserve">vehicle </w:t>
      </w:r>
      <w:r w:rsidR="00A6352D">
        <w:t xml:space="preserve">or </w:t>
      </w:r>
      <w:r w:rsidRPr="003315B2">
        <w:t xml:space="preserve">train whilst carrying class 7 goods is also a notifiable event, if it is believed that the class 7 goods were not the primary focus of that theft. </w:t>
      </w:r>
    </w:p>
    <w:p w14:paraId="1327AB78" w14:textId="6E4A7FA2" w:rsidR="00BE1664" w:rsidRPr="003315B2" w:rsidRDefault="00BE1664" w:rsidP="00CC6E1B">
      <w:pPr>
        <w:pStyle w:val="ListParagraph"/>
        <w:numPr>
          <w:ilvl w:val="1"/>
          <w:numId w:val="80"/>
        </w:numPr>
      </w:pPr>
      <w:r w:rsidRPr="003315B2">
        <w:t xml:space="preserve">Notifiable events should be reported as soon as is reasonably practicable after discovering, or having reason to believe, that the loss or theft of class 7 goods has </w:t>
      </w:r>
      <w:r w:rsidRPr="003315B2">
        <w:lastRenderedPageBreak/>
        <w:t xml:space="preserve">occurred in relation to the vehicle, train or in transit storage facility. The notification duties for each dutyholder are as follows: </w:t>
      </w:r>
    </w:p>
    <w:p w14:paraId="73E9C9A5" w14:textId="5972CC1C" w:rsidR="00BE1664" w:rsidRPr="003315B2" w:rsidRDefault="00BE1664" w:rsidP="00CC6E1B">
      <w:pPr>
        <w:pStyle w:val="BulletList3"/>
      </w:pPr>
      <w:r w:rsidRPr="00554691">
        <w:rPr>
          <w:b/>
          <w:bCs/>
        </w:rPr>
        <w:t>The driver</w:t>
      </w:r>
      <w:r w:rsidRPr="003315B2">
        <w:t xml:space="preserve"> must notify the police (999 or 112) and the consignor that the loss has occurred. They should also notify the carrier, so that they are informed to take any necessary actions</w:t>
      </w:r>
      <w:r w:rsidR="000B76DF">
        <w:t>;</w:t>
      </w:r>
    </w:p>
    <w:p w14:paraId="6AE9C1D7" w14:textId="08DFF5E3" w:rsidR="00BE1664" w:rsidRPr="003315B2" w:rsidRDefault="00BE1664" w:rsidP="00CC6E1B">
      <w:pPr>
        <w:pStyle w:val="BulletList3"/>
      </w:pPr>
      <w:r w:rsidRPr="00554691">
        <w:rPr>
          <w:b/>
          <w:bCs/>
        </w:rPr>
        <w:t>The consignor and carrier</w:t>
      </w:r>
      <w:r w:rsidRPr="003315B2">
        <w:t xml:space="preserve"> must notify the police (if the driver or vessel master has not already done so) and ONR</w:t>
      </w:r>
      <w:r w:rsidR="000B76DF">
        <w:t>; and</w:t>
      </w:r>
    </w:p>
    <w:p w14:paraId="30FEB5EF" w14:textId="03B2D6BF" w:rsidR="00BE1664" w:rsidRPr="003315B2" w:rsidRDefault="00BE1664" w:rsidP="00CC6E1B">
      <w:pPr>
        <w:pStyle w:val="BulletList3"/>
      </w:pPr>
      <w:r w:rsidRPr="00020E1C">
        <w:rPr>
          <w:b/>
          <w:bCs/>
        </w:rPr>
        <w:t>The carrier</w:t>
      </w:r>
      <w:r w:rsidRPr="003315B2">
        <w:t xml:space="preserve"> must provide a report of the loss or theft to ONR. The description of the event in the report should include:</w:t>
      </w:r>
    </w:p>
    <w:p w14:paraId="36967062" w14:textId="7EE50C37" w:rsidR="00BE1664" w:rsidRPr="003315B2" w:rsidRDefault="00BE1664" w:rsidP="00CC6E1B">
      <w:pPr>
        <w:pStyle w:val="BulletList3"/>
        <w:numPr>
          <w:ilvl w:val="1"/>
          <w:numId w:val="95"/>
        </w:numPr>
      </w:pPr>
      <w:r w:rsidRPr="003315B2">
        <w:t xml:space="preserve">whether loss or theft is suspected; </w:t>
      </w:r>
    </w:p>
    <w:p w14:paraId="44624248" w14:textId="341287FA" w:rsidR="00BE1664" w:rsidRPr="003315B2" w:rsidRDefault="00BE1664" w:rsidP="00CC6E1B">
      <w:pPr>
        <w:pStyle w:val="BulletList3"/>
        <w:numPr>
          <w:ilvl w:val="1"/>
          <w:numId w:val="95"/>
        </w:numPr>
      </w:pPr>
      <w:r w:rsidRPr="003315B2">
        <w:t xml:space="preserve">the nature of the class 7 goods lost or stolen (including the radionuclide(s), physical form, individual and total activity) and the number and type of packages involved; </w:t>
      </w:r>
    </w:p>
    <w:p w14:paraId="0895A677" w14:textId="3B7ECB58" w:rsidR="00BE1664" w:rsidRPr="003315B2" w:rsidRDefault="00BE1664" w:rsidP="00CC6E1B">
      <w:pPr>
        <w:pStyle w:val="BulletList3"/>
        <w:numPr>
          <w:ilvl w:val="1"/>
          <w:numId w:val="95"/>
        </w:numPr>
      </w:pPr>
      <w:r w:rsidRPr="003315B2">
        <w:t>where and when the loss or theft is believed to have taken place</w:t>
      </w:r>
      <w:r w:rsidR="00AC4CBB">
        <w:t>,</w:t>
      </w:r>
      <w:r w:rsidRPr="003315B2">
        <w:t xml:space="preserve"> and whether it was from a vehicle, train, vessel or during storage in transit; </w:t>
      </w:r>
    </w:p>
    <w:p w14:paraId="701FE2B1" w14:textId="0A4BD540" w:rsidR="00BE1664" w:rsidRPr="003315B2" w:rsidRDefault="00BE1664" w:rsidP="00CC6E1B">
      <w:pPr>
        <w:pStyle w:val="BulletList3"/>
        <w:numPr>
          <w:ilvl w:val="1"/>
          <w:numId w:val="95"/>
        </w:numPr>
      </w:pPr>
      <w:r w:rsidRPr="003315B2">
        <w:t xml:space="preserve">contact details of the notifier and their role (driver, vessel master, carrier or consignor) and organisation; </w:t>
      </w:r>
    </w:p>
    <w:p w14:paraId="12489ABD" w14:textId="1A40A968" w:rsidR="00BE1664" w:rsidRPr="003315B2" w:rsidRDefault="00BE1664" w:rsidP="00CC6E1B">
      <w:pPr>
        <w:pStyle w:val="BulletList3"/>
        <w:numPr>
          <w:ilvl w:val="1"/>
          <w:numId w:val="95"/>
        </w:numPr>
      </w:pPr>
      <w:r w:rsidRPr="003315B2">
        <w:t xml:space="preserve">identity of the consignor, carrier and consignee; </w:t>
      </w:r>
    </w:p>
    <w:p w14:paraId="6970B551" w14:textId="3BAA2FF3" w:rsidR="00BE1664" w:rsidRPr="003315B2" w:rsidRDefault="00BE1664" w:rsidP="00AC4CBB">
      <w:pPr>
        <w:pStyle w:val="BulletList3"/>
        <w:numPr>
          <w:ilvl w:val="1"/>
          <w:numId w:val="95"/>
        </w:numPr>
      </w:pPr>
      <w:r w:rsidRPr="003315B2">
        <w:t>whether other relevant regulators have been informed, e.g. environmental regulators and HSE; and</w:t>
      </w:r>
    </w:p>
    <w:p w14:paraId="276437FD" w14:textId="099CFCEA" w:rsidR="00BE1664" w:rsidRDefault="00BE1664" w:rsidP="00CC6E1B">
      <w:pPr>
        <w:pStyle w:val="BulletList3"/>
        <w:numPr>
          <w:ilvl w:val="1"/>
          <w:numId w:val="95"/>
        </w:numPr>
      </w:pPr>
      <w:r w:rsidRPr="003315B2">
        <w:t xml:space="preserve">other information as specified by ONR. </w:t>
      </w:r>
    </w:p>
    <w:p w14:paraId="0B47401F" w14:textId="77777777" w:rsidR="00EB6844" w:rsidRDefault="00EB6844" w:rsidP="00EB6844">
      <w:pPr>
        <w:pStyle w:val="BulletList3"/>
        <w:numPr>
          <w:ilvl w:val="0"/>
          <w:numId w:val="0"/>
        </w:numPr>
        <w:ind w:left="1440"/>
      </w:pPr>
    </w:p>
    <w:p w14:paraId="46721E84" w14:textId="77777777" w:rsidR="00EB6844" w:rsidRDefault="00EB6844" w:rsidP="00EB6844">
      <w:pPr>
        <w:pStyle w:val="BulletList3"/>
        <w:numPr>
          <w:ilvl w:val="0"/>
          <w:numId w:val="0"/>
        </w:numPr>
        <w:ind w:left="1440"/>
      </w:pPr>
    </w:p>
    <w:p w14:paraId="2D7C0E12" w14:textId="77777777" w:rsidR="00EB6844" w:rsidRDefault="00EB6844" w:rsidP="00EB6844">
      <w:pPr>
        <w:pStyle w:val="BulletList3"/>
        <w:numPr>
          <w:ilvl w:val="0"/>
          <w:numId w:val="0"/>
        </w:numPr>
        <w:ind w:left="1440"/>
      </w:pPr>
    </w:p>
    <w:p w14:paraId="0CAD889B" w14:textId="77777777" w:rsidR="00EB6844" w:rsidRDefault="00EB6844" w:rsidP="00EB6844">
      <w:pPr>
        <w:pStyle w:val="BulletList3"/>
        <w:numPr>
          <w:ilvl w:val="0"/>
          <w:numId w:val="0"/>
        </w:numPr>
        <w:ind w:left="1440"/>
      </w:pPr>
    </w:p>
    <w:p w14:paraId="2412BA85" w14:textId="77777777" w:rsidR="00EB6844" w:rsidRDefault="00EB6844" w:rsidP="00EB6844">
      <w:pPr>
        <w:pStyle w:val="BulletList3"/>
        <w:numPr>
          <w:ilvl w:val="0"/>
          <w:numId w:val="0"/>
        </w:numPr>
        <w:ind w:left="1440"/>
      </w:pPr>
    </w:p>
    <w:p w14:paraId="42116323" w14:textId="77777777" w:rsidR="00833E26" w:rsidRPr="00833E26" w:rsidRDefault="00833E26" w:rsidP="00833E26">
      <w:pPr>
        <w:pStyle w:val="Heading2"/>
        <w:numPr>
          <w:ilvl w:val="0"/>
          <w:numId w:val="80"/>
        </w:numPr>
      </w:pPr>
      <w:bookmarkStart w:id="53" w:name="_Toc132638190"/>
      <w:r>
        <w:lastRenderedPageBreak/>
        <w:t>References</w:t>
      </w:r>
      <w:bookmarkEnd w:id="53"/>
    </w:p>
    <w:p w14:paraId="30150690" w14:textId="26F52EE4" w:rsidR="00833E26" w:rsidRPr="00B879CE" w:rsidRDefault="00833E26" w:rsidP="00173B29">
      <w:pPr>
        <w:pStyle w:val="ListParagraph"/>
        <w:numPr>
          <w:ilvl w:val="0"/>
          <w:numId w:val="98"/>
        </w:numPr>
        <w:tabs>
          <w:tab w:val="left" w:pos="142"/>
        </w:tabs>
        <w:suppressAutoHyphens w:val="0"/>
        <w:autoSpaceDE/>
        <w:autoSpaceDN/>
        <w:adjustRightInd/>
        <w:spacing w:after="120" w:line="240" w:lineRule="auto"/>
        <w:ind w:hanging="720"/>
        <w:textAlignment w:val="auto"/>
        <w:rPr>
          <w:rStyle w:val="Hyperlink"/>
          <w:color w:val="auto"/>
          <w:szCs w:val="24"/>
          <w:u w:val="none"/>
        </w:rPr>
      </w:pPr>
      <w:r w:rsidRPr="00DC0590">
        <w:rPr>
          <w:szCs w:val="24"/>
        </w:rPr>
        <w:t>The Carriage of Dangerous Goods and Use of Transportable Pressure Equipment Regulations 2009, UK Government, 2009</w:t>
      </w:r>
      <w:r w:rsidR="00161E36">
        <w:rPr>
          <w:szCs w:val="24"/>
        </w:rPr>
        <w:t>.</w:t>
      </w:r>
      <w:r w:rsidR="00B879CE">
        <w:rPr>
          <w:szCs w:val="24"/>
        </w:rPr>
        <w:t xml:space="preserve"> </w:t>
      </w:r>
      <w:hyperlink r:id="rId21" w:history="1">
        <w:r w:rsidR="00161E36" w:rsidRPr="00555689">
          <w:rPr>
            <w:rStyle w:val="Hyperlink"/>
          </w:rPr>
          <w:t>https://www.legislation.gov.uk/uksi/2009/1348/contents</w:t>
        </w:r>
      </w:hyperlink>
    </w:p>
    <w:p w14:paraId="1DBF3961" w14:textId="2824CDBA" w:rsidR="00B879CE" w:rsidRPr="008D5C6F" w:rsidRDefault="00161E36" w:rsidP="00173B29">
      <w:pPr>
        <w:pStyle w:val="ListParagraph"/>
        <w:numPr>
          <w:ilvl w:val="0"/>
          <w:numId w:val="98"/>
        </w:numPr>
        <w:tabs>
          <w:tab w:val="left" w:pos="142"/>
        </w:tabs>
        <w:suppressAutoHyphens w:val="0"/>
        <w:autoSpaceDE/>
        <w:autoSpaceDN/>
        <w:adjustRightInd/>
        <w:spacing w:after="120" w:line="240" w:lineRule="auto"/>
        <w:ind w:hanging="720"/>
        <w:textAlignment w:val="auto"/>
        <w:rPr>
          <w:szCs w:val="24"/>
        </w:rPr>
      </w:pPr>
      <w:r w:rsidRPr="00161E36">
        <w:rPr>
          <w:szCs w:val="24"/>
        </w:rPr>
        <w:t>Work with ionising radiation, Ionising Radiations Regulations 2017, Approved Code of Practice and Guidance, Health and Safety Executive, 2018.</w:t>
      </w:r>
      <w:r>
        <w:rPr>
          <w:szCs w:val="24"/>
        </w:rPr>
        <w:t xml:space="preserve"> </w:t>
      </w:r>
      <w:hyperlink r:id="rId22" w:history="1">
        <w:r w:rsidRPr="00161E36">
          <w:rPr>
            <w:rStyle w:val="Hyperlink"/>
          </w:rPr>
          <w:t>www.hse.gov.uk/pubns/books/l121.htm</w:t>
        </w:r>
      </w:hyperlink>
    </w:p>
    <w:p w14:paraId="6F9AA5DB" w14:textId="1D8CDC1F" w:rsidR="00AA4CAF" w:rsidRDefault="008E2577" w:rsidP="00173B29">
      <w:pPr>
        <w:pStyle w:val="ListParagraph"/>
        <w:numPr>
          <w:ilvl w:val="0"/>
          <w:numId w:val="98"/>
        </w:numPr>
        <w:tabs>
          <w:tab w:val="left" w:pos="142"/>
        </w:tabs>
        <w:suppressAutoHyphens w:val="0"/>
        <w:autoSpaceDE/>
        <w:autoSpaceDN/>
        <w:adjustRightInd/>
        <w:spacing w:after="120" w:line="240" w:lineRule="auto"/>
        <w:ind w:hanging="720"/>
        <w:textAlignment w:val="auto"/>
        <w:rPr>
          <w:szCs w:val="24"/>
        </w:rPr>
      </w:pPr>
      <w:r w:rsidRPr="008E2577">
        <w:rPr>
          <w:szCs w:val="24"/>
        </w:rPr>
        <w:t>ONR Guidance Document</w:t>
      </w:r>
      <w:r w:rsidR="00C04262">
        <w:rPr>
          <w:szCs w:val="24"/>
        </w:rPr>
        <w:t>,</w:t>
      </w:r>
      <w:r w:rsidRPr="008E2577">
        <w:rPr>
          <w:szCs w:val="24"/>
        </w:rPr>
        <w:t xml:space="preserve"> </w:t>
      </w:r>
      <w:r w:rsidR="00C04262" w:rsidRPr="00C04262">
        <w:rPr>
          <w:szCs w:val="24"/>
        </w:rPr>
        <w:t>TD-TCA-GD-003</w:t>
      </w:r>
      <w:r w:rsidR="00C04262">
        <w:rPr>
          <w:szCs w:val="24"/>
        </w:rPr>
        <w:t xml:space="preserve">, </w:t>
      </w:r>
      <w:r w:rsidR="00CE519A" w:rsidRPr="00CE519A">
        <w:rPr>
          <w:szCs w:val="24"/>
        </w:rPr>
        <w:t>Ionising Radiations Regulations 2017 (IRR17) Regulation 8 – Radiation Risk Assessment Guidance in Relation to the Civil Transport of Radioactive Material by Road, Rail and Inland Waterway</w:t>
      </w:r>
      <w:r w:rsidR="0058432B">
        <w:rPr>
          <w:szCs w:val="24"/>
        </w:rPr>
        <w:t>.</w:t>
      </w:r>
    </w:p>
    <w:p w14:paraId="1C337E21" w14:textId="1AD9C40A" w:rsidR="008D5C6F" w:rsidRDefault="002E197C" w:rsidP="00173B29">
      <w:pPr>
        <w:pStyle w:val="ListParagraph"/>
        <w:tabs>
          <w:tab w:val="left" w:pos="142"/>
        </w:tabs>
        <w:suppressAutoHyphens w:val="0"/>
        <w:autoSpaceDE/>
        <w:autoSpaceDN/>
        <w:adjustRightInd/>
        <w:spacing w:after="120" w:line="240" w:lineRule="auto"/>
        <w:textAlignment w:val="auto"/>
        <w:rPr>
          <w:rStyle w:val="Hyperlink"/>
        </w:rPr>
      </w:pPr>
      <w:hyperlink r:id="rId23" w:history="1">
        <w:r w:rsidR="00AA4CAF" w:rsidRPr="00BD68CC">
          <w:rPr>
            <w:rStyle w:val="Hyperlink"/>
          </w:rPr>
          <w:t>td-tca-gd-003.docx (live.com)</w:t>
        </w:r>
      </w:hyperlink>
    </w:p>
    <w:p w14:paraId="7BF7886D" w14:textId="32A5F328" w:rsidR="0017706E" w:rsidRPr="0058432B" w:rsidRDefault="00FD5C86" w:rsidP="00173B29">
      <w:pPr>
        <w:pStyle w:val="ListParagraph"/>
        <w:numPr>
          <w:ilvl w:val="0"/>
          <w:numId w:val="98"/>
        </w:numPr>
        <w:tabs>
          <w:tab w:val="left" w:pos="142"/>
        </w:tabs>
        <w:suppressAutoHyphens w:val="0"/>
        <w:autoSpaceDE/>
        <w:autoSpaceDN/>
        <w:adjustRightInd/>
        <w:spacing w:after="120" w:line="240" w:lineRule="auto"/>
        <w:ind w:hanging="720"/>
        <w:textAlignment w:val="auto"/>
        <w:rPr>
          <w:szCs w:val="24"/>
        </w:rPr>
      </w:pPr>
      <w:r>
        <w:t>IAEA Specific Safety Guide No. SSG-65</w:t>
      </w:r>
      <w:r w:rsidR="006421F2">
        <w:t>,</w:t>
      </w:r>
      <w:r>
        <w:t xml:space="preserve"> </w:t>
      </w:r>
      <w:r w:rsidR="00A341F3">
        <w:t>Preparedness and Response for a Nuclear or Radiological Emergency Involving the Transport of Radioactive Material</w:t>
      </w:r>
      <w:r w:rsidR="0058432B">
        <w:t xml:space="preserve">. </w:t>
      </w:r>
      <w:hyperlink r:id="rId24" w:history="1">
        <w:r w:rsidR="0058432B" w:rsidRPr="00650C15">
          <w:rPr>
            <w:rStyle w:val="Hyperlink"/>
          </w:rPr>
          <w:t>https://www-pub.iaea.org/MTCD/Publications/PDF/PUB1960_web.pdf</w:t>
        </w:r>
      </w:hyperlink>
      <w:r w:rsidR="0017706E">
        <w:t xml:space="preserve"> </w:t>
      </w:r>
    </w:p>
    <w:p w14:paraId="0F72B882" w14:textId="31A226BC" w:rsidR="0081651C" w:rsidRDefault="0081651C" w:rsidP="0081651C">
      <w:pPr>
        <w:suppressAutoHyphens w:val="0"/>
        <w:autoSpaceDE/>
        <w:autoSpaceDN/>
        <w:adjustRightInd/>
        <w:spacing w:after="0" w:line="240" w:lineRule="auto"/>
        <w:textAlignment w:val="auto"/>
      </w:pPr>
      <w:r>
        <w:br w:type="page"/>
      </w:r>
    </w:p>
    <w:p w14:paraId="3F1D14B7" w14:textId="2F58C2DA" w:rsidR="0081651C" w:rsidRDefault="0081651C" w:rsidP="0081651C">
      <w:pPr>
        <w:suppressAutoHyphens w:val="0"/>
        <w:autoSpaceDE/>
        <w:autoSpaceDN/>
        <w:adjustRightInd/>
        <w:spacing w:after="0" w:line="240" w:lineRule="auto"/>
        <w:textAlignment w:val="auto"/>
        <w:rPr>
          <w:b/>
          <w:bCs/>
          <w:sz w:val="28"/>
          <w:highlight w:val="yellow"/>
        </w:rPr>
      </w:pPr>
      <w:bookmarkStart w:id="54" w:name="_Hlk67060119"/>
    </w:p>
    <w:p w14:paraId="59B080E1" w14:textId="77777777" w:rsidR="0081651C" w:rsidRDefault="0081651C" w:rsidP="0081651C"/>
    <w:p w14:paraId="634D0DC1" w14:textId="77777777" w:rsidR="0081651C" w:rsidRDefault="0081651C" w:rsidP="0081651C"/>
    <w:p w14:paraId="1E159309" w14:textId="77777777" w:rsidR="0081651C" w:rsidRDefault="0081651C" w:rsidP="0081651C"/>
    <w:p w14:paraId="3CB685A7" w14:textId="77777777" w:rsidR="0081651C" w:rsidRDefault="0081651C" w:rsidP="0081651C"/>
    <w:p w14:paraId="41323926" w14:textId="77777777" w:rsidR="0081651C" w:rsidRDefault="0081651C" w:rsidP="0081651C"/>
    <w:p w14:paraId="3EC74CB5" w14:textId="77777777" w:rsidR="0081651C" w:rsidRDefault="0081651C" w:rsidP="0081651C"/>
    <w:p w14:paraId="7ED696CA" w14:textId="77777777" w:rsidR="0081651C" w:rsidRDefault="0081651C" w:rsidP="0081651C"/>
    <w:p w14:paraId="0963B7D3" w14:textId="77777777" w:rsidR="0081651C" w:rsidRDefault="0081651C" w:rsidP="0081651C"/>
    <w:p w14:paraId="518FD79E" w14:textId="77777777" w:rsidR="0081651C" w:rsidRDefault="0081651C" w:rsidP="0081651C"/>
    <w:p w14:paraId="164FAA8F" w14:textId="77777777" w:rsidR="0081651C" w:rsidRDefault="0081651C" w:rsidP="0081651C"/>
    <w:p w14:paraId="094EE17B" w14:textId="77777777" w:rsidR="0081651C" w:rsidRDefault="0081651C" w:rsidP="0081651C"/>
    <w:p w14:paraId="322CE1A2" w14:textId="77777777" w:rsidR="0081651C" w:rsidRDefault="0081651C" w:rsidP="0081651C">
      <w:pPr>
        <w:pStyle w:val="Copyright"/>
      </w:pPr>
    </w:p>
    <w:p w14:paraId="7ED8D54C" w14:textId="77777777" w:rsidR="0081651C" w:rsidRDefault="0081651C" w:rsidP="0081651C">
      <w:pPr>
        <w:pStyle w:val="Copyright"/>
      </w:pPr>
    </w:p>
    <w:p w14:paraId="5F7BAF75" w14:textId="77777777" w:rsidR="0081651C" w:rsidRDefault="0081651C" w:rsidP="0081651C">
      <w:pPr>
        <w:pStyle w:val="Copyright"/>
      </w:pPr>
    </w:p>
    <w:p w14:paraId="2706F63E" w14:textId="77777777" w:rsidR="0081651C" w:rsidRDefault="0081651C" w:rsidP="0081651C">
      <w:pPr>
        <w:pStyle w:val="Copyright"/>
      </w:pPr>
    </w:p>
    <w:p w14:paraId="51218117" w14:textId="77777777" w:rsidR="0081651C" w:rsidRDefault="0081651C" w:rsidP="0081651C">
      <w:pPr>
        <w:pStyle w:val="Copyright"/>
      </w:pPr>
    </w:p>
    <w:p w14:paraId="0D621DA9" w14:textId="77777777" w:rsidR="0081651C" w:rsidRDefault="0081651C" w:rsidP="0081651C">
      <w:pPr>
        <w:pStyle w:val="Copyright"/>
      </w:pPr>
    </w:p>
    <w:p w14:paraId="081888C1" w14:textId="77777777" w:rsidR="0081651C" w:rsidRDefault="0081651C" w:rsidP="0081651C">
      <w:pPr>
        <w:pStyle w:val="Copyright"/>
      </w:pPr>
    </w:p>
    <w:p w14:paraId="30431BF9" w14:textId="77777777" w:rsidR="0081651C" w:rsidRDefault="0081651C" w:rsidP="0081651C">
      <w:pPr>
        <w:pStyle w:val="Copyright"/>
      </w:pPr>
    </w:p>
    <w:p w14:paraId="1994DA5A" w14:textId="77777777" w:rsidR="0081651C" w:rsidRDefault="0081651C" w:rsidP="0081651C">
      <w:pPr>
        <w:pStyle w:val="Copyright"/>
      </w:pPr>
    </w:p>
    <w:p w14:paraId="7E897FB0" w14:textId="77777777" w:rsidR="0081651C" w:rsidRDefault="0081651C" w:rsidP="0081651C">
      <w:pPr>
        <w:pStyle w:val="Copyright"/>
      </w:pPr>
    </w:p>
    <w:p w14:paraId="7BF490B3" w14:textId="77777777" w:rsidR="0081651C" w:rsidRDefault="0081651C" w:rsidP="0081651C">
      <w:pPr>
        <w:pStyle w:val="Copyright"/>
      </w:pPr>
    </w:p>
    <w:p w14:paraId="70601657" w14:textId="77777777" w:rsidR="0081651C" w:rsidRDefault="0081651C" w:rsidP="0081651C">
      <w:pPr>
        <w:pStyle w:val="Copyright"/>
      </w:pPr>
    </w:p>
    <w:p w14:paraId="3145F66D" w14:textId="77777777" w:rsidR="0081651C" w:rsidRDefault="0081651C" w:rsidP="0081651C">
      <w:pPr>
        <w:pStyle w:val="Copyright"/>
      </w:pPr>
    </w:p>
    <w:p w14:paraId="640B7FF3" w14:textId="77777777" w:rsidR="0081651C" w:rsidRDefault="0081651C" w:rsidP="0081651C">
      <w:pPr>
        <w:pStyle w:val="Copyright"/>
      </w:pPr>
    </w:p>
    <w:p w14:paraId="28386AA4" w14:textId="77777777" w:rsidR="0081651C" w:rsidRDefault="0081651C" w:rsidP="0081651C">
      <w:pPr>
        <w:pStyle w:val="Copyright"/>
      </w:pPr>
    </w:p>
    <w:p w14:paraId="175FD57F" w14:textId="77777777" w:rsidR="0081651C" w:rsidRDefault="0081651C" w:rsidP="0081651C">
      <w:pPr>
        <w:pStyle w:val="Copyright"/>
      </w:pPr>
    </w:p>
    <w:p w14:paraId="528E1A4A" w14:textId="77777777" w:rsidR="0081651C" w:rsidRDefault="0081651C" w:rsidP="0081651C">
      <w:pPr>
        <w:pStyle w:val="Copyright"/>
      </w:pPr>
    </w:p>
    <w:p w14:paraId="309368B8" w14:textId="77777777" w:rsidR="0081651C" w:rsidRPr="00D97C59" w:rsidRDefault="0081651C" w:rsidP="0081651C">
      <w:pPr>
        <w:pStyle w:val="Copyright"/>
      </w:pPr>
      <w:r w:rsidRPr="00D97C59">
        <w:t>© Office for Nuclear Re</w:t>
      </w:r>
      <w:r w:rsidRPr="00DB5C9D">
        <w:t>g</w:t>
      </w:r>
      <w:r w:rsidRPr="00D97C59">
        <w:t xml:space="preserve">ulation, </w:t>
      </w:r>
      <w:r>
        <w:t>2023</w:t>
      </w:r>
    </w:p>
    <w:p w14:paraId="22251A89" w14:textId="77777777" w:rsidR="0081651C" w:rsidRPr="00D97C59" w:rsidRDefault="0081651C" w:rsidP="0081651C">
      <w:pPr>
        <w:pStyle w:val="Copyright"/>
      </w:pPr>
      <w:r w:rsidRPr="00D97C59">
        <w:t>An</w:t>
      </w:r>
      <w:r w:rsidRPr="00DB5C9D">
        <w:t>y</w:t>
      </w:r>
      <w:r w:rsidRPr="00D97C59">
        <w:t xml:space="preserve"> en</w:t>
      </w:r>
      <w:r w:rsidRPr="00DB5C9D">
        <w:t>q</w:t>
      </w:r>
      <w:r w:rsidRPr="00D97C59">
        <w:t>uiries related to this document should be sent to contact@onr.</w:t>
      </w:r>
      <w:r w:rsidRPr="00DB5C9D">
        <w:t>g</w:t>
      </w:r>
      <w:r w:rsidRPr="00D97C59">
        <w:t>ov.uk</w:t>
      </w:r>
    </w:p>
    <w:p w14:paraId="0477BC62" w14:textId="0496BBC7" w:rsidR="0081651C" w:rsidRPr="00D97C59" w:rsidRDefault="0081651C" w:rsidP="0081651C">
      <w:pPr>
        <w:pStyle w:val="Copyright"/>
      </w:pPr>
      <w:r w:rsidRPr="00D97C59">
        <w:t xml:space="preserve">Published </w:t>
      </w:r>
      <w:bookmarkEnd w:id="54"/>
      <w:r w:rsidR="003F517C">
        <w:t>May</w:t>
      </w:r>
      <w:r>
        <w:t xml:space="preserve"> 2023</w:t>
      </w:r>
    </w:p>
    <w:p w14:paraId="52EC4883" w14:textId="77777777" w:rsidR="00BD0760" w:rsidRPr="005A77D7" w:rsidRDefault="00BD0760" w:rsidP="0081651C"/>
    <w:sectPr w:rsidR="00BD0760" w:rsidRPr="005A77D7" w:rsidSect="00D97C59">
      <w:headerReference w:type="default" r:id="rId25"/>
      <w:footerReference w:type="default" r:id="rId2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F304B" w14:textId="77777777" w:rsidR="00421E6C" w:rsidRDefault="00421E6C" w:rsidP="007D199A">
      <w:pPr>
        <w:spacing w:after="0"/>
      </w:pPr>
      <w:r>
        <w:separator/>
      </w:r>
    </w:p>
    <w:p w14:paraId="2D8C5E07" w14:textId="77777777" w:rsidR="00421E6C" w:rsidRDefault="00421E6C"/>
    <w:p w14:paraId="7CFFEF88" w14:textId="77777777" w:rsidR="00421E6C" w:rsidRDefault="00421E6C"/>
  </w:endnote>
  <w:endnote w:type="continuationSeparator" w:id="0">
    <w:p w14:paraId="533B5FFD" w14:textId="77777777" w:rsidR="00421E6C" w:rsidRDefault="00421E6C" w:rsidP="007D199A">
      <w:pPr>
        <w:spacing w:after="0"/>
      </w:pPr>
      <w:r>
        <w:continuationSeparator/>
      </w:r>
    </w:p>
    <w:p w14:paraId="27DE4B53" w14:textId="77777777" w:rsidR="00421E6C" w:rsidRDefault="00421E6C"/>
    <w:p w14:paraId="15FC6900" w14:textId="77777777" w:rsidR="00421E6C" w:rsidRDefault="00421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rEavesXLModOT">
    <w:altName w:val="Calibri"/>
    <w:panose1 w:val="00000000000000000000"/>
    <w:charset w:val="00"/>
    <w:family w:val="swiss"/>
    <w:notTrueType/>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7CA" w14:textId="77777777" w:rsidR="00F71890" w:rsidRDefault="00F71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B4FE" w14:textId="77777777" w:rsidR="00F71890" w:rsidRDefault="00F71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65C8" w14:textId="77777777" w:rsidR="00F71890" w:rsidRDefault="00F718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2B21" w14:textId="242A46AC" w:rsidR="00521E1C" w:rsidRPr="00120293" w:rsidRDefault="00120293" w:rsidP="00120293">
    <w:pPr>
      <w:pStyle w:val="PageNumber1"/>
      <w:rPr>
        <w:rStyle w:val="PageNumber"/>
        <w:b/>
        <w:bCs/>
        <w:color w:val="07716C" w:themeColor="accent1"/>
        <w:sz w:val="24"/>
      </w:rPr>
    </w:pPr>
    <w:r w:rsidRPr="00120293">
      <w:t xml:space="preserve">Page </w:t>
    </w:r>
    <w:sdt>
      <w:sdtPr>
        <w:id w:val="944587316"/>
        <w:docPartObj>
          <w:docPartGallery w:val="Page Numbers (Bottom of Page)"/>
          <w:docPartUnique/>
        </w:docPartObj>
      </w:sdtPr>
      <w:sdtEndPr>
        <w:rPr>
          <w:spacing w:val="60"/>
        </w:rPr>
      </w:sdtEndPr>
      <w:sdtContent>
        <w:r w:rsidRPr="00120293">
          <w:fldChar w:fldCharType="begin"/>
        </w:r>
        <w:r w:rsidRPr="00120293">
          <w:instrText xml:space="preserve"> PAGE   \* MERGEFORMAT </w:instrText>
        </w:r>
        <w:r w:rsidRPr="00120293">
          <w:fldChar w:fldCharType="separate"/>
        </w:r>
        <w:r w:rsidRPr="00120293">
          <w:rPr>
            <w:noProof/>
          </w:rPr>
          <w:t>2</w:t>
        </w:r>
        <w:r w:rsidRPr="0012029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6CD42" w14:textId="77777777" w:rsidR="00421E6C" w:rsidRPr="005E0344" w:rsidRDefault="00421E6C" w:rsidP="005E0344">
      <w:pPr>
        <w:spacing w:after="120"/>
        <w:rPr>
          <w:color w:val="000000" w:themeColor="text2"/>
        </w:rPr>
      </w:pPr>
      <w:r w:rsidRPr="005E0344">
        <w:rPr>
          <w:color w:val="000000" w:themeColor="text2"/>
        </w:rPr>
        <w:separator/>
      </w:r>
    </w:p>
    <w:p w14:paraId="14DD408F" w14:textId="77777777" w:rsidR="00421E6C" w:rsidRDefault="00421E6C"/>
  </w:footnote>
  <w:footnote w:type="continuationSeparator" w:id="0">
    <w:p w14:paraId="03ADA9C3" w14:textId="77777777" w:rsidR="00421E6C" w:rsidRPr="005E0344" w:rsidRDefault="00421E6C" w:rsidP="0090581D">
      <w:pPr>
        <w:spacing w:after="120"/>
        <w:rPr>
          <w:color w:val="000000" w:themeColor="text2"/>
        </w:rPr>
      </w:pPr>
      <w:r w:rsidRPr="005E0344">
        <w:rPr>
          <w:color w:val="000000" w:themeColor="text2"/>
        </w:rPr>
        <w:continuationSeparator/>
      </w:r>
    </w:p>
    <w:p w14:paraId="3856500B" w14:textId="77777777" w:rsidR="00421E6C" w:rsidRDefault="00421E6C"/>
    <w:p w14:paraId="6249844B" w14:textId="77777777" w:rsidR="00421E6C" w:rsidRDefault="00421E6C"/>
  </w:footnote>
  <w:footnote w:type="continuationNotice" w:id="1">
    <w:p w14:paraId="7915C6BB" w14:textId="77777777" w:rsidR="00421E6C" w:rsidRDefault="00421E6C">
      <w:pPr>
        <w:spacing w:after="0"/>
      </w:pPr>
    </w:p>
    <w:p w14:paraId="5375FB8E" w14:textId="77777777" w:rsidR="00421E6C" w:rsidRDefault="00421E6C"/>
    <w:p w14:paraId="704047BB" w14:textId="77777777" w:rsidR="00421E6C" w:rsidRDefault="00421E6C"/>
  </w:footnote>
  <w:footnote w:id="2">
    <w:p w14:paraId="08F17DA3" w14:textId="77777777" w:rsidR="00355953" w:rsidRDefault="00355953" w:rsidP="0056155A">
      <w:pPr>
        <w:pStyle w:val="footnotedescription"/>
        <w:spacing w:after="60" w:line="240" w:lineRule="auto"/>
        <w:ind w:left="142"/>
      </w:pPr>
      <w:r>
        <w:rPr>
          <w:rStyle w:val="footnotemark"/>
        </w:rPr>
        <w:footnoteRef/>
      </w:r>
      <w:r>
        <w:t xml:space="preserve"> ONR is the GB Competent Authority (CA) and Enforcing Authority for the civil carriage of UN class 7 (radioactive material) goods by road, rail and inland waterway. ONR enforces CDG and the Ionising Radiations Regulations 2017 (IRR17). </w:t>
      </w:r>
    </w:p>
  </w:footnote>
  <w:footnote w:id="3">
    <w:p w14:paraId="674797FD" w14:textId="77777777" w:rsidR="00161E36" w:rsidRDefault="007725CF" w:rsidP="00161E36">
      <w:pPr>
        <w:pStyle w:val="FootnoteText"/>
        <w:tabs>
          <w:tab w:val="left" w:pos="142"/>
          <w:tab w:val="left" w:pos="284"/>
        </w:tabs>
        <w:spacing w:after="0" w:line="240" w:lineRule="auto"/>
        <w:ind w:left="284" w:hanging="284"/>
      </w:pPr>
      <w:r>
        <w:rPr>
          <w:rStyle w:val="FootnoteReference"/>
        </w:rPr>
        <w:footnoteRef/>
      </w:r>
      <w:r>
        <w:t xml:space="preserve"> To ensure compliance with GB</w:t>
      </w:r>
      <w:r w:rsidR="00B879CE">
        <w:t xml:space="preserve"> </w:t>
      </w:r>
      <w:r>
        <w:t>specific legislation dutyholders based overseas should consult and may need</w:t>
      </w:r>
      <w:r w:rsidR="00161E36">
        <w:t xml:space="preserve"> </w:t>
      </w:r>
    </w:p>
    <w:p w14:paraId="778C8673" w14:textId="77777777" w:rsidR="00161E36" w:rsidRDefault="00161E36" w:rsidP="00161E36">
      <w:pPr>
        <w:pStyle w:val="FootnoteText"/>
        <w:tabs>
          <w:tab w:val="left" w:pos="142"/>
          <w:tab w:val="left" w:pos="284"/>
        </w:tabs>
        <w:spacing w:after="0" w:line="240" w:lineRule="auto"/>
        <w:ind w:left="284" w:hanging="284"/>
      </w:pPr>
      <w:r>
        <w:tab/>
      </w:r>
      <w:r w:rsidR="007725CF">
        <w:t xml:space="preserve">to appoint suitably qualified and experienced Dangerous Goods Safety Advisers (DGSAs) and Radiation </w:t>
      </w:r>
    </w:p>
    <w:p w14:paraId="683C082F" w14:textId="650EF43E" w:rsidR="007725CF" w:rsidRDefault="00161E36" w:rsidP="00161E36">
      <w:pPr>
        <w:pStyle w:val="FootnoteText"/>
        <w:tabs>
          <w:tab w:val="left" w:pos="142"/>
          <w:tab w:val="left" w:pos="284"/>
        </w:tabs>
        <w:spacing w:after="0" w:line="240" w:lineRule="auto"/>
        <w:ind w:left="284" w:hanging="284"/>
      </w:pPr>
      <w:r>
        <w:tab/>
      </w:r>
      <w:r w:rsidR="007725CF">
        <w:t xml:space="preserve">Protection Advisers (RPAs). </w:t>
      </w:r>
    </w:p>
  </w:footnote>
  <w:footnote w:id="4">
    <w:p w14:paraId="5AA60E4B" w14:textId="77777777" w:rsidR="007228EF" w:rsidRDefault="007228EF" w:rsidP="00DF336E">
      <w:pPr>
        <w:pStyle w:val="FootnoteText"/>
        <w:ind w:left="142" w:hanging="142"/>
      </w:pPr>
      <w:r>
        <w:rPr>
          <w:rStyle w:val="FootnoteReference"/>
        </w:rPr>
        <w:footnoteRef/>
      </w:r>
      <w:r>
        <w:t xml:space="preserve"> Dutyholders based overseas may need to provide documentation both in the language of the driver and in English to ensure there is no barrier to cooperation between the carrier, consignor, emergency services, local authorities and ONR in the event of a radiation emergency in GB. It may be appropriate for an overseas carrier or consignor to contract a GB provider to supply aspects of the emergency response and notify relevant bodies to ensure a timely response to transport emergencies.</w:t>
      </w:r>
    </w:p>
  </w:footnote>
  <w:footnote w:id="5">
    <w:p w14:paraId="2F7F2944" w14:textId="77777777" w:rsidR="007228EF" w:rsidRDefault="007228EF" w:rsidP="00EB6844">
      <w:pPr>
        <w:pStyle w:val="footnotedescription"/>
        <w:spacing w:line="249" w:lineRule="auto"/>
        <w:ind w:left="142"/>
      </w:pPr>
      <w:r>
        <w:rPr>
          <w:rStyle w:val="footnotemark"/>
        </w:rPr>
        <w:footnoteRef/>
      </w:r>
      <w:r>
        <w:t xml:space="preserve"> </w:t>
      </w:r>
      <w:r>
        <w:tab/>
        <w:t>Details of how to notify ONR for the purpose of transport incidents is provided on the ONR website under ‘Notify ONR’. Information provided includes; emergency contact details for daytime or out of hours, incident notification forms and relevant guidance. (</w:t>
      </w:r>
      <w:hyperlink r:id="rId1" w:history="1">
        <w:r>
          <w:rPr>
            <w:rStyle w:val="Hyperlink"/>
          </w:rPr>
          <w:t>www.onr.org.uk/notify</w:t>
        </w:r>
      </w:hyperlink>
      <w:hyperlink r:id="rId2" w:history="1">
        <w:r>
          <w:rPr>
            <w:rStyle w:val="Hyperlink"/>
          </w:rPr>
          <w:t>-</w:t>
        </w:r>
      </w:hyperlink>
      <w:hyperlink r:id="rId3" w:history="1">
        <w:r>
          <w:rPr>
            <w:rStyle w:val="Hyperlink"/>
          </w:rPr>
          <w:t>onr.htm</w:t>
        </w:r>
      </w:hyperlink>
      <w:hyperlink r:id="rId4" w:history="1">
        <w:r>
          <w:rPr>
            <w:rStyle w:val="Hyperlink"/>
          </w:rPr>
          <w: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1A9B" w14:textId="77777777" w:rsidR="00F71890" w:rsidRDefault="00F71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500F" w14:textId="77777777" w:rsidR="00521E1C" w:rsidRDefault="00521E1C" w:rsidP="00102E15">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53ED" w14:textId="77777777" w:rsidR="00F71890" w:rsidRDefault="00F718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278F" w14:textId="02214815" w:rsidR="00521E1C" w:rsidRPr="00D97C59" w:rsidRDefault="004A72C5" w:rsidP="004A72C5">
    <w:pPr>
      <w:pStyle w:val="Header"/>
    </w:pPr>
    <w:r w:rsidRPr="004A72C5">
      <w:rPr>
        <w:b/>
        <w:bCs/>
      </w:rPr>
      <w:t>Five</w:t>
    </w:r>
    <w:r w:rsidRPr="004A72C5">
      <w:t xml:space="preserve"> Steps to Transport Emergency Planning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EDB"/>
    <w:multiLevelType w:val="multilevel"/>
    <w:tmpl w:val="0809001D"/>
    <w:styleLink w:val="ONRtable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360521"/>
    <w:multiLevelType w:val="multilevel"/>
    <w:tmpl w:val="6B60CC52"/>
    <w:numStyleLink w:val="ONRList2"/>
  </w:abstractNum>
  <w:abstractNum w:abstractNumId="2" w15:restartNumberingAfterBreak="0">
    <w:nsid w:val="03FC1399"/>
    <w:multiLevelType w:val="multilevel"/>
    <w:tmpl w:val="56383DF8"/>
    <w:lvl w:ilvl="0">
      <w:start w:val="1"/>
      <w:numFmt w:val="decimal"/>
      <w:lvlText w:val="%1."/>
      <w:lvlJc w:val="left"/>
      <w:pPr>
        <w:ind w:left="680" w:hanging="680"/>
      </w:pPr>
      <w:rPr>
        <w:rFonts w:hint="default"/>
      </w:rPr>
    </w:lvl>
    <w:lvl w:ilvl="1">
      <w:start w:val="9"/>
      <w:numFmt w:val="decimal"/>
      <w:lvlText w:val="%2.5"/>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116E5E"/>
    <w:multiLevelType w:val="multilevel"/>
    <w:tmpl w:val="0809001D"/>
    <w:numStyleLink w:val="ONRTablebullets"/>
  </w:abstractNum>
  <w:abstractNum w:abstractNumId="4" w15:restartNumberingAfterBreak="0">
    <w:nsid w:val="06AB0947"/>
    <w:multiLevelType w:val="hybridMultilevel"/>
    <w:tmpl w:val="115AE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E3472B"/>
    <w:multiLevelType w:val="multilevel"/>
    <w:tmpl w:val="6B60CC52"/>
    <w:numStyleLink w:val="ONRList2"/>
  </w:abstractNum>
  <w:abstractNum w:abstractNumId="6" w15:restartNumberingAfterBreak="0">
    <w:nsid w:val="097A3D69"/>
    <w:multiLevelType w:val="multilevel"/>
    <w:tmpl w:val="5FB2A982"/>
    <w:lvl w:ilvl="0">
      <w:start w:val="3"/>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0B7B118C"/>
    <w:multiLevelType w:val="multilevel"/>
    <w:tmpl w:val="0809001D"/>
    <w:styleLink w:val="ONRTablebullets"/>
    <w:lvl w:ilvl="0">
      <w:start w:val="1"/>
      <w:numFmt w:val="decimal"/>
      <w:lvlText w:val="%1)"/>
      <w:lvlJc w:val="left"/>
      <w:pPr>
        <w:ind w:left="360" w:hanging="360"/>
      </w:pPr>
    </w:lvl>
    <w:lvl w:ilvl="1">
      <w:start w:val="1"/>
      <w:numFmt w:val="lowerLetter"/>
      <w:lvlText w:val="%2)"/>
      <w:lvlJc w:val="left"/>
      <w:pPr>
        <w:ind w:left="360" w:hanging="360"/>
      </w:pPr>
    </w:lvl>
    <w:lvl w:ilvl="2">
      <w:start w:val="1"/>
      <w:numFmt w:val="bullet"/>
      <w:lvlText w:val=""/>
      <w:lvlJc w:val="left"/>
      <w:pPr>
        <w:ind w:left="1080" w:hanging="360"/>
      </w:pPr>
      <w:rPr>
        <w:rFonts w:ascii="Symbol" w:hAnsi="Symbol" w:hint="default"/>
        <w:color w:val="07716C" w:themeColor="accent1"/>
      </w:r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0A5871"/>
    <w:multiLevelType w:val="multilevel"/>
    <w:tmpl w:val="DCB4612C"/>
    <w:lvl w:ilvl="0">
      <w:start w:val="3"/>
      <w:numFmt w:val="decimal"/>
      <w:lvlText w:val="%1."/>
      <w:lvlJc w:val="left"/>
      <w:pPr>
        <w:ind w:left="680" w:hanging="680"/>
      </w:pPr>
      <w:rPr>
        <w:rFonts w:hint="default"/>
      </w:rPr>
    </w:lvl>
    <w:lvl w:ilvl="1">
      <w:start w:val="3"/>
      <w:numFmt w:val="decimal"/>
      <w:lvlText w:val="%1.1."/>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AF34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EB7E85"/>
    <w:multiLevelType w:val="multilevel"/>
    <w:tmpl w:val="A6A8E998"/>
    <w:lvl w:ilvl="0">
      <w:start w:val="8"/>
      <w:numFmt w:val="decimal"/>
      <w:lvlText w:val="10.%1."/>
      <w:lvlJc w:val="left"/>
      <w:pPr>
        <w:ind w:left="680" w:hanging="680"/>
      </w:pPr>
      <w:rPr>
        <w:rFonts w:hint="default"/>
      </w:rPr>
    </w:lvl>
    <w:lvl w:ilvl="1">
      <w:start w:val="6"/>
      <w:numFmt w:val="decimal"/>
      <w:lvlText w:val="10.%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FD4090"/>
    <w:multiLevelType w:val="multilevel"/>
    <w:tmpl w:val="7AF47848"/>
    <w:lvl w:ilvl="0">
      <w:start w:val="1"/>
      <w:numFmt w:val="decimal"/>
      <w:lvlText w:val="%1."/>
      <w:lvlJc w:val="left"/>
      <w:pPr>
        <w:ind w:left="680" w:hanging="680"/>
      </w:pPr>
      <w:rPr>
        <w:rFonts w:hint="default"/>
      </w:rPr>
    </w:lvl>
    <w:lvl w:ilvl="1">
      <w:start w:val="3"/>
      <w:numFmt w:val="decimal"/>
      <w:lvlText w:val="10.%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23108CC"/>
    <w:multiLevelType w:val="multilevel"/>
    <w:tmpl w:val="7C88D78E"/>
    <w:styleLink w:val="ONRList"/>
    <w:lvl w:ilvl="0">
      <w:start w:val="1"/>
      <w:numFmt w:val="decimal"/>
      <w:lvlText w:val="%1."/>
      <w:lvlJc w:val="left"/>
      <w:pPr>
        <w:ind w:left="680" w:hanging="680"/>
      </w:pPr>
      <w:rPr>
        <w:rFonts w:hint="default"/>
      </w:rPr>
    </w:lvl>
    <w:lvl w:ilvl="1">
      <w:start w:val="9"/>
      <w:numFmt w:val="decimal"/>
      <w:lvlText w:val="%2.%1"/>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2394FE0"/>
    <w:multiLevelType w:val="multilevel"/>
    <w:tmpl w:val="75CED6A4"/>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3459BF"/>
    <w:multiLevelType w:val="multilevel"/>
    <w:tmpl w:val="916A3032"/>
    <w:lvl w:ilvl="0">
      <w:start w:val="4"/>
      <w:numFmt w:val="decimal"/>
      <w:lvlText w:val="%1."/>
      <w:lvlJc w:val="left"/>
      <w:pPr>
        <w:ind w:left="680" w:hanging="680"/>
      </w:pPr>
      <w:rPr>
        <w:rFonts w:hint="default"/>
      </w:rPr>
    </w:lvl>
    <w:lvl w:ilvl="1">
      <w:start w:val="1"/>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6B71E5E"/>
    <w:multiLevelType w:val="multilevel"/>
    <w:tmpl w:val="F0B87BAE"/>
    <w:lvl w:ilvl="0">
      <w:start w:val="6"/>
      <w:numFmt w:val="decimal"/>
      <w:lvlText w:val="%1."/>
      <w:lvlJc w:val="left"/>
      <w:pPr>
        <w:ind w:left="680" w:hanging="680"/>
      </w:pPr>
      <w:rPr>
        <w:rFonts w:hint="default"/>
      </w:rPr>
    </w:lvl>
    <w:lvl w:ilvl="1">
      <w:start w:val="1"/>
      <w:numFmt w:val="decimal"/>
      <w:lvlText w:val="6.%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6C96217"/>
    <w:multiLevelType w:val="multilevel"/>
    <w:tmpl w:val="1268A7B0"/>
    <w:lvl w:ilvl="0">
      <w:start w:val="2"/>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AE0EA9"/>
    <w:multiLevelType w:val="multilevel"/>
    <w:tmpl w:val="7368FF80"/>
    <w:lvl w:ilvl="0">
      <w:start w:val="1"/>
      <w:numFmt w:val="decimal"/>
      <w:lvlText w:val="%1."/>
      <w:lvlJc w:val="left"/>
      <w:pPr>
        <w:ind w:left="680" w:hanging="680"/>
      </w:pPr>
      <w:rPr>
        <w:rFonts w:hint="default"/>
      </w:rPr>
    </w:lvl>
    <w:lvl w:ilvl="1">
      <w:start w:val="10"/>
      <w:numFmt w:val="decimal"/>
      <w:lvlText w:val="11.%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9F913BD"/>
    <w:multiLevelType w:val="multilevel"/>
    <w:tmpl w:val="7C88D78E"/>
    <w:numStyleLink w:val="ONRList"/>
  </w:abstractNum>
  <w:abstractNum w:abstractNumId="19" w15:restartNumberingAfterBreak="0">
    <w:nsid w:val="1BFE108C"/>
    <w:multiLevelType w:val="multilevel"/>
    <w:tmpl w:val="6A1E6D0A"/>
    <w:lvl w:ilvl="0">
      <w:start w:val="1"/>
      <w:numFmt w:val="decimal"/>
      <w:lvlText w:val="%1."/>
      <w:lvlJc w:val="left"/>
      <w:pPr>
        <w:ind w:left="680" w:hanging="680"/>
      </w:pPr>
      <w:rPr>
        <w:rFonts w:hint="default"/>
      </w:rPr>
    </w:lvl>
    <w:lvl w:ilvl="1">
      <w:start w:val="4"/>
      <w:numFmt w:val="decimal"/>
      <w:lvlText w:val="11.%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431"/>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F0531C9"/>
    <w:multiLevelType w:val="multilevel"/>
    <w:tmpl w:val="1268A7B0"/>
    <w:lvl w:ilvl="0">
      <w:start w:val="2"/>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973737"/>
    <w:multiLevelType w:val="multilevel"/>
    <w:tmpl w:val="5144FEE2"/>
    <w:lvl w:ilvl="0">
      <w:start w:val="1"/>
      <w:numFmt w:val="lowerLetter"/>
      <w:pStyle w:val="Bulletsa"/>
      <w:lvlText w:val="%1)"/>
      <w:lvlJc w:val="left"/>
      <w:pPr>
        <w:ind w:left="360" w:hanging="360"/>
      </w:pPr>
      <w:rPr>
        <w:color w:val="auto"/>
      </w:rPr>
    </w:lvl>
    <w:lvl w:ilvl="1">
      <w:start w:val="1"/>
      <w:numFmt w:val="bullet"/>
      <w:lvlText w:val="·"/>
      <w:lvlJc w:val="left"/>
      <w:pPr>
        <w:ind w:left="720" w:hanging="360"/>
      </w:pPr>
      <w:rPr>
        <w:rFonts w:ascii="Arial" w:hAnsi="Aria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6426DCE"/>
    <w:multiLevelType w:val="multilevel"/>
    <w:tmpl w:val="B414EC96"/>
    <w:lvl w:ilvl="0">
      <w:start w:val="3"/>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264B3F8C"/>
    <w:multiLevelType w:val="multilevel"/>
    <w:tmpl w:val="520C1564"/>
    <w:lvl w:ilvl="0">
      <w:start w:val="1"/>
      <w:numFmt w:val="decimal"/>
      <w:lvlText w:val="%1."/>
      <w:lvlJc w:val="left"/>
      <w:pPr>
        <w:ind w:left="680" w:hanging="680"/>
      </w:pPr>
      <w:rPr>
        <w:rFonts w:hint="default"/>
      </w:rPr>
    </w:lvl>
    <w:lvl w:ilvl="1">
      <w:start w:val="6"/>
      <w:numFmt w:val="decimal"/>
      <w:lvlText w:val="11.%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431"/>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E2445E"/>
    <w:multiLevelType w:val="multilevel"/>
    <w:tmpl w:val="6B60CC52"/>
    <w:numStyleLink w:val="ONRList2"/>
  </w:abstractNum>
  <w:abstractNum w:abstractNumId="25" w15:restartNumberingAfterBreak="0">
    <w:nsid w:val="2970619E"/>
    <w:multiLevelType w:val="multilevel"/>
    <w:tmpl w:val="0409001D"/>
    <w:styleLink w:val="Style1"/>
    <w:lvl w:ilvl="0">
      <w:start w:val="1"/>
      <w:numFmt w:val="lowerLetter"/>
      <w:lvlText w:val="%1)"/>
      <w:lvlJc w:val="left"/>
      <w:pPr>
        <w:ind w:left="360" w:hanging="360"/>
      </w:pPr>
      <w:rPr>
        <w:color w:val="auto"/>
      </w:rPr>
    </w:lvl>
    <w:lvl w:ilvl="1">
      <w:start w:val="1"/>
      <w:numFmt w:val="bullet"/>
      <w:lvlText w:val="·"/>
      <w:lvlJc w:val="left"/>
      <w:pPr>
        <w:ind w:left="720" w:hanging="360"/>
      </w:pPr>
      <w:rPr>
        <w:rFonts w:ascii="Arial" w:hAnsi="Aria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974753D"/>
    <w:multiLevelType w:val="multilevel"/>
    <w:tmpl w:val="4BEE5BBA"/>
    <w:lvl w:ilvl="0">
      <w:start w:val="4"/>
      <w:numFmt w:val="decimal"/>
      <w:lvlText w:val="%1."/>
      <w:lvlJc w:val="left"/>
      <w:pPr>
        <w:ind w:left="680" w:hanging="680"/>
      </w:pPr>
      <w:rPr>
        <w:rFonts w:hint="default"/>
      </w:rPr>
    </w:lvl>
    <w:lvl w:ilvl="1">
      <w:start w:val="5"/>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B911F09"/>
    <w:multiLevelType w:val="multilevel"/>
    <w:tmpl w:val="19B8F634"/>
    <w:lvl w:ilvl="0">
      <w:start w:val="5"/>
      <w:numFmt w:val="decimal"/>
      <w:lvlText w:val="%1."/>
      <w:lvlJc w:val="left"/>
      <w:pPr>
        <w:ind w:left="680" w:hanging="680"/>
      </w:pPr>
      <w:rPr>
        <w:rFonts w:hint="default"/>
      </w:rPr>
    </w:lvl>
    <w:lvl w:ilvl="1">
      <w:start w:val="5"/>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E01085E"/>
    <w:multiLevelType w:val="hybridMultilevel"/>
    <w:tmpl w:val="677C6D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F422A1B"/>
    <w:multiLevelType w:val="multilevel"/>
    <w:tmpl w:val="7BF87F2A"/>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00A374B"/>
    <w:multiLevelType w:val="multilevel"/>
    <w:tmpl w:val="0809001D"/>
    <w:numStyleLink w:val="ONRTablebullets"/>
  </w:abstractNum>
  <w:abstractNum w:abstractNumId="31" w15:restartNumberingAfterBreak="0">
    <w:nsid w:val="302407EC"/>
    <w:multiLevelType w:val="multilevel"/>
    <w:tmpl w:val="D33C4CEA"/>
    <w:lvl w:ilvl="0">
      <w:start w:val="1"/>
      <w:numFmt w:val="decimal"/>
      <w:lvlText w:val="%1."/>
      <w:lvlJc w:val="left"/>
      <w:pPr>
        <w:ind w:left="680" w:hanging="680"/>
      </w:pPr>
      <w:rPr>
        <w:rFonts w:hint="default"/>
      </w:rPr>
    </w:lvl>
    <w:lvl w:ilvl="1">
      <w:start w:val="1"/>
      <w:numFmt w:val="decimal"/>
      <w:lvlText w:val="11.%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1217BC3"/>
    <w:multiLevelType w:val="multilevel"/>
    <w:tmpl w:val="50ECDD74"/>
    <w:lvl w:ilvl="0">
      <w:start w:val="1"/>
      <w:numFmt w:val="decimal"/>
      <w:lvlText w:val="%1."/>
      <w:lvlJc w:val="left"/>
      <w:pPr>
        <w:ind w:left="680" w:hanging="680"/>
      </w:pPr>
      <w:rPr>
        <w:rFonts w:hint="default"/>
      </w:rPr>
    </w:lvl>
    <w:lvl w:ilvl="1">
      <w:start w:val="4"/>
      <w:numFmt w:val="decimal"/>
      <w:lvlText w:val="11.%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1345C38"/>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07716C" w:themeColor="accen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5874C03"/>
    <w:multiLevelType w:val="multilevel"/>
    <w:tmpl w:val="42C272F4"/>
    <w:lvl w:ilvl="0">
      <w:start w:val="10"/>
      <w:numFmt w:val="decimal"/>
      <w:lvlText w:val="%1."/>
      <w:lvlJc w:val="left"/>
      <w:pPr>
        <w:ind w:left="680" w:hanging="680"/>
      </w:pPr>
      <w:rPr>
        <w:rFonts w:hint="default"/>
      </w:rPr>
    </w:lvl>
    <w:lvl w:ilvl="1">
      <w:start w:val="9"/>
      <w:numFmt w:val="decimal"/>
      <w:lvlText w:val="%2.%1"/>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6AD4C86"/>
    <w:multiLevelType w:val="multilevel"/>
    <w:tmpl w:val="96B8B33C"/>
    <w:lvl w:ilvl="0">
      <w:start w:val="1"/>
      <w:numFmt w:val="decimal"/>
      <w:lvlText w:val="%1."/>
      <w:lvlJc w:val="left"/>
      <w:pPr>
        <w:ind w:left="680" w:hanging="680"/>
      </w:pPr>
      <w:rPr>
        <w:rFonts w:hint="default"/>
      </w:rPr>
    </w:lvl>
    <w:lvl w:ilvl="1">
      <w:start w:val="13"/>
      <w:numFmt w:val="decimal"/>
      <w:lvlText w:val="11.%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431"/>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AB4979"/>
    <w:multiLevelType w:val="multilevel"/>
    <w:tmpl w:val="6B60CC52"/>
    <w:numStyleLink w:val="ONRList2"/>
  </w:abstractNum>
  <w:abstractNum w:abstractNumId="37" w15:restartNumberingAfterBreak="0">
    <w:nsid w:val="39E416B4"/>
    <w:multiLevelType w:val="multilevel"/>
    <w:tmpl w:val="DCB4612C"/>
    <w:lvl w:ilvl="0">
      <w:start w:val="3"/>
      <w:numFmt w:val="decimal"/>
      <w:lvlText w:val="%1."/>
      <w:lvlJc w:val="left"/>
      <w:pPr>
        <w:ind w:left="680" w:hanging="680"/>
      </w:pPr>
      <w:rPr>
        <w:rFonts w:hint="default"/>
      </w:rPr>
    </w:lvl>
    <w:lvl w:ilvl="1">
      <w:start w:val="3"/>
      <w:numFmt w:val="decimal"/>
      <w:lvlText w:val="%1.1."/>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B2F2A37"/>
    <w:multiLevelType w:val="multilevel"/>
    <w:tmpl w:val="1268A7B0"/>
    <w:lvl w:ilvl="0">
      <w:start w:val="2"/>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BB70C27"/>
    <w:multiLevelType w:val="hybridMultilevel"/>
    <w:tmpl w:val="7990EC76"/>
    <w:lvl w:ilvl="0" w:tplc="A43AB398">
      <w:start w:val="1"/>
      <w:numFmt w:val="bullet"/>
      <w:pStyle w:val="Bulletlist2"/>
      <w:lvlText w:val=""/>
      <w:lvlJc w:val="left"/>
      <w:pPr>
        <w:ind w:left="1584" w:hanging="360"/>
      </w:pPr>
      <w:rPr>
        <w:rFonts w:ascii="Symbol" w:hAnsi="Symbol" w:hint="default"/>
        <w:color w:val="19B790"/>
        <w:sz w:val="22"/>
      </w:rPr>
    </w:lvl>
    <w:lvl w:ilvl="1" w:tplc="3D8A59CA" w:tentative="1">
      <w:start w:val="1"/>
      <w:numFmt w:val="bullet"/>
      <w:lvlText w:val="o"/>
      <w:lvlJc w:val="left"/>
      <w:pPr>
        <w:ind w:left="2307" w:hanging="360"/>
      </w:pPr>
      <w:rPr>
        <w:rFonts w:ascii="Courier New" w:hAnsi="Courier New" w:cs="Courier New" w:hint="default"/>
      </w:rPr>
    </w:lvl>
    <w:lvl w:ilvl="2" w:tplc="0A6AF690" w:tentative="1">
      <w:start w:val="1"/>
      <w:numFmt w:val="bullet"/>
      <w:lvlText w:val=""/>
      <w:lvlJc w:val="left"/>
      <w:pPr>
        <w:ind w:left="3027" w:hanging="360"/>
      </w:pPr>
      <w:rPr>
        <w:rFonts w:ascii="Wingdings" w:hAnsi="Wingdings" w:hint="default"/>
      </w:rPr>
    </w:lvl>
    <w:lvl w:ilvl="3" w:tplc="7F66D190" w:tentative="1">
      <w:start w:val="1"/>
      <w:numFmt w:val="bullet"/>
      <w:lvlText w:val=""/>
      <w:lvlJc w:val="left"/>
      <w:pPr>
        <w:ind w:left="3747" w:hanging="360"/>
      </w:pPr>
      <w:rPr>
        <w:rFonts w:ascii="Symbol" w:hAnsi="Symbol" w:hint="default"/>
      </w:rPr>
    </w:lvl>
    <w:lvl w:ilvl="4" w:tplc="12AC977C" w:tentative="1">
      <w:start w:val="1"/>
      <w:numFmt w:val="bullet"/>
      <w:lvlText w:val="o"/>
      <w:lvlJc w:val="left"/>
      <w:pPr>
        <w:ind w:left="4467" w:hanging="360"/>
      </w:pPr>
      <w:rPr>
        <w:rFonts w:ascii="Courier New" w:hAnsi="Courier New" w:cs="Courier New" w:hint="default"/>
      </w:rPr>
    </w:lvl>
    <w:lvl w:ilvl="5" w:tplc="19B6B29C" w:tentative="1">
      <w:start w:val="1"/>
      <w:numFmt w:val="bullet"/>
      <w:lvlText w:val=""/>
      <w:lvlJc w:val="left"/>
      <w:pPr>
        <w:ind w:left="5187" w:hanging="360"/>
      </w:pPr>
      <w:rPr>
        <w:rFonts w:ascii="Wingdings" w:hAnsi="Wingdings" w:hint="default"/>
      </w:rPr>
    </w:lvl>
    <w:lvl w:ilvl="6" w:tplc="A592505C" w:tentative="1">
      <w:start w:val="1"/>
      <w:numFmt w:val="bullet"/>
      <w:lvlText w:val=""/>
      <w:lvlJc w:val="left"/>
      <w:pPr>
        <w:ind w:left="5907" w:hanging="360"/>
      </w:pPr>
      <w:rPr>
        <w:rFonts w:ascii="Symbol" w:hAnsi="Symbol" w:hint="default"/>
      </w:rPr>
    </w:lvl>
    <w:lvl w:ilvl="7" w:tplc="283498DE" w:tentative="1">
      <w:start w:val="1"/>
      <w:numFmt w:val="bullet"/>
      <w:lvlText w:val="o"/>
      <w:lvlJc w:val="left"/>
      <w:pPr>
        <w:ind w:left="6627" w:hanging="360"/>
      </w:pPr>
      <w:rPr>
        <w:rFonts w:ascii="Courier New" w:hAnsi="Courier New" w:cs="Courier New" w:hint="default"/>
      </w:rPr>
    </w:lvl>
    <w:lvl w:ilvl="8" w:tplc="E954CACC" w:tentative="1">
      <w:start w:val="1"/>
      <w:numFmt w:val="bullet"/>
      <w:lvlText w:val=""/>
      <w:lvlJc w:val="left"/>
      <w:pPr>
        <w:ind w:left="7347" w:hanging="360"/>
      </w:pPr>
      <w:rPr>
        <w:rFonts w:ascii="Wingdings" w:hAnsi="Wingdings" w:hint="default"/>
      </w:rPr>
    </w:lvl>
  </w:abstractNum>
  <w:abstractNum w:abstractNumId="40" w15:restartNumberingAfterBreak="0">
    <w:nsid w:val="3C386065"/>
    <w:multiLevelType w:val="multilevel"/>
    <w:tmpl w:val="7C88D78E"/>
    <w:lvl w:ilvl="0">
      <w:start w:val="1"/>
      <w:numFmt w:val="decimal"/>
      <w:lvlText w:val="%1."/>
      <w:lvlJc w:val="left"/>
      <w:pPr>
        <w:ind w:left="680" w:hanging="680"/>
      </w:pPr>
      <w:rPr>
        <w:rFonts w:hint="default"/>
      </w:rPr>
    </w:lvl>
    <w:lvl w:ilvl="1">
      <w:start w:val="9"/>
      <w:numFmt w:val="decimal"/>
      <w:lvlText w:val="%2.%1"/>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D4A117E"/>
    <w:multiLevelType w:val="multilevel"/>
    <w:tmpl w:val="6B60CC52"/>
    <w:numStyleLink w:val="ONRList2"/>
  </w:abstractNum>
  <w:abstractNum w:abstractNumId="42" w15:restartNumberingAfterBreak="0">
    <w:nsid w:val="3F086752"/>
    <w:multiLevelType w:val="multilevel"/>
    <w:tmpl w:val="BA70D5A8"/>
    <w:styleLink w:val="Sionnumbers"/>
    <w:lvl w:ilvl="0">
      <w:start w:val="1"/>
      <w:numFmt w:val="decimal"/>
      <w:lvlText w:val="%1."/>
      <w:lvlJc w:val="left"/>
      <w:pPr>
        <w:ind w:left="680" w:hanging="680"/>
      </w:pPr>
      <w:rPr>
        <w:rFonts w:hint="default"/>
      </w:rPr>
    </w:lvl>
    <w:lvl w:ilvl="1">
      <w:start w:val="1"/>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F625BA9"/>
    <w:multiLevelType w:val="hybridMultilevel"/>
    <w:tmpl w:val="4E4E6C3C"/>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2A73AFF"/>
    <w:multiLevelType w:val="multilevel"/>
    <w:tmpl w:val="8F9851FA"/>
    <w:lvl w:ilvl="0">
      <w:start w:val="1"/>
      <w:numFmt w:val="decimal"/>
      <w:lvlText w:val="%1."/>
      <w:lvlJc w:val="left"/>
      <w:pPr>
        <w:ind w:left="680" w:hanging="680"/>
      </w:pPr>
      <w:rPr>
        <w:rFonts w:hint="default"/>
      </w:rPr>
    </w:lvl>
    <w:lvl w:ilvl="1">
      <w:start w:val="9"/>
      <w:numFmt w:val="decimal"/>
      <w:lvlText w:val="%2.4"/>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2D82384"/>
    <w:multiLevelType w:val="multilevel"/>
    <w:tmpl w:val="A800A804"/>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bullet"/>
      <w:lvlText w:val=""/>
      <w:lvlJc w:val="left"/>
      <w:pPr>
        <w:ind w:left="1080" w:hanging="360"/>
      </w:pPr>
      <w:rPr>
        <w:rFonts w:ascii="Symbol" w:hAnsi="Symbol"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51576F1"/>
    <w:multiLevelType w:val="multilevel"/>
    <w:tmpl w:val="7018E54C"/>
    <w:lvl w:ilvl="0">
      <w:start w:val="6"/>
      <w:numFmt w:val="decimal"/>
      <w:lvlText w:val="%1."/>
      <w:lvlJc w:val="left"/>
      <w:pPr>
        <w:ind w:left="680" w:hanging="680"/>
      </w:pPr>
      <w:rPr>
        <w:rFonts w:hint="default"/>
      </w:rPr>
    </w:lvl>
    <w:lvl w:ilvl="1">
      <w:start w:val="1"/>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80B0776"/>
    <w:multiLevelType w:val="hybridMultilevel"/>
    <w:tmpl w:val="C130F6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434153"/>
    <w:multiLevelType w:val="multilevel"/>
    <w:tmpl w:val="A3D6C580"/>
    <w:lvl w:ilvl="0">
      <w:start w:val="1"/>
      <w:numFmt w:val="decimal"/>
      <w:lvlText w:val="%1."/>
      <w:lvlJc w:val="left"/>
      <w:pPr>
        <w:ind w:left="680" w:hanging="680"/>
      </w:pPr>
      <w:rPr>
        <w:rFonts w:hint="default"/>
      </w:rPr>
    </w:lvl>
    <w:lvl w:ilvl="1">
      <w:start w:val="5"/>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9CA12B2"/>
    <w:multiLevelType w:val="multilevel"/>
    <w:tmpl w:val="68BC4AB6"/>
    <w:lvl w:ilvl="0">
      <w:start w:val="8"/>
      <w:numFmt w:val="decimal"/>
      <w:lvlText w:val="%1."/>
      <w:lvlJc w:val="left"/>
      <w:pPr>
        <w:ind w:left="680" w:hanging="680"/>
      </w:pPr>
      <w:rPr>
        <w:rFonts w:hint="default"/>
      </w:rPr>
    </w:lvl>
    <w:lvl w:ilvl="1">
      <w:start w:val="5"/>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DF578C6"/>
    <w:multiLevelType w:val="hybridMultilevel"/>
    <w:tmpl w:val="1A14E03E"/>
    <w:lvl w:ilvl="0" w:tplc="2D28BF22">
      <w:start w:val="1"/>
      <w:numFmt w:val="lowerLetter"/>
      <w:lvlText w:val="%1)"/>
      <w:lvlJc w:val="left"/>
      <w:pPr>
        <w:ind w:left="36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33EB4DA">
      <w:start w:val="1"/>
      <w:numFmt w:val="lowerLetter"/>
      <w:lvlText w:val="%2"/>
      <w:lvlJc w:val="left"/>
      <w:pPr>
        <w:ind w:left="11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C509844">
      <w:start w:val="1"/>
      <w:numFmt w:val="lowerRoman"/>
      <w:lvlText w:val="%3"/>
      <w:lvlJc w:val="left"/>
      <w:pPr>
        <w:ind w:left="19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D628E0C">
      <w:start w:val="1"/>
      <w:numFmt w:val="decimal"/>
      <w:lvlText w:val="%4"/>
      <w:lvlJc w:val="left"/>
      <w:pPr>
        <w:ind w:left="26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18413DE">
      <w:start w:val="1"/>
      <w:numFmt w:val="lowerLetter"/>
      <w:lvlText w:val="%5"/>
      <w:lvlJc w:val="left"/>
      <w:pPr>
        <w:ind w:left="335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818F534">
      <w:start w:val="1"/>
      <w:numFmt w:val="lowerRoman"/>
      <w:lvlText w:val="%6"/>
      <w:lvlJc w:val="left"/>
      <w:pPr>
        <w:ind w:left="40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D48363A">
      <w:start w:val="1"/>
      <w:numFmt w:val="decimal"/>
      <w:lvlText w:val="%7"/>
      <w:lvlJc w:val="left"/>
      <w:pPr>
        <w:ind w:left="47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142C368">
      <w:start w:val="1"/>
      <w:numFmt w:val="lowerLetter"/>
      <w:lvlText w:val="%8"/>
      <w:lvlJc w:val="left"/>
      <w:pPr>
        <w:ind w:left="55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F1AABB4">
      <w:start w:val="1"/>
      <w:numFmt w:val="lowerRoman"/>
      <w:lvlText w:val="%9"/>
      <w:lvlJc w:val="left"/>
      <w:pPr>
        <w:ind w:left="62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1" w15:restartNumberingAfterBreak="0">
    <w:nsid w:val="4EBD7B9B"/>
    <w:multiLevelType w:val="multilevel"/>
    <w:tmpl w:val="E44CD7AE"/>
    <w:lvl w:ilvl="0">
      <w:start w:val="2"/>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FF41A4E"/>
    <w:multiLevelType w:val="hybridMultilevel"/>
    <w:tmpl w:val="D6FC314C"/>
    <w:lvl w:ilvl="0" w:tplc="438A58B6">
      <w:start w:val="1"/>
      <w:numFmt w:val="bullet"/>
      <w:pStyle w:val="BulletList2Dash"/>
      <w:lvlText w:val="–"/>
      <w:lvlJc w:val="left"/>
      <w:pPr>
        <w:ind w:left="717" w:hanging="360"/>
      </w:pPr>
      <w:rPr>
        <w:rFonts w:ascii="Arial" w:hAnsi="Aria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EB6F6D"/>
    <w:multiLevelType w:val="multilevel"/>
    <w:tmpl w:val="A800A804"/>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bullet"/>
      <w:lvlText w:val=""/>
      <w:lvlJc w:val="left"/>
      <w:pPr>
        <w:ind w:left="1080" w:hanging="360"/>
      </w:pPr>
      <w:rPr>
        <w:rFonts w:ascii="Symbol" w:hAnsi="Symbol"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2F65D17"/>
    <w:multiLevelType w:val="hybridMultilevel"/>
    <w:tmpl w:val="0C8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5723C4F"/>
    <w:multiLevelType w:val="multilevel"/>
    <w:tmpl w:val="303CEE2E"/>
    <w:lvl w:ilvl="0">
      <w:start w:val="11"/>
      <w:numFmt w:val="decimal"/>
      <w:lvlText w:val="%1."/>
      <w:lvlJc w:val="left"/>
      <w:pPr>
        <w:ind w:left="680" w:hanging="680"/>
      </w:pPr>
      <w:rPr>
        <w:rFonts w:hint="default"/>
      </w:rPr>
    </w:lvl>
    <w:lvl w:ilvl="1">
      <w:start w:val="9"/>
      <w:numFmt w:val="decimal"/>
      <w:lvlText w:val="%2.%1"/>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6251AC3"/>
    <w:multiLevelType w:val="hybridMultilevel"/>
    <w:tmpl w:val="479241AE"/>
    <w:lvl w:ilvl="0" w:tplc="CF22C1BE">
      <w:start w:val="1"/>
      <w:numFmt w:val="bullet"/>
      <w:pStyle w:val="BulletList3"/>
      <w:lvlText w:val=""/>
      <w:lvlJc w:val="left"/>
      <w:pPr>
        <w:ind w:left="1074" w:hanging="360"/>
      </w:pPr>
      <w:rPr>
        <w:rFonts w:ascii="Symbol" w:hAnsi="Symbol" w:hint="default"/>
        <w:strike w:val="0"/>
        <w:dstrike w:val="0"/>
        <w:color w:val="19B790"/>
        <w:sz w:val="22"/>
        <w:u w:val="none"/>
        <w:effect w:val="none"/>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7" w15:restartNumberingAfterBreak="0">
    <w:nsid w:val="580F76F7"/>
    <w:multiLevelType w:val="hybridMultilevel"/>
    <w:tmpl w:val="A0928528"/>
    <w:lvl w:ilvl="0" w:tplc="D25E05EC">
      <w:start w:val="1"/>
      <w:numFmt w:val="bullet"/>
      <w:pStyle w:val="Bulletlist1"/>
      <w:lvlText w:val=""/>
      <w:lvlJc w:val="left"/>
      <w:pPr>
        <w:ind w:left="360" w:hanging="360"/>
      </w:pPr>
      <w:rPr>
        <w:rFonts w:ascii="Symbol" w:hAnsi="Symbol" w:hint="default"/>
        <w:color w:val="07716C" w:themeColor="accen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224236"/>
    <w:multiLevelType w:val="multilevel"/>
    <w:tmpl w:val="6B60CC52"/>
    <w:styleLink w:val="ONRList2"/>
    <w:lvl w:ilvl="0">
      <w:start w:val="1"/>
      <w:numFmt w:val="decimal"/>
      <w:lvlText w:val="%1."/>
      <w:lvlJc w:val="left"/>
      <w:pPr>
        <w:ind w:left="680" w:hanging="680"/>
      </w:pPr>
      <w:rPr>
        <w:rFonts w:hint="default"/>
      </w:rPr>
    </w:lvl>
    <w:lvl w:ilvl="1">
      <w:start w:val="9"/>
      <w:numFmt w:val="decimal"/>
      <w:lvlText w:val="%2.%1"/>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A221CEE"/>
    <w:multiLevelType w:val="hybridMultilevel"/>
    <w:tmpl w:val="69E85C94"/>
    <w:lvl w:ilvl="0" w:tplc="FFFFFFFF">
      <w:start w:val="1"/>
      <w:numFmt w:val="bullet"/>
      <w:lvlText w:val=""/>
      <w:lvlJc w:val="left"/>
      <w:pPr>
        <w:ind w:left="1074" w:hanging="360"/>
      </w:pPr>
      <w:rPr>
        <w:rFonts w:ascii="Symbol" w:hAnsi="Symbol" w:hint="default"/>
        <w:strike w:val="0"/>
        <w:dstrike w:val="0"/>
        <w:color w:val="19B790"/>
        <w:sz w:val="22"/>
        <w:u w:val="none"/>
        <w:effect w:val="none"/>
      </w:rPr>
    </w:lvl>
    <w:lvl w:ilvl="1" w:tplc="90521360">
      <w:start w:val="1"/>
      <w:numFmt w:val="lowerRoman"/>
      <w:lvlText w:val="%2"/>
      <w:lvlJc w:val="left"/>
      <w:pPr>
        <w:ind w:left="1440" w:hanging="360"/>
      </w:pPr>
      <w:rPr>
        <w:rFonts w:ascii="Arial" w:eastAsia="Arial" w:hAnsi="Arial" w:cs="Arial"/>
        <w:b w:val="0"/>
        <w:i w:val="0"/>
        <w:strike w:val="0"/>
        <w:dstrike w:val="0"/>
        <w:color w:val="22413A"/>
        <w:sz w:val="28"/>
        <w:szCs w:val="28"/>
        <w:u w:val="none" w:color="000000"/>
        <w:effect w:val="none"/>
        <w:bdr w:val="none" w:sz="0" w:space="0" w:color="auto" w:frame="1"/>
        <w:vertAlign w:val="baseline"/>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61651F5B"/>
    <w:multiLevelType w:val="multilevel"/>
    <w:tmpl w:val="C8F84772"/>
    <w:lvl w:ilvl="0">
      <w:start w:val="1"/>
      <w:numFmt w:val="decimal"/>
      <w:lvlText w:val="%1."/>
      <w:lvlJc w:val="left"/>
      <w:pPr>
        <w:ind w:left="0" w:firstLine="0"/>
      </w:pPr>
      <w:rPr>
        <w:rFonts w:ascii="Arial" w:eastAsia="Arial" w:hAnsi="Arial" w:cs="Arial" w:hint="default"/>
        <w:b w:val="0"/>
        <w:i w:val="0"/>
        <w:strike w:val="0"/>
        <w:dstrike w:val="0"/>
        <w:color w:val="07716C" w:themeColor="accent1"/>
        <w:sz w:val="36"/>
        <w:szCs w:val="36"/>
        <w:u w:val="none" w:color="000000"/>
        <w:effect w:val="none"/>
        <w:bdr w:val="none" w:sz="0" w:space="0" w:color="auto" w:frame="1"/>
        <w:vertAlign w:val="baseline"/>
      </w:rPr>
    </w:lvl>
    <w:lvl w:ilvl="1">
      <w:start w:val="1"/>
      <w:numFmt w:val="decimal"/>
      <w:lvlText w:val="%1.%2"/>
      <w:lvlJc w:val="left"/>
      <w:pPr>
        <w:ind w:left="3" w:firstLine="0"/>
      </w:pPr>
      <w:rPr>
        <w:rFonts w:ascii="Arial" w:eastAsia="Arial" w:hAnsi="Arial" w:cs="Arial" w:hint="default"/>
        <w:b w:val="0"/>
        <w:i w:val="0"/>
        <w:strike w:val="0"/>
        <w:dstrike w:val="0"/>
        <w:color w:val="22413A"/>
        <w:sz w:val="24"/>
        <w:szCs w:val="24"/>
        <w:u w:val="none" w:color="000000"/>
        <w:effect w:val="none"/>
        <w:bdr w:val="none" w:sz="0" w:space="0" w:color="auto" w:frame="1"/>
        <w:vertAlign w:val="baseline"/>
      </w:rPr>
    </w:lvl>
    <w:lvl w:ilvl="2">
      <w:start w:val="1"/>
      <w:numFmt w:val="lowerRoman"/>
      <w:lvlText w:val="%3."/>
      <w:lvlJc w:val="left"/>
      <w:pPr>
        <w:ind w:left="872" w:firstLine="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440" w:firstLine="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160" w:firstLine="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880" w:firstLine="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600" w:firstLine="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320" w:firstLine="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040" w:firstLine="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abstractNum>
  <w:abstractNum w:abstractNumId="61" w15:restartNumberingAfterBreak="0">
    <w:nsid w:val="625A733D"/>
    <w:multiLevelType w:val="hybridMultilevel"/>
    <w:tmpl w:val="62D0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2E12F77"/>
    <w:multiLevelType w:val="multilevel"/>
    <w:tmpl w:val="0CAC7A0C"/>
    <w:lvl w:ilvl="0">
      <w:start w:val="8"/>
      <w:numFmt w:val="decimal"/>
      <w:lvlText w:val="%1."/>
      <w:lvlJc w:val="left"/>
      <w:pPr>
        <w:ind w:left="680" w:hanging="680"/>
      </w:pPr>
      <w:rPr>
        <w:rFonts w:hint="default"/>
      </w:rPr>
    </w:lvl>
    <w:lvl w:ilvl="1">
      <w:start w:val="1"/>
      <w:numFmt w:val="decimal"/>
      <w:lvlText w:val="8.%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2FF14E1"/>
    <w:multiLevelType w:val="hybridMultilevel"/>
    <w:tmpl w:val="BFF6BE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3DF3C03"/>
    <w:multiLevelType w:val="hybridMultilevel"/>
    <w:tmpl w:val="F326B7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41125EC"/>
    <w:multiLevelType w:val="multilevel"/>
    <w:tmpl w:val="1DA2460C"/>
    <w:lvl w:ilvl="0">
      <w:start w:val="4"/>
      <w:numFmt w:val="decimal"/>
      <w:lvlText w:val="%1."/>
      <w:lvlJc w:val="left"/>
      <w:pPr>
        <w:ind w:left="680" w:hanging="680"/>
      </w:pPr>
      <w:rPr>
        <w:rFonts w:hint="default"/>
      </w:rPr>
    </w:lvl>
    <w:lvl w:ilvl="1">
      <w:start w:val="1"/>
      <w:numFmt w:val="decimal"/>
      <w:lvlText w:val="4.%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7113EFF"/>
    <w:multiLevelType w:val="hybridMultilevel"/>
    <w:tmpl w:val="D8FAA500"/>
    <w:lvl w:ilvl="0" w:tplc="5346FF3C">
      <w:start w:val="1"/>
      <w:numFmt w:val="lowerLetter"/>
      <w:pStyle w:val="aNumList1"/>
      <w:lvlText w:val="%1)"/>
      <w:lvlJc w:val="left"/>
      <w:pPr>
        <w:ind w:left="720" w:hanging="360"/>
      </w:pPr>
    </w:lvl>
    <w:lvl w:ilvl="1" w:tplc="26C80D3E" w:tentative="1">
      <w:start w:val="1"/>
      <w:numFmt w:val="lowerLetter"/>
      <w:lvlText w:val="%2."/>
      <w:lvlJc w:val="left"/>
      <w:pPr>
        <w:ind w:left="1440" w:hanging="360"/>
      </w:pPr>
    </w:lvl>
    <w:lvl w:ilvl="2" w:tplc="4836D096" w:tentative="1">
      <w:start w:val="1"/>
      <w:numFmt w:val="lowerRoman"/>
      <w:lvlText w:val="%3."/>
      <w:lvlJc w:val="right"/>
      <w:pPr>
        <w:ind w:left="2160" w:hanging="180"/>
      </w:pPr>
    </w:lvl>
    <w:lvl w:ilvl="3" w:tplc="B476B892" w:tentative="1">
      <w:start w:val="1"/>
      <w:numFmt w:val="decimal"/>
      <w:lvlText w:val="%4."/>
      <w:lvlJc w:val="left"/>
      <w:pPr>
        <w:ind w:left="2880" w:hanging="360"/>
      </w:pPr>
    </w:lvl>
    <w:lvl w:ilvl="4" w:tplc="3B266EAE" w:tentative="1">
      <w:start w:val="1"/>
      <w:numFmt w:val="lowerLetter"/>
      <w:lvlText w:val="%5."/>
      <w:lvlJc w:val="left"/>
      <w:pPr>
        <w:ind w:left="3600" w:hanging="360"/>
      </w:pPr>
    </w:lvl>
    <w:lvl w:ilvl="5" w:tplc="786EA04C" w:tentative="1">
      <w:start w:val="1"/>
      <w:numFmt w:val="lowerRoman"/>
      <w:lvlText w:val="%6."/>
      <w:lvlJc w:val="right"/>
      <w:pPr>
        <w:ind w:left="4320" w:hanging="180"/>
      </w:pPr>
    </w:lvl>
    <w:lvl w:ilvl="6" w:tplc="305248C0" w:tentative="1">
      <w:start w:val="1"/>
      <w:numFmt w:val="decimal"/>
      <w:lvlText w:val="%7."/>
      <w:lvlJc w:val="left"/>
      <w:pPr>
        <w:ind w:left="5040" w:hanging="360"/>
      </w:pPr>
    </w:lvl>
    <w:lvl w:ilvl="7" w:tplc="6B0AE490" w:tentative="1">
      <w:start w:val="1"/>
      <w:numFmt w:val="lowerLetter"/>
      <w:lvlText w:val="%8."/>
      <w:lvlJc w:val="left"/>
      <w:pPr>
        <w:ind w:left="5760" w:hanging="360"/>
      </w:pPr>
    </w:lvl>
    <w:lvl w:ilvl="8" w:tplc="1EBC8266" w:tentative="1">
      <w:start w:val="1"/>
      <w:numFmt w:val="lowerRoman"/>
      <w:lvlText w:val="%9."/>
      <w:lvlJc w:val="right"/>
      <w:pPr>
        <w:ind w:left="6480" w:hanging="180"/>
      </w:pPr>
    </w:lvl>
  </w:abstractNum>
  <w:abstractNum w:abstractNumId="67" w15:restartNumberingAfterBreak="0">
    <w:nsid w:val="679E6CE4"/>
    <w:multiLevelType w:val="hybridMultilevel"/>
    <w:tmpl w:val="5D865D3A"/>
    <w:lvl w:ilvl="0" w:tplc="1C9A9B56">
      <w:start w:val="1"/>
      <w:numFmt w:val="bullet"/>
      <w:pStyle w:val="TabletextBulletlist1"/>
      <w:lvlText w:val="·"/>
      <w:lvlJc w:val="left"/>
      <w:pPr>
        <w:ind w:left="360" w:hanging="360"/>
      </w:pPr>
      <w:rPr>
        <w:rFonts w:ascii="Arial" w:hAnsi="Aria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282698"/>
    <w:multiLevelType w:val="multilevel"/>
    <w:tmpl w:val="DA881694"/>
    <w:lvl w:ilvl="0">
      <w:start w:val="1"/>
      <w:numFmt w:val="decimal"/>
      <w:lvlText w:val="%1."/>
      <w:lvlJc w:val="left"/>
      <w:pPr>
        <w:ind w:left="680" w:hanging="680"/>
      </w:pPr>
      <w:rPr>
        <w:rFonts w:hint="default"/>
      </w:rPr>
    </w:lvl>
    <w:lvl w:ilvl="1">
      <w:start w:val="5"/>
      <w:numFmt w:val="decimal"/>
      <w:lvlText w:val="5.%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BD7650C"/>
    <w:multiLevelType w:val="multilevel"/>
    <w:tmpl w:val="3968D31C"/>
    <w:lvl w:ilvl="0">
      <w:start w:val="1"/>
      <w:numFmt w:val="decimal"/>
      <w:lvlText w:val="%1."/>
      <w:lvlJc w:val="left"/>
      <w:pPr>
        <w:ind w:left="680" w:hanging="680"/>
      </w:pPr>
      <w:rPr>
        <w:rFonts w:hint="default"/>
      </w:rPr>
    </w:lvl>
    <w:lvl w:ilvl="1">
      <w:start w:val="5"/>
      <w:numFmt w:val="decimal"/>
      <w:lvlText w:val="10.%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EAF112E"/>
    <w:multiLevelType w:val="multilevel"/>
    <w:tmpl w:val="AF140D82"/>
    <w:lvl w:ilvl="0">
      <w:start w:val="12"/>
      <w:numFmt w:val="decimal"/>
      <w:lvlText w:val="%1."/>
      <w:lvlJc w:val="left"/>
      <w:pPr>
        <w:ind w:left="680" w:hanging="680"/>
      </w:pPr>
      <w:rPr>
        <w:rFonts w:hint="default"/>
      </w:rPr>
    </w:lvl>
    <w:lvl w:ilvl="1">
      <w:start w:val="9"/>
      <w:numFmt w:val="decimal"/>
      <w:lvlText w:val="%2.%1"/>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EC42634"/>
    <w:multiLevelType w:val="multilevel"/>
    <w:tmpl w:val="CAF6CACE"/>
    <w:styleLink w:val="Style4"/>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bullet"/>
      <w:lvlText w:val=""/>
      <w:lvlJc w:val="left"/>
      <w:pPr>
        <w:ind w:left="737" w:hanging="380"/>
      </w:pPr>
      <w:rPr>
        <w:rFonts w:ascii="Symbol" w:hAnsi="Symbol" w:hint="default"/>
        <w:color w:val="07716C" w:themeColor="accent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0024039"/>
    <w:multiLevelType w:val="multilevel"/>
    <w:tmpl w:val="CAF6CACE"/>
    <w:numStyleLink w:val="Style4"/>
  </w:abstractNum>
  <w:abstractNum w:abstractNumId="73" w15:restartNumberingAfterBreak="0">
    <w:nsid w:val="71080677"/>
    <w:multiLevelType w:val="multilevel"/>
    <w:tmpl w:val="E8489024"/>
    <w:lvl w:ilvl="0">
      <w:start w:val="1"/>
      <w:numFmt w:val="decimal"/>
      <w:lvlText w:val="%1."/>
      <w:lvlJc w:val="left"/>
      <w:pPr>
        <w:ind w:left="680" w:hanging="680"/>
      </w:pPr>
      <w:rPr>
        <w:rFonts w:hint="default"/>
      </w:rPr>
    </w:lvl>
    <w:lvl w:ilvl="1">
      <w:start w:val="7"/>
      <w:numFmt w:val="decimal"/>
      <w:lvlText w:val="12.%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871" w:hanging="567"/>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18A0F99"/>
    <w:multiLevelType w:val="multilevel"/>
    <w:tmpl w:val="9A5C22A8"/>
    <w:lvl w:ilvl="0">
      <w:start w:val="1"/>
      <w:numFmt w:val="decimal"/>
      <w:pStyle w:val="NumList1"/>
      <w:lvlText w:val="%1."/>
      <w:lvlJc w:val="left"/>
      <w:pPr>
        <w:ind w:left="357" w:hanging="357"/>
      </w:pPr>
    </w:lvl>
    <w:lvl w:ilvl="1">
      <w:start w:val="1"/>
      <w:numFmt w:val="lowerLetter"/>
      <w:pStyle w:val="NumList2"/>
      <w:lvlText w:val="%2)"/>
      <w:lvlJc w:val="left"/>
      <w:pPr>
        <w:ind w:left="714" w:hanging="35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3001AB3"/>
    <w:multiLevelType w:val="multilevel"/>
    <w:tmpl w:val="09D21A9E"/>
    <w:lvl w:ilvl="0">
      <w:start w:val="1"/>
      <w:numFmt w:val="decimal"/>
      <w:lvlText w:val="%1."/>
      <w:lvlJc w:val="left"/>
      <w:pPr>
        <w:ind w:left="680" w:hanging="680"/>
      </w:pPr>
      <w:rPr>
        <w:rFonts w:hint="default"/>
      </w:rPr>
    </w:lvl>
    <w:lvl w:ilvl="1">
      <w:start w:val="1"/>
      <w:numFmt w:val="decimal"/>
      <w:lvlText w:val="10.%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4B87ED2"/>
    <w:multiLevelType w:val="multilevel"/>
    <w:tmpl w:val="6B60CC52"/>
    <w:numStyleLink w:val="ONRList2"/>
  </w:abstractNum>
  <w:abstractNum w:abstractNumId="77" w15:restartNumberingAfterBreak="0">
    <w:nsid w:val="783B339F"/>
    <w:multiLevelType w:val="multilevel"/>
    <w:tmpl w:val="8CAC0B30"/>
    <w:lvl w:ilvl="0">
      <w:start w:val="7"/>
      <w:numFmt w:val="decimal"/>
      <w:lvlText w:val="%1."/>
      <w:lvlJc w:val="left"/>
      <w:pPr>
        <w:ind w:left="680" w:hanging="680"/>
      </w:pPr>
      <w:rPr>
        <w:rFonts w:hint="default"/>
      </w:rPr>
    </w:lvl>
    <w:lvl w:ilvl="1">
      <w:start w:val="1"/>
      <w:numFmt w:val="none"/>
      <w:lvlText w:val="7.1."/>
      <w:lvlJc w:val="left"/>
      <w:pPr>
        <w:ind w:left="794" w:hanging="794"/>
      </w:pPr>
      <w:rPr>
        <w:rFonts w:hint="default"/>
      </w:rPr>
    </w:lvl>
    <w:lvl w:ilvl="2">
      <w:start w:val="1"/>
      <w:numFmt w:val="upperRoman"/>
      <w:lvlText w:val="%3."/>
      <w:lvlJc w:val="left"/>
      <w:pPr>
        <w:ind w:left="1224" w:hanging="504"/>
      </w:pPr>
      <w:rPr>
        <w:rFonts w:hint="default"/>
      </w:rPr>
    </w:lvl>
    <w:lvl w:ilvl="3">
      <w:start w:val="1"/>
      <w:numFmt w:val="bullet"/>
      <w:lvlText w:val=""/>
      <w:lvlJc w:val="left"/>
      <w:pPr>
        <w:ind w:left="1225" w:hanging="505"/>
      </w:pPr>
      <w:rPr>
        <w:rFonts w:ascii="Symbol" w:hAnsi="Symbol" w:hint="default"/>
        <w:color w:val="07716C" w:themeColor="accen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8D9026B"/>
    <w:multiLevelType w:val="hybridMultilevel"/>
    <w:tmpl w:val="33386132"/>
    <w:lvl w:ilvl="0" w:tplc="FFFFFFFF">
      <w:start w:val="1"/>
      <w:numFmt w:val="bullet"/>
      <w:lvlText w:val=""/>
      <w:lvlJc w:val="left"/>
      <w:pPr>
        <w:ind w:left="1074" w:hanging="360"/>
      </w:pPr>
      <w:rPr>
        <w:rFonts w:ascii="Symbol" w:hAnsi="Symbol" w:hint="default"/>
        <w:strike w:val="0"/>
        <w:dstrike w:val="0"/>
        <w:color w:val="19B790"/>
        <w:sz w:val="22"/>
        <w:u w:val="none"/>
        <w:effect w:val="none"/>
      </w:rPr>
    </w:lvl>
    <w:lvl w:ilvl="1" w:tplc="0809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9" w15:restartNumberingAfterBreak="0">
    <w:nsid w:val="79243C1B"/>
    <w:multiLevelType w:val="multilevel"/>
    <w:tmpl w:val="EC2E6230"/>
    <w:lvl w:ilvl="0">
      <w:start w:val="1"/>
      <w:numFmt w:val="decimal"/>
      <w:lvlText w:val="%1."/>
      <w:lvlJc w:val="left"/>
      <w:pPr>
        <w:ind w:left="680" w:hanging="680"/>
      </w:pPr>
      <w:rPr>
        <w:rFonts w:hint="default"/>
      </w:rPr>
    </w:lvl>
    <w:lvl w:ilvl="1">
      <w:start w:val="1"/>
      <w:numFmt w:val="decimal"/>
      <w:lvlText w:val="12.%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A630DDC"/>
    <w:multiLevelType w:val="multilevel"/>
    <w:tmpl w:val="DCB4612C"/>
    <w:lvl w:ilvl="0">
      <w:start w:val="3"/>
      <w:numFmt w:val="decimal"/>
      <w:lvlText w:val="%1."/>
      <w:lvlJc w:val="left"/>
      <w:pPr>
        <w:ind w:left="680" w:hanging="680"/>
      </w:pPr>
      <w:rPr>
        <w:rFonts w:hint="default"/>
      </w:rPr>
    </w:lvl>
    <w:lvl w:ilvl="1">
      <w:start w:val="3"/>
      <w:numFmt w:val="decimal"/>
      <w:lvlText w:val="%1.1."/>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B832F39"/>
    <w:multiLevelType w:val="multilevel"/>
    <w:tmpl w:val="6960ED32"/>
    <w:lvl w:ilvl="0">
      <w:start w:val="1"/>
      <w:numFmt w:val="decimal"/>
      <w:lvlText w:val="%1."/>
      <w:lvlJc w:val="left"/>
      <w:pPr>
        <w:ind w:left="680" w:hanging="680"/>
      </w:pPr>
      <w:rPr>
        <w:rFonts w:hint="default"/>
      </w:rPr>
    </w:lvl>
    <w:lvl w:ilvl="1">
      <w:start w:val="9"/>
      <w:numFmt w:val="decimal"/>
      <w:lvlText w:val="10.%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BD02BC2"/>
    <w:multiLevelType w:val="multilevel"/>
    <w:tmpl w:val="A800A804"/>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bullet"/>
      <w:lvlText w:val=""/>
      <w:lvlJc w:val="left"/>
      <w:pPr>
        <w:ind w:left="1080" w:hanging="360"/>
      </w:pPr>
      <w:rPr>
        <w:rFonts w:ascii="Symbol" w:hAnsi="Symbol"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C8F5D62"/>
    <w:multiLevelType w:val="hybridMultilevel"/>
    <w:tmpl w:val="913898E8"/>
    <w:lvl w:ilvl="0" w:tplc="FFFFFFFF">
      <w:start w:val="1"/>
      <w:numFmt w:val="bullet"/>
      <w:lvlText w:val=""/>
      <w:lvlJc w:val="left"/>
      <w:pPr>
        <w:ind w:left="1074" w:hanging="360"/>
      </w:pPr>
      <w:rPr>
        <w:rFonts w:ascii="Symbol" w:hAnsi="Symbol" w:hint="default"/>
        <w:strike w:val="0"/>
        <w:dstrike w:val="0"/>
        <w:color w:val="19B790"/>
        <w:sz w:val="22"/>
        <w:u w:val="none"/>
        <w:effect w:val="none"/>
      </w:rPr>
    </w:lvl>
    <w:lvl w:ilvl="1" w:tplc="0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4" w15:restartNumberingAfterBreak="0">
    <w:nsid w:val="7CA04AF9"/>
    <w:multiLevelType w:val="multilevel"/>
    <w:tmpl w:val="D55A55DE"/>
    <w:lvl w:ilvl="0">
      <w:start w:val="1"/>
      <w:numFmt w:val="decimal"/>
      <w:lvlText w:val="%1."/>
      <w:lvlJc w:val="left"/>
      <w:pPr>
        <w:ind w:left="680" w:hanging="680"/>
      </w:pPr>
      <w:rPr>
        <w:rFonts w:hint="default"/>
      </w:rPr>
    </w:lvl>
    <w:lvl w:ilvl="1">
      <w:start w:val="6"/>
      <w:numFmt w:val="decimal"/>
      <w:lvlText w:val="10.%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CFD527C"/>
    <w:multiLevelType w:val="multilevel"/>
    <w:tmpl w:val="D3AAD33E"/>
    <w:lvl w:ilvl="0">
      <w:start w:val="1"/>
      <w:numFmt w:val="decimal"/>
      <w:lvlText w:val="%1."/>
      <w:lvlJc w:val="left"/>
      <w:pPr>
        <w:ind w:left="680" w:hanging="680"/>
      </w:pPr>
      <w:rPr>
        <w:rFonts w:hint="default"/>
      </w:rPr>
    </w:lvl>
    <w:lvl w:ilvl="1">
      <w:start w:val="9"/>
      <w:numFmt w:val="decimal"/>
      <w:lvlText w:val="%1.%2."/>
      <w:lvlJc w:val="left"/>
      <w:pPr>
        <w:ind w:left="794" w:hanging="794"/>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1225" w:hanging="505"/>
      </w:pPr>
      <w:rPr>
        <w:rFonts w:ascii="Symbol" w:hAnsi="Symbol" w:hint="default"/>
        <w:color w:val="07716C" w:themeColor="accent1"/>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DA15950"/>
    <w:multiLevelType w:val="hybridMultilevel"/>
    <w:tmpl w:val="732E3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F164E59"/>
    <w:multiLevelType w:val="multilevel"/>
    <w:tmpl w:val="1268A7B0"/>
    <w:lvl w:ilvl="0">
      <w:start w:val="2"/>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upperRoman"/>
      <w:lvlText w:val="%3."/>
      <w:lvlJc w:val="left"/>
      <w:pPr>
        <w:ind w:left="1224" w:hanging="504"/>
      </w:pPr>
      <w:rPr>
        <w:rFonts w:hint="default"/>
      </w:rPr>
    </w:lvl>
    <w:lvl w:ilvl="3">
      <w:start w:val="1"/>
      <w:numFmt w:val="decimal"/>
      <w:lvlText w:val="%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72035993">
    <w:abstractNumId w:val="39"/>
  </w:num>
  <w:num w:numId="2" w16cid:durableId="1616789994">
    <w:abstractNumId w:val="56"/>
  </w:num>
  <w:num w:numId="3" w16cid:durableId="16885551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7321174">
    <w:abstractNumId w:val="25"/>
  </w:num>
  <w:num w:numId="5" w16cid:durableId="1900707313">
    <w:abstractNumId w:val="21"/>
  </w:num>
  <w:num w:numId="6" w16cid:durableId="374357669">
    <w:abstractNumId w:val="66"/>
  </w:num>
  <w:num w:numId="7" w16cid:durableId="544365211">
    <w:abstractNumId w:val="67"/>
  </w:num>
  <w:num w:numId="8" w16cid:durableId="222985432">
    <w:abstractNumId w:val="52"/>
  </w:num>
  <w:num w:numId="9" w16cid:durableId="895820907">
    <w:abstractNumId w:val="57"/>
  </w:num>
  <w:num w:numId="10" w16cid:durableId="3829491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4845734">
    <w:abstractNumId w:val="29"/>
  </w:num>
  <w:num w:numId="12" w16cid:durableId="619992134">
    <w:abstractNumId w:val="51"/>
  </w:num>
  <w:num w:numId="13" w16cid:durableId="193035119">
    <w:abstractNumId w:val="20"/>
  </w:num>
  <w:num w:numId="14" w16cid:durableId="1625456536">
    <w:abstractNumId w:val="37"/>
  </w:num>
  <w:num w:numId="15" w16cid:durableId="1055393577">
    <w:abstractNumId w:val="65"/>
  </w:num>
  <w:num w:numId="16" w16cid:durableId="924343459">
    <w:abstractNumId w:val="14"/>
  </w:num>
  <w:num w:numId="17" w16cid:durableId="193733412">
    <w:abstractNumId w:val="14"/>
    <w:lvlOverride w:ilvl="0">
      <w:lvl w:ilvl="0">
        <w:start w:val="4"/>
        <w:numFmt w:val="decimal"/>
        <w:lvlText w:val="%1."/>
        <w:lvlJc w:val="left"/>
        <w:pPr>
          <w:ind w:left="680" w:hanging="680"/>
        </w:pPr>
        <w:rPr>
          <w:rFonts w:hint="default"/>
        </w:rPr>
      </w:lvl>
    </w:lvlOverride>
    <w:lvlOverride w:ilvl="1">
      <w:lvl w:ilvl="1">
        <w:start w:val="1"/>
        <w:numFmt w:val="decimal"/>
        <w:lvlText w:val="5.%2."/>
        <w:lvlJc w:val="left"/>
        <w:pPr>
          <w:ind w:left="794" w:hanging="794"/>
        </w:pPr>
        <w:rPr>
          <w:rFonts w:hint="default"/>
        </w:rPr>
      </w:lvl>
    </w:lvlOverride>
    <w:lvlOverride w:ilvl="2">
      <w:lvl w:ilvl="2">
        <w:start w:val="1"/>
        <w:numFmt w:val="upperRoman"/>
        <w:lvlText w:val="%3."/>
        <w:lvlJc w:val="left"/>
        <w:pPr>
          <w:ind w:left="1224" w:hanging="504"/>
        </w:pPr>
        <w:rPr>
          <w:rFonts w:hint="default"/>
        </w:rPr>
      </w:lvl>
    </w:lvlOverride>
    <w:lvlOverride w:ilvl="3">
      <w:lvl w:ilvl="3">
        <w:start w:val="1"/>
        <w:numFmt w:val="bullet"/>
        <w:lvlText w:val=""/>
        <w:lvlJc w:val="left"/>
        <w:pPr>
          <w:ind w:left="1225" w:hanging="505"/>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347800752">
    <w:abstractNumId w:val="15"/>
  </w:num>
  <w:num w:numId="19" w16cid:durableId="274757626">
    <w:abstractNumId w:val="77"/>
  </w:num>
  <w:num w:numId="20" w16cid:durableId="1598292442">
    <w:abstractNumId w:val="77"/>
  </w:num>
  <w:num w:numId="21" w16cid:durableId="592933635">
    <w:abstractNumId w:val="42"/>
  </w:num>
  <w:num w:numId="22" w16cid:durableId="1750299850">
    <w:abstractNumId w:val="46"/>
  </w:num>
  <w:num w:numId="23" w16cid:durableId="1423406839">
    <w:abstractNumId w:val="27"/>
  </w:num>
  <w:num w:numId="24" w16cid:durableId="417792033">
    <w:abstractNumId w:val="26"/>
  </w:num>
  <w:num w:numId="25" w16cid:durableId="127281056">
    <w:abstractNumId w:val="68"/>
  </w:num>
  <w:num w:numId="26" w16cid:durableId="264390108">
    <w:abstractNumId w:val="48"/>
  </w:num>
  <w:num w:numId="27" w16cid:durableId="1037201530">
    <w:abstractNumId w:val="49"/>
  </w:num>
  <w:num w:numId="28" w16cid:durableId="1604995389">
    <w:abstractNumId w:val="62"/>
  </w:num>
  <w:num w:numId="29" w16cid:durableId="693502425">
    <w:abstractNumId w:val="1"/>
  </w:num>
  <w:num w:numId="30" w16cid:durableId="878130761">
    <w:abstractNumId w:val="40"/>
  </w:num>
  <w:num w:numId="31" w16cid:durableId="1861429865">
    <w:abstractNumId w:val="40"/>
    <w:lvlOverride w:ilvl="0">
      <w:lvl w:ilvl="0">
        <w:start w:val="1"/>
        <w:numFmt w:val="decimal"/>
        <w:lvlText w:val="%1."/>
        <w:lvlJc w:val="left"/>
        <w:pPr>
          <w:ind w:left="680" w:hanging="680"/>
        </w:pPr>
        <w:rPr>
          <w:rFonts w:hint="default"/>
        </w:rPr>
      </w:lvl>
    </w:lvlOverride>
    <w:lvlOverride w:ilvl="1">
      <w:lvl w:ilvl="1">
        <w:start w:val="9"/>
        <w:numFmt w:val="decimal"/>
        <w:lvlText w:val="%2.%1"/>
        <w:lvlJc w:val="left"/>
        <w:pPr>
          <w:ind w:left="794" w:hanging="794"/>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left"/>
        <w:pPr>
          <w:ind w:left="1728" w:hanging="648"/>
        </w:pPr>
        <w:rPr>
          <w:rFonts w:hint="default"/>
        </w:rPr>
      </w:lvl>
    </w:lvlOverride>
    <w:lvlOverride w:ilvl="4">
      <w:lvl w:ilvl="4">
        <w:start w:val="1"/>
        <w:numFmt w:val="bullet"/>
        <w:lvlText w:val=""/>
        <w:lvlJc w:val="left"/>
        <w:pPr>
          <w:ind w:left="1134" w:hanging="340"/>
        </w:pPr>
        <w:rPr>
          <w:rFonts w:ascii="Symbol" w:hAnsi="Symbol" w:hint="default"/>
          <w:color w:val="07716C" w:themeColor="accent1"/>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37571555">
    <w:abstractNumId w:val="12"/>
  </w:num>
  <w:num w:numId="33" w16cid:durableId="1542789527">
    <w:abstractNumId w:val="76"/>
  </w:num>
  <w:num w:numId="34" w16cid:durableId="155845183">
    <w:abstractNumId w:val="58"/>
  </w:num>
  <w:num w:numId="35" w16cid:durableId="1858764681">
    <w:abstractNumId w:val="85"/>
  </w:num>
  <w:num w:numId="36" w16cid:durableId="1585921599">
    <w:abstractNumId w:val="44"/>
  </w:num>
  <w:num w:numId="37" w16cid:durableId="1962884186">
    <w:abstractNumId w:val="2"/>
  </w:num>
  <w:num w:numId="38" w16cid:durableId="908656854">
    <w:abstractNumId w:val="34"/>
  </w:num>
  <w:num w:numId="39" w16cid:durableId="1977880102">
    <w:abstractNumId w:val="75"/>
  </w:num>
  <w:num w:numId="40" w16cid:durableId="6713304">
    <w:abstractNumId w:val="75"/>
    <w:lvlOverride w:ilvl="0">
      <w:lvl w:ilvl="0">
        <w:start w:val="1"/>
        <w:numFmt w:val="decimal"/>
        <w:lvlText w:val="%1."/>
        <w:lvlJc w:val="left"/>
        <w:pPr>
          <w:ind w:left="680" w:hanging="680"/>
        </w:pPr>
        <w:rPr>
          <w:rFonts w:hint="default"/>
        </w:rPr>
      </w:lvl>
    </w:lvlOverride>
    <w:lvlOverride w:ilvl="1">
      <w:lvl w:ilvl="1">
        <w:start w:val="1"/>
        <w:numFmt w:val="decimal"/>
        <w:lvlText w:val="10.%2."/>
        <w:lvlJc w:val="left"/>
        <w:pPr>
          <w:ind w:left="794" w:hanging="794"/>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left"/>
        <w:pPr>
          <w:ind w:left="1728" w:hanging="648"/>
        </w:pPr>
        <w:rPr>
          <w:rFonts w:hint="default"/>
        </w:rPr>
      </w:lvl>
    </w:lvlOverride>
    <w:lvlOverride w:ilvl="4">
      <w:lvl w:ilvl="4">
        <w:start w:val="1"/>
        <w:numFmt w:val="bullet"/>
        <w:lvlText w:val=""/>
        <w:lvlJc w:val="left"/>
        <w:pPr>
          <w:ind w:left="1225" w:hanging="374"/>
        </w:pPr>
        <w:rPr>
          <w:rFonts w:ascii="Symbol" w:hAnsi="Symbol" w:hint="default"/>
          <w:color w:val="07716C" w:themeColor="accent1"/>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16cid:durableId="206649067">
    <w:abstractNumId w:val="11"/>
  </w:num>
  <w:num w:numId="42" w16cid:durableId="1567837508">
    <w:abstractNumId w:val="69"/>
  </w:num>
  <w:num w:numId="43" w16cid:durableId="439490696">
    <w:abstractNumId w:val="41"/>
  </w:num>
  <w:num w:numId="44" w16cid:durableId="1266839272">
    <w:abstractNumId w:val="84"/>
  </w:num>
  <w:num w:numId="45" w16cid:durableId="152262848">
    <w:abstractNumId w:val="10"/>
  </w:num>
  <w:num w:numId="46" w16cid:durableId="631788255">
    <w:abstractNumId w:val="81"/>
  </w:num>
  <w:num w:numId="47" w16cid:durableId="263613635">
    <w:abstractNumId w:val="55"/>
  </w:num>
  <w:num w:numId="48" w16cid:durableId="2087141427">
    <w:abstractNumId w:val="31"/>
  </w:num>
  <w:num w:numId="49" w16cid:durableId="876085583">
    <w:abstractNumId w:val="7"/>
  </w:num>
  <w:num w:numId="50" w16cid:durableId="2119446093">
    <w:abstractNumId w:val="3"/>
  </w:num>
  <w:num w:numId="51" w16cid:durableId="769544816">
    <w:abstractNumId w:val="0"/>
  </w:num>
  <w:num w:numId="52" w16cid:durableId="948659781">
    <w:abstractNumId w:val="33"/>
  </w:num>
  <w:num w:numId="53" w16cid:durableId="2074621811">
    <w:abstractNumId w:val="72"/>
  </w:num>
  <w:num w:numId="54" w16cid:durableId="1415857133">
    <w:abstractNumId w:val="71"/>
  </w:num>
  <w:num w:numId="55" w16cid:durableId="1819028136">
    <w:abstractNumId w:val="30"/>
  </w:num>
  <w:num w:numId="56" w16cid:durableId="762184610">
    <w:abstractNumId w:val="30"/>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360" w:hanging="360"/>
        </w:pPr>
        <w:rPr>
          <w:rFonts w:hint="default"/>
        </w:rPr>
      </w:lvl>
    </w:lvlOverride>
    <w:lvlOverride w:ilvl="2">
      <w:lvl w:ilvl="2">
        <w:start w:val="1"/>
        <w:numFmt w:val="bullet"/>
        <w:lvlText w:val=""/>
        <w:lvlJc w:val="left"/>
        <w:pPr>
          <w:ind w:left="794" w:hanging="437"/>
        </w:pPr>
        <w:rPr>
          <w:rFonts w:ascii="Symbol" w:hAnsi="Symbol" w:hint="default"/>
          <w:color w:val="07716C" w:themeColor="accent1"/>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7" w16cid:durableId="2141071340">
    <w:abstractNumId w:val="32"/>
  </w:num>
  <w:num w:numId="58" w16cid:durableId="694616854">
    <w:abstractNumId w:val="32"/>
    <w:lvlOverride w:ilvl="0">
      <w:lvl w:ilvl="0">
        <w:start w:val="1"/>
        <w:numFmt w:val="decimal"/>
        <w:lvlText w:val="%1."/>
        <w:lvlJc w:val="left"/>
        <w:pPr>
          <w:ind w:left="680" w:hanging="680"/>
        </w:pPr>
        <w:rPr>
          <w:rFonts w:hint="default"/>
        </w:rPr>
      </w:lvl>
    </w:lvlOverride>
    <w:lvlOverride w:ilvl="1">
      <w:lvl w:ilvl="1">
        <w:start w:val="4"/>
        <w:numFmt w:val="decimal"/>
        <w:lvlText w:val="11.%2"/>
        <w:lvlJc w:val="left"/>
        <w:pPr>
          <w:ind w:left="794" w:hanging="794"/>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left"/>
        <w:pPr>
          <w:ind w:left="1728" w:hanging="648"/>
        </w:pPr>
        <w:rPr>
          <w:rFonts w:hint="default"/>
        </w:rPr>
      </w:lvl>
    </w:lvlOverride>
    <w:lvlOverride w:ilvl="4">
      <w:lvl w:ilvl="4">
        <w:start w:val="1"/>
        <w:numFmt w:val="bullet"/>
        <w:lvlText w:val=""/>
        <w:lvlJc w:val="left"/>
        <w:pPr>
          <w:ind w:left="1225" w:hanging="431"/>
        </w:pPr>
        <w:rPr>
          <w:rFonts w:ascii="Symbol" w:hAnsi="Symbol" w:hint="default"/>
          <w:color w:val="07716C" w:themeColor="accent1"/>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16cid:durableId="1353141106">
    <w:abstractNumId w:val="19"/>
  </w:num>
  <w:num w:numId="60" w16cid:durableId="216554609">
    <w:abstractNumId w:val="23"/>
  </w:num>
  <w:num w:numId="61" w16cid:durableId="995649803">
    <w:abstractNumId w:val="17"/>
  </w:num>
  <w:num w:numId="62" w16cid:durableId="1006446455">
    <w:abstractNumId w:val="35"/>
  </w:num>
  <w:num w:numId="63" w16cid:durableId="1094784571">
    <w:abstractNumId w:val="79"/>
  </w:num>
  <w:num w:numId="64" w16cid:durableId="1437141361">
    <w:abstractNumId w:val="70"/>
  </w:num>
  <w:num w:numId="65" w16cid:durableId="2108109858">
    <w:abstractNumId w:val="79"/>
    <w:lvlOverride w:ilvl="0">
      <w:lvl w:ilvl="0">
        <w:start w:val="1"/>
        <w:numFmt w:val="decimal"/>
        <w:lvlText w:val="%1."/>
        <w:lvlJc w:val="left"/>
        <w:pPr>
          <w:ind w:left="680" w:hanging="680"/>
        </w:pPr>
        <w:rPr>
          <w:rFonts w:hint="default"/>
        </w:rPr>
      </w:lvl>
    </w:lvlOverride>
    <w:lvlOverride w:ilvl="1">
      <w:lvl w:ilvl="1">
        <w:start w:val="1"/>
        <w:numFmt w:val="decimal"/>
        <w:lvlText w:val="12.%2"/>
        <w:lvlJc w:val="left"/>
        <w:pPr>
          <w:ind w:left="794" w:hanging="794"/>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left"/>
        <w:pPr>
          <w:ind w:left="1728" w:hanging="648"/>
        </w:pPr>
        <w:rPr>
          <w:rFonts w:hint="default"/>
        </w:rPr>
      </w:lvl>
    </w:lvlOverride>
    <w:lvlOverride w:ilvl="4">
      <w:lvl w:ilvl="4">
        <w:start w:val="1"/>
        <w:numFmt w:val="bullet"/>
        <w:lvlText w:val=""/>
        <w:lvlJc w:val="left"/>
        <w:pPr>
          <w:ind w:left="1588" w:hanging="341"/>
        </w:pPr>
        <w:rPr>
          <w:rFonts w:ascii="Symbol" w:hAnsi="Symbol" w:hint="default"/>
          <w:color w:val="07716C" w:themeColor="accent1"/>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16cid:durableId="1165972549">
    <w:abstractNumId w:val="79"/>
    <w:lvlOverride w:ilvl="0">
      <w:lvl w:ilvl="0">
        <w:start w:val="1"/>
        <w:numFmt w:val="decimal"/>
        <w:lvlText w:val="%1."/>
        <w:lvlJc w:val="left"/>
        <w:pPr>
          <w:ind w:left="680" w:hanging="680"/>
        </w:pPr>
        <w:rPr>
          <w:rFonts w:hint="default"/>
        </w:rPr>
      </w:lvl>
    </w:lvlOverride>
    <w:lvlOverride w:ilvl="1">
      <w:lvl w:ilvl="1">
        <w:start w:val="1"/>
        <w:numFmt w:val="decimal"/>
        <w:lvlText w:val="12.%2"/>
        <w:lvlJc w:val="left"/>
        <w:pPr>
          <w:ind w:left="794" w:hanging="794"/>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left"/>
        <w:pPr>
          <w:ind w:left="1728" w:hanging="648"/>
        </w:pPr>
        <w:rPr>
          <w:rFonts w:hint="default"/>
        </w:rPr>
      </w:lvl>
    </w:lvlOverride>
    <w:lvlOverride w:ilvl="4">
      <w:lvl w:ilvl="4">
        <w:start w:val="1"/>
        <w:numFmt w:val="bullet"/>
        <w:lvlText w:val=""/>
        <w:lvlJc w:val="left"/>
        <w:pPr>
          <w:ind w:left="1225" w:hanging="431"/>
        </w:pPr>
        <w:rPr>
          <w:rFonts w:ascii="Symbol" w:hAnsi="Symbol" w:hint="default"/>
          <w:color w:val="07716C" w:themeColor="accent1"/>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16cid:durableId="1011835707">
    <w:abstractNumId w:val="79"/>
    <w:lvlOverride w:ilvl="0">
      <w:lvl w:ilvl="0">
        <w:start w:val="1"/>
        <w:numFmt w:val="decimal"/>
        <w:lvlText w:val="%1."/>
        <w:lvlJc w:val="left"/>
        <w:pPr>
          <w:ind w:left="680" w:hanging="680"/>
        </w:pPr>
        <w:rPr>
          <w:rFonts w:hint="default"/>
        </w:rPr>
      </w:lvl>
    </w:lvlOverride>
    <w:lvlOverride w:ilvl="1">
      <w:lvl w:ilvl="1">
        <w:start w:val="1"/>
        <w:numFmt w:val="decimal"/>
        <w:lvlText w:val="12.%2"/>
        <w:lvlJc w:val="left"/>
        <w:pPr>
          <w:ind w:left="794" w:hanging="794"/>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left"/>
        <w:pPr>
          <w:ind w:left="1728" w:hanging="648"/>
        </w:pPr>
        <w:rPr>
          <w:rFonts w:hint="default"/>
        </w:rPr>
      </w:lvl>
    </w:lvlOverride>
    <w:lvlOverride w:ilvl="4">
      <w:lvl w:ilvl="4">
        <w:start w:val="1"/>
        <w:numFmt w:val="bullet"/>
        <w:lvlText w:val=""/>
        <w:lvlJc w:val="left"/>
        <w:pPr>
          <w:ind w:left="1225" w:hanging="431"/>
        </w:pPr>
        <w:rPr>
          <w:rFonts w:ascii="Symbol" w:hAnsi="Symbol" w:hint="default"/>
          <w:color w:val="07716C" w:themeColor="accent1"/>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638151326">
    <w:abstractNumId w:val="73"/>
  </w:num>
  <w:num w:numId="69" w16cid:durableId="1408918184">
    <w:abstractNumId w:val="18"/>
  </w:num>
  <w:num w:numId="70" w16cid:durableId="2108958607">
    <w:abstractNumId w:val="22"/>
  </w:num>
  <w:num w:numId="71" w16cid:durableId="1102384793">
    <w:abstractNumId w:val="6"/>
  </w:num>
  <w:num w:numId="72" w16cid:durableId="1353460073">
    <w:abstractNumId w:val="80"/>
  </w:num>
  <w:num w:numId="73" w16cid:durableId="896747858">
    <w:abstractNumId w:val="8"/>
  </w:num>
  <w:num w:numId="74" w16cid:durableId="141387969">
    <w:abstractNumId w:val="4"/>
  </w:num>
  <w:num w:numId="75" w16cid:durableId="1599022064">
    <w:abstractNumId w:val="64"/>
  </w:num>
  <w:num w:numId="76" w16cid:durableId="958488342">
    <w:abstractNumId w:val="9"/>
  </w:num>
  <w:num w:numId="77" w16cid:durableId="1618100628">
    <w:abstractNumId w:val="16"/>
  </w:num>
  <w:num w:numId="78" w16cid:durableId="1776362324">
    <w:abstractNumId w:val="87"/>
  </w:num>
  <w:num w:numId="79" w16cid:durableId="748692790">
    <w:abstractNumId w:val="38"/>
  </w:num>
  <w:num w:numId="80" w16cid:durableId="496843312">
    <w:abstractNumId w:val="13"/>
  </w:num>
  <w:num w:numId="81" w16cid:durableId="1890650507">
    <w:abstractNumId w:val="82"/>
  </w:num>
  <w:num w:numId="82" w16cid:durableId="761150192">
    <w:abstractNumId w:val="53"/>
  </w:num>
  <w:num w:numId="83" w16cid:durableId="299698658">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4" w:hanging="794"/>
        </w:pPr>
        <w:rPr>
          <w:rFonts w:hint="default"/>
        </w:rPr>
      </w:lvl>
    </w:lvlOverride>
    <w:lvlOverride w:ilvl="2">
      <w:lvl w:ilvl="2">
        <w:start w:val="1"/>
        <w:numFmt w:val="upperRoman"/>
        <w:lvlText w:val="%3."/>
        <w:lvlJc w:val="left"/>
        <w:pPr>
          <w:ind w:left="1224" w:hanging="504"/>
        </w:pPr>
        <w:rPr>
          <w:rFonts w:hint="default"/>
        </w:rPr>
      </w:lvl>
    </w:lvlOverride>
    <w:lvlOverride w:ilvl="3">
      <w:lvl w:ilvl="3">
        <w:start w:val="1"/>
        <w:numFmt w:val="decimal"/>
        <w:lvlText w:val="%3."/>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16cid:durableId="551035903">
    <w:abstractNumId w:val="24"/>
  </w:num>
  <w:num w:numId="85" w16cid:durableId="916786604">
    <w:abstractNumId w:val="45"/>
  </w:num>
  <w:num w:numId="86" w16cid:durableId="1812362301">
    <w:abstractNumId w:val="5"/>
  </w:num>
  <w:num w:numId="87" w16cid:durableId="467020381">
    <w:abstractNumId w:val="63"/>
  </w:num>
  <w:num w:numId="88" w16cid:durableId="338970512">
    <w:abstractNumId w:val="28"/>
  </w:num>
  <w:num w:numId="89" w16cid:durableId="545216221">
    <w:abstractNumId w:val="43"/>
  </w:num>
  <w:num w:numId="90" w16cid:durableId="664750997">
    <w:abstractNumId w:val="47"/>
  </w:num>
  <w:num w:numId="91" w16cid:durableId="1647274446">
    <w:abstractNumId w:val="61"/>
  </w:num>
  <w:num w:numId="92" w16cid:durableId="1890191795">
    <w:abstractNumId w:val="36"/>
  </w:num>
  <w:num w:numId="93" w16cid:durableId="1130515879">
    <w:abstractNumId w:val="83"/>
  </w:num>
  <w:num w:numId="94" w16cid:durableId="508328625">
    <w:abstractNumId w:val="59"/>
  </w:num>
  <w:num w:numId="95" w16cid:durableId="1929346260">
    <w:abstractNumId w:val="78"/>
  </w:num>
  <w:num w:numId="96" w16cid:durableId="1256665473">
    <w:abstractNumId w:val="60"/>
  </w:num>
  <w:num w:numId="97" w16cid:durableId="575937091">
    <w:abstractNumId w:val="86"/>
  </w:num>
  <w:num w:numId="98" w16cid:durableId="1607614156">
    <w:abstractNumId w:val="5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760"/>
    <w:rsid w:val="00002F03"/>
    <w:rsid w:val="000042A6"/>
    <w:rsid w:val="00007813"/>
    <w:rsid w:val="0001200E"/>
    <w:rsid w:val="0001249C"/>
    <w:rsid w:val="000137A9"/>
    <w:rsid w:val="0001410E"/>
    <w:rsid w:val="00014814"/>
    <w:rsid w:val="000207E1"/>
    <w:rsid w:val="00020E1C"/>
    <w:rsid w:val="00024522"/>
    <w:rsid w:val="00024B2E"/>
    <w:rsid w:val="00025AFC"/>
    <w:rsid w:val="00026962"/>
    <w:rsid w:val="00030430"/>
    <w:rsid w:val="0003078E"/>
    <w:rsid w:val="00031B89"/>
    <w:rsid w:val="00036476"/>
    <w:rsid w:val="0003693D"/>
    <w:rsid w:val="0003795F"/>
    <w:rsid w:val="00040493"/>
    <w:rsid w:val="0004440F"/>
    <w:rsid w:val="00052C8A"/>
    <w:rsid w:val="00053E82"/>
    <w:rsid w:val="000553D9"/>
    <w:rsid w:val="00056851"/>
    <w:rsid w:val="000625F5"/>
    <w:rsid w:val="0006358A"/>
    <w:rsid w:val="00065258"/>
    <w:rsid w:val="00073EE6"/>
    <w:rsid w:val="00075605"/>
    <w:rsid w:val="000811EE"/>
    <w:rsid w:val="00082879"/>
    <w:rsid w:val="00083620"/>
    <w:rsid w:val="0008508D"/>
    <w:rsid w:val="00090C37"/>
    <w:rsid w:val="00091A6C"/>
    <w:rsid w:val="00092138"/>
    <w:rsid w:val="000A1FED"/>
    <w:rsid w:val="000A345A"/>
    <w:rsid w:val="000A49B1"/>
    <w:rsid w:val="000A64FE"/>
    <w:rsid w:val="000B76DF"/>
    <w:rsid w:val="000C2DDC"/>
    <w:rsid w:val="000C4A33"/>
    <w:rsid w:val="000C514C"/>
    <w:rsid w:val="000C5BEE"/>
    <w:rsid w:val="000D2FD4"/>
    <w:rsid w:val="000D3FDA"/>
    <w:rsid w:val="000D6735"/>
    <w:rsid w:val="000D79C8"/>
    <w:rsid w:val="000F0A19"/>
    <w:rsid w:val="000F4417"/>
    <w:rsid w:val="0010032A"/>
    <w:rsid w:val="001028E8"/>
    <w:rsid w:val="00102E15"/>
    <w:rsid w:val="00107F74"/>
    <w:rsid w:val="00120293"/>
    <w:rsid w:val="00122FCC"/>
    <w:rsid w:val="00124800"/>
    <w:rsid w:val="0012714D"/>
    <w:rsid w:val="0013556C"/>
    <w:rsid w:val="0013565E"/>
    <w:rsid w:val="001378FA"/>
    <w:rsid w:val="00145317"/>
    <w:rsid w:val="00147AE4"/>
    <w:rsid w:val="00150CC3"/>
    <w:rsid w:val="00155C1D"/>
    <w:rsid w:val="001571E5"/>
    <w:rsid w:val="00157B1E"/>
    <w:rsid w:val="00160C69"/>
    <w:rsid w:val="00161E36"/>
    <w:rsid w:val="00165AB4"/>
    <w:rsid w:val="00173B29"/>
    <w:rsid w:val="0017706E"/>
    <w:rsid w:val="00180C2F"/>
    <w:rsid w:val="001817E0"/>
    <w:rsid w:val="001849CA"/>
    <w:rsid w:val="00185410"/>
    <w:rsid w:val="00192352"/>
    <w:rsid w:val="001A0BAA"/>
    <w:rsid w:val="001B3DE1"/>
    <w:rsid w:val="001B5889"/>
    <w:rsid w:val="001C4D63"/>
    <w:rsid w:val="001D0DE0"/>
    <w:rsid w:val="001D1FE1"/>
    <w:rsid w:val="001D3B5A"/>
    <w:rsid w:val="001D4BDE"/>
    <w:rsid w:val="001D5E48"/>
    <w:rsid w:val="001D74E2"/>
    <w:rsid w:val="001E5F2B"/>
    <w:rsid w:val="001E6280"/>
    <w:rsid w:val="001E6383"/>
    <w:rsid w:val="001E6B75"/>
    <w:rsid w:val="001F059F"/>
    <w:rsid w:val="001F6E9F"/>
    <w:rsid w:val="00200811"/>
    <w:rsid w:val="00207000"/>
    <w:rsid w:val="0021338D"/>
    <w:rsid w:val="0021374F"/>
    <w:rsid w:val="0021727D"/>
    <w:rsid w:val="0022199B"/>
    <w:rsid w:val="00223DEB"/>
    <w:rsid w:val="00225F2B"/>
    <w:rsid w:val="0023047A"/>
    <w:rsid w:val="002319AB"/>
    <w:rsid w:val="00234342"/>
    <w:rsid w:val="002368F8"/>
    <w:rsid w:val="0024040D"/>
    <w:rsid w:val="0025100C"/>
    <w:rsid w:val="00255FA3"/>
    <w:rsid w:val="00260383"/>
    <w:rsid w:val="002629F8"/>
    <w:rsid w:val="00263396"/>
    <w:rsid w:val="002659FA"/>
    <w:rsid w:val="00267815"/>
    <w:rsid w:val="00272411"/>
    <w:rsid w:val="00273363"/>
    <w:rsid w:val="00277A85"/>
    <w:rsid w:val="00280DDF"/>
    <w:rsid w:val="002917FF"/>
    <w:rsid w:val="00291C15"/>
    <w:rsid w:val="002928C9"/>
    <w:rsid w:val="00292ADF"/>
    <w:rsid w:val="002A0998"/>
    <w:rsid w:val="002A20F3"/>
    <w:rsid w:val="002A237A"/>
    <w:rsid w:val="002A3B79"/>
    <w:rsid w:val="002A4F6F"/>
    <w:rsid w:val="002C7DB3"/>
    <w:rsid w:val="002D157F"/>
    <w:rsid w:val="002D6F63"/>
    <w:rsid w:val="002E0BE4"/>
    <w:rsid w:val="002E197C"/>
    <w:rsid w:val="002E5AF7"/>
    <w:rsid w:val="002E6A6A"/>
    <w:rsid w:val="002F0F42"/>
    <w:rsid w:val="002F442A"/>
    <w:rsid w:val="002F5E7E"/>
    <w:rsid w:val="002F76EC"/>
    <w:rsid w:val="0030380D"/>
    <w:rsid w:val="00304160"/>
    <w:rsid w:val="00316BE4"/>
    <w:rsid w:val="003227D6"/>
    <w:rsid w:val="00323E71"/>
    <w:rsid w:val="003261BA"/>
    <w:rsid w:val="003353C0"/>
    <w:rsid w:val="003357BE"/>
    <w:rsid w:val="003371D2"/>
    <w:rsid w:val="003464A6"/>
    <w:rsid w:val="0035549A"/>
    <w:rsid w:val="00355953"/>
    <w:rsid w:val="00357302"/>
    <w:rsid w:val="0036229E"/>
    <w:rsid w:val="00367BD5"/>
    <w:rsid w:val="00370207"/>
    <w:rsid w:val="003768E1"/>
    <w:rsid w:val="00377C47"/>
    <w:rsid w:val="00383124"/>
    <w:rsid w:val="003913B1"/>
    <w:rsid w:val="00392CEB"/>
    <w:rsid w:val="00393B78"/>
    <w:rsid w:val="003A01E9"/>
    <w:rsid w:val="003A1834"/>
    <w:rsid w:val="003B05C7"/>
    <w:rsid w:val="003C0306"/>
    <w:rsid w:val="003C465D"/>
    <w:rsid w:val="003D24BC"/>
    <w:rsid w:val="003D412C"/>
    <w:rsid w:val="003D495D"/>
    <w:rsid w:val="003E098E"/>
    <w:rsid w:val="003E2FAE"/>
    <w:rsid w:val="003E32EE"/>
    <w:rsid w:val="003F19DA"/>
    <w:rsid w:val="003F285C"/>
    <w:rsid w:val="003F3783"/>
    <w:rsid w:val="003F517C"/>
    <w:rsid w:val="00400C3A"/>
    <w:rsid w:val="0040286F"/>
    <w:rsid w:val="00405FBA"/>
    <w:rsid w:val="00405FCD"/>
    <w:rsid w:val="00407CF7"/>
    <w:rsid w:val="00413A29"/>
    <w:rsid w:val="00415ED6"/>
    <w:rsid w:val="00421E6C"/>
    <w:rsid w:val="00422265"/>
    <w:rsid w:val="00427FE7"/>
    <w:rsid w:val="004308DA"/>
    <w:rsid w:val="00431D86"/>
    <w:rsid w:val="004321F9"/>
    <w:rsid w:val="004344F5"/>
    <w:rsid w:val="004373A7"/>
    <w:rsid w:val="00437D94"/>
    <w:rsid w:val="0044030C"/>
    <w:rsid w:val="004435CF"/>
    <w:rsid w:val="00451E26"/>
    <w:rsid w:val="00456CC8"/>
    <w:rsid w:val="00471380"/>
    <w:rsid w:val="00482511"/>
    <w:rsid w:val="00485342"/>
    <w:rsid w:val="00494F0D"/>
    <w:rsid w:val="00496BFD"/>
    <w:rsid w:val="004A72C5"/>
    <w:rsid w:val="004A74FD"/>
    <w:rsid w:val="004B47F3"/>
    <w:rsid w:val="004C0F42"/>
    <w:rsid w:val="004C361D"/>
    <w:rsid w:val="004C4538"/>
    <w:rsid w:val="004C4948"/>
    <w:rsid w:val="004C5996"/>
    <w:rsid w:val="004D2C89"/>
    <w:rsid w:val="004E0528"/>
    <w:rsid w:val="004E0DB8"/>
    <w:rsid w:val="004E3DF0"/>
    <w:rsid w:val="004E7FC8"/>
    <w:rsid w:val="004F1E79"/>
    <w:rsid w:val="004F3888"/>
    <w:rsid w:val="004F5F33"/>
    <w:rsid w:val="0050103A"/>
    <w:rsid w:val="00502932"/>
    <w:rsid w:val="00502F6A"/>
    <w:rsid w:val="00511B0F"/>
    <w:rsid w:val="00521819"/>
    <w:rsid w:val="00521E1C"/>
    <w:rsid w:val="00522636"/>
    <w:rsid w:val="0052550A"/>
    <w:rsid w:val="005264AA"/>
    <w:rsid w:val="00527130"/>
    <w:rsid w:val="005277BA"/>
    <w:rsid w:val="00534EDC"/>
    <w:rsid w:val="005508A9"/>
    <w:rsid w:val="0055311B"/>
    <w:rsid w:val="00554691"/>
    <w:rsid w:val="005549AE"/>
    <w:rsid w:val="00560D91"/>
    <w:rsid w:val="0056155A"/>
    <w:rsid w:val="00563933"/>
    <w:rsid w:val="005658F3"/>
    <w:rsid w:val="00577FB5"/>
    <w:rsid w:val="0058432B"/>
    <w:rsid w:val="00584D4C"/>
    <w:rsid w:val="005852D1"/>
    <w:rsid w:val="0059299D"/>
    <w:rsid w:val="005A1D6D"/>
    <w:rsid w:val="005A4CDD"/>
    <w:rsid w:val="005A5F19"/>
    <w:rsid w:val="005B518B"/>
    <w:rsid w:val="005B5ABD"/>
    <w:rsid w:val="005C60E7"/>
    <w:rsid w:val="005C6763"/>
    <w:rsid w:val="005D148E"/>
    <w:rsid w:val="005D22F1"/>
    <w:rsid w:val="005D3164"/>
    <w:rsid w:val="005E0344"/>
    <w:rsid w:val="005E440B"/>
    <w:rsid w:val="005E5396"/>
    <w:rsid w:val="005E78DA"/>
    <w:rsid w:val="005F08EB"/>
    <w:rsid w:val="005F2C85"/>
    <w:rsid w:val="005F65E9"/>
    <w:rsid w:val="00603540"/>
    <w:rsid w:val="00605ADB"/>
    <w:rsid w:val="00611C9F"/>
    <w:rsid w:val="006130C3"/>
    <w:rsid w:val="0061383D"/>
    <w:rsid w:val="00627555"/>
    <w:rsid w:val="006312F0"/>
    <w:rsid w:val="006322A0"/>
    <w:rsid w:val="0063608A"/>
    <w:rsid w:val="006421F2"/>
    <w:rsid w:val="0064226F"/>
    <w:rsid w:val="00642D2A"/>
    <w:rsid w:val="006508BF"/>
    <w:rsid w:val="00653298"/>
    <w:rsid w:val="00653E2D"/>
    <w:rsid w:val="00654104"/>
    <w:rsid w:val="00655B0C"/>
    <w:rsid w:val="00655DD6"/>
    <w:rsid w:val="00665E5F"/>
    <w:rsid w:val="00667DF2"/>
    <w:rsid w:val="00670DF1"/>
    <w:rsid w:val="00671345"/>
    <w:rsid w:val="00672A9B"/>
    <w:rsid w:val="0069166D"/>
    <w:rsid w:val="00692DB7"/>
    <w:rsid w:val="00696EE0"/>
    <w:rsid w:val="00697980"/>
    <w:rsid w:val="006A19EF"/>
    <w:rsid w:val="006A27B1"/>
    <w:rsid w:val="006A43D5"/>
    <w:rsid w:val="006A4A87"/>
    <w:rsid w:val="006A4EAD"/>
    <w:rsid w:val="006A7628"/>
    <w:rsid w:val="006C5F85"/>
    <w:rsid w:val="006C63B0"/>
    <w:rsid w:val="006C792E"/>
    <w:rsid w:val="006C7ED2"/>
    <w:rsid w:val="006D116C"/>
    <w:rsid w:val="006D1689"/>
    <w:rsid w:val="006D2030"/>
    <w:rsid w:val="006D6E9D"/>
    <w:rsid w:val="006D79A8"/>
    <w:rsid w:val="006E6988"/>
    <w:rsid w:val="006E7C42"/>
    <w:rsid w:val="006F168A"/>
    <w:rsid w:val="006F1F89"/>
    <w:rsid w:val="006F3C36"/>
    <w:rsid w:val="006F5076"/>
    <w:rsid w:val="006F57A2"/>
    <w:rsid w:val="006F5F81"/>
    <w:rsid w:val="006F6009"/>
    <w:rsid w:val="0070321D"/>
    <w:rsid w:val="00705167"/>
    <w:rsid w:val="007068BA"/>
    <w:rsid w:val="00707715"/>
    <w:rsid w:val="00713FBF"/>
    <w:rsid w:val="00716AB1"/>
    <w:rsid w:val="00721D63"/>
    <w:rsid w:val="007228EF"/>
    <w:rsid w:val="0073226D"/>
    <w:rsid w:val="00732668"/>
    <w:rsid w:val="00734D2B"/>
    <w:rsid w:val="00737705"/>
    <w:rsid w:val="007420AC"/>
    <w:rsid w:val="00742617"/>
    <w:rsid w:val="00742FB5"/>
    <w:rsid w:val="00743B88"/>
    <w:rsid w:val="00746B48"/>
    <w:rsid w:val="00750425"/>
    <w:rsid w:val="0076542B"/>
    <w:rsid w:val="00770E35"/>
    <w:rsid w:val="007725CF"/>
    <w:rsid w:val="0077383E"/>
    <w:rsid w:val="007823A3"/>
    <w:rsid w:val="00782539"/>
    <w:rsid w:val="00785427"/>
    <w:rsid w:val="0078727F"/>
    <w:rsid w:val="00790540"/>
    <w:rsid w:val="00793158"/>
    <w:rsid w:val="00796377"/>
    <w:rsid w:val="007A43FF"/>
    <w:rsid w:val="007A645D"/>
    <w:rsid w:val="007A7056"/>
    <w:rsid w:val="007B0606"/>
    <w:rsid w:val="007B2386"/>
    <w:rsid w:val="007B2F48"/>
    <w:rsid w:val="007B3918"/>
    <w:rsid w:val="007B6F42"/>
    <w:rsid w:val="007C1D10"/>
    <w:rsid w:val="007D199A"/>
    <w:rsid w:val="007D2EBE"/>
    <w:rsid w:val="007D4CA9"/>
    <w:rsid w:val="007E1C07"/>
    <w:rsid w:val="007F24B6"/>
    <w:rsid w:val="007F373F"/>
    <w:rsid w:val="0080323A"/>
    <w:rsid w:val="00803D94"/>
    <w:rsid w:val="00804BE1"/>
    <w:rsid w:val="008135D0"/>
    <w:rsid w:val="0081651C"/>
    <w:rsid w:val="00824E87"/>
    <w:rsid w:val="00833A25"/>
    <w:rsid w:val="00833E26"/>
    <w:rsid w:val="00834269"/>
    <w:rsid w:val="00835FAD"/>
    <w:rsid w:val="00845390"/>
    <w:rsid w:val="00845DDE"/>
    <w:rsid w:val="008606F0"/>
    <w:rsid w:val="00863157"/>
    <w:rsid w:val="00863725"/>
    <w:rsid w:val="00864587"/>
    <w:rsid w:val="00865489"/>
    <w:rsid w:val="0086553D"/>
    <w:rsid w:val="008703EA"/>
    <w:rsid w:val="00870A76"/>
    <w:rsid w:val="00874FEB"/>
    <w:rsid w:val="00875590"/>
    <w:rsid w:val="00881094"/>
    <w:rsid w:val="00882AA4"/>
    <w:rsid w:val="00883E22"/>
    <w:rsid w:val="00885271"/>
    <w:rsid w:val="0088643C"/>
    <w:rsid w:val="00887EC6"/>
    <w:rsid w:val="0089084C"/>
    <w:rsid w:val="008925F2"/>
    <w:rsid w:val="00893409"/>
    <w:rsid w:val="00893D9F"/>
    <w:rsid w:val="008A1844"/>
    <w:rsid w:val="008A2379"/>
    <w:rsid w:val="008A578E"/>
    <w:rsid w:val="008B31EA"/>
    <w:rsid w:val="008B59EE"/>
    <w:rsid w:val="008B7BCC"/>
    <w:rsid w:val="008C50C3"/>
    <w:rsid w:val="008C5F7C"/>
    <w:rsid w:val="008C7094"/>
    <w:rsid w:val="008D2B97"/>
    <w:rsid w:val="008D419F"/>
    <w:rsid w:val="008D5C5F"/>
    <w:rsid w:val="008D5C6F"/>
    <w:rsid w:val="008D6C81"/>
    <w:rsid w:val="008E2577"/>
    <w:rsid w:val="008E2C4D"/>
    <w:rsid w:val="008E3165"/>
    <w:rsid w:val="008E6CF0"/>
    <w:rsid w:val="008F1439"/>
    <w:rsid w:val="008F7051"/>
    <w:rsid w:val="00900F3B"/>
    <w:rsid w:val="00901BEC"/>
    <w:rsid w:val="0090581D"/>
    <w:rsid w:val="009125EA"/>
    <w:rsid w:val="00920BF2"/>
    <w:rsid w:val="00923101"/>
    <w:rsid w:val="009237C1"/>
    <w:rsid w:val="009349A9"/>
    <w:rsid w:val="0094421E"/>
    <w:rsid w:val="00944EE9"/>
    <w:rsid w:val="0095230F"/>
    <w:rsid w:val="0095489B"/>
    <w:rsid w:val="009550A8"/>
    <w:rsid w:val="00957897"/>
    <w:rsid w:val="009603FB"/>
    <w:rsid w:val="00961E3C"/>
    <w:rsid w:val="009639B9"/>
    <w:rsid w:val="00966FB9"/>
    <w:rsid w:val="009725B9"/>
    <w:rsid w:val="009727EE"/>
    <w:rsid w:val="00980F9C"/>
    <w:rsid w:val="00986497"/>
    <w:rsid w:val="00991734"/>
    <w:rsid w:val="00997BFB"/>
    <w:rsid w:val="009A0080"/>
    <w:rsid w:val="009B054C"/>
    <w:rsid w:val="009B6157"/>
    <w:rsid w:val="009C15F3"/>
    <w:rsid w:val="009D5B34"/>
    <w:rsid w:val="009E07C2"/>
    <w:rsid w:val="009E458C"/>
    <w:rsid w:val="009F4C8A"/>
    <w:rsid w:val="009F72F9"/>
    <w:rsid w:val="009F7773"/>
    <w:rsid w:val="00A00AF0"/>
    <w:rsid w:val="00A017AA"/>
    <w:rsid w:val="00A05685"/>
    <w:rsid w:val="00A136BE"/>
    <w:rsid w:val="00A14B5A"/>
    <w:rsid w:val="00A20BDF"/>
    <w:rsid w:val="00A26200"/>
    <w:rsid w:val="00A273E6"/>
    <w:rsid w:val="00A341F3"/>
    <w:rsid w:val="00A34CBE"/>
    <w:rsid w:val="00A3567F"/>
    <w:rsid w:val="00A37698"/>
    <w:rsid w:val="00A419A0"/>
    <w:rsid w:val="00A41ED3"/>
    <w:rsid w:val="00A4468B"/>
    <w:rsid w:val="00A53C81"/>
    <w:rsid w:val="00A6352D"/>
    <w:rsid w:val="00A773DC"/>
    <w:rsid w:val="00A81D82"/>
    <w:rsid w:val="00A90FAC"/>
    <w:rsid w:val="00A9285A"/>
    <w:rsid w:val="00A93E33"/>
    <w:rsid w:val="00A9710D"/>
    <w:rsid w:val="00AA4CAF"/>
    <w:rsid w:val="00AB19D5"/>
    <w:rsid w:val="00AC0CDF"/>
    <w:rsid w:val="00AC1939"/>
    <w:rsid w:val="00AC4CBB"/>
    <w:rsid w:val="00AC7C05"/>
    <w:rsid w:val="00AD1082"/>
    <w:rsid w:val="00AD167C"/>
    <w:rsid w:val="00AD17C7"/>
    <w:rsid w:val="00AD4041"/>
    <w:rsid w:val="00AD79EC"/>
    <w:rsid w:val="00AE1B80"/>
    <w:rsid w:val="00AE302B"/>
    <w:rsid w:val="00AF3425"/>
    <w:rsid w:val="00B01110"/>
    <w:rsid w:val="00B054D3"/>
    <w:rsid w:val="00B16F8F"/>
    <w:rsid w:val="00B2360E"/>
    <w:rsid w:val="00B259DF"/>
    <w:rsid w:val="00B40E9D"/>
    <w:rsid w:val="00B417FA"/>
    <w:rsid w:val="00B43A11"/>
    <w:rsid w:val="00B44B1F"/>
    <w:rsid w:val="00B473D7"/>
    <w:rsid w:val="00B50DAA"/>
    <w:rsid w:val="00B618C2"/>
    <w:rsid w:val="00B64E72"/>
    <w:rsid w:val="00B74EAF"/>
    <w:rsid w:val="00B77913"/>
    <w:rsid w:val="00B824FB"/>
    <w:rsid w:val="00B86E7D"/>
    <w:rsid w:val="00B879CE"/>
    <w:rsid w:val="00B977C2"/>
    <w:rsid w:val="00BA1579"/>
    <w:rsid w:val="00BA4E58"/>
    <w:rsid w:val="00BA5A56"/>
    <w:rsid w:val="00BA7074"/>
    <w:rsid w:val="00BB1C3B"/>
    <w:rsid w:val="00BB4BBC"/>
    <w:rsid w:val="00BB7089"/>
    <w:rsid w:val="00BB7754"/>
    <w:rsid w:val="00BB780B"/>
    <w:rsid w:val="00BB7829"/>
    <w:rsid w:val="00BC3A0A"/>
    <w:rsid w:val="00BC7236"/>
    <w:rsid w:val="00BD0760"/>
    <w:rsid w:val="00BD1457"/>
    <w:rsid w:val="00BD622A"/>
    <w:rsid w:val="00BE1664"/>
    <w:rsid w:val="00BE1F02"/>
    <w:rsid w:val="00BE2AD9"/>
    <w:rsid w:val="00BE5B3F"/>
    <w:rsid w:val="00BF27FE"/>
    <w:rsid w:val="00BF626D"/>
    <w:rsid w:val="00BF7A02"/>
    <w:rsid w:val="00C04262"/>
    <w:rsid w:val="00C043B3"/>
    <w:rsid w:val="00C079AB"/>
    <w:rsid w:val="00C100EB"/>
    <w:rsid w:val="00C12073"/>
    <w:rsid w:val="00C137B8"/>
    <w:rsid w:val="00C14787"/>
    <w:rsid w:val="00C17010"/>
    <w:rsid w:val="00C20562"/>
    <w:rsid w:val="00C23A96"/>
    <w:rsid w:val="00C249C6"/>
    <w:rsid w:val="00C30DB2"/>
    <w:rsid w:val="00C32CC1"/>
    <w:rsid w:val="00C33256"/>
    <w:rsid w:val="00C35EF8"/>
    <w:rsid w:val="00C60A56"/>
    <w:rsid w:val="00C6483C"/>
    <w:rsid w:val="00C672D2"/>
    <w:rsid w:val="00C70CFF"/>
    <w:rsid w:val="00C718FE"/>
    <w:rsid w:val="00C764B8"/>
    <w:rsid w:val="00C847D4"/>
    <w:rsid w:val="00C8773D"/>
    <w:rsid w:val="00C87ABB"/>
    <w:rsid w:val="00C905BE"/>
    <w:rsid w:val="00C91831"/>
    <w:rsid w:val="00C91E45"/>
    <w:rsid w:val="00C953DF"/>
    <w:rsid w:val="00C968C0"/>
    <w:rsid w:val="00C968C2"/>
    <w:rsid w:val="00CA33B9"/>
    <w:rsid w:val="00CA465A"/>
    <w:rsid w:val="00CB1BA3"/>
    <w:rsid w:val="00CB35F7"/>
    <w:rsid w:val="00CC594D"/>
    <w:rsid w:val="00CC6DCD"/>
    <w:rsid w:val="00CC6E1B"/>
    <w:rsid w:val="00CD0B79"/>
    <w:rsid w:val="00CD1F08"/>
    <w:rsid w:val="00CE2D64"/>
    <w:rsid w:val="00CE519A"/>
    <w:rsid w:val="00CE6198"/>
    <w:rsid w:val="00CE728D"/>
    <w:rsid w:val="00CF07FB"/>
    <w:rsid w:val="00CF34B8"/>
    <w:rsid w:val="00CF6230"/>
    <w:rsid w:val="00CF7FB7"/>
    <w:rsid w:val="00D017FC"/>
    <w:rsid w:val="00D0226A"/>
    <w:rsid w:val="00D13147"/>
    <w:rsid w:val="00D16AEF"/>
    <w:rsid w:val="00D20DBE"/>
    <w:rsid w:val="00D21F63"/>
    <w:rsid w:val="00D267EC"/>
    <w:rsid w:val="00D32B12"/>
    <w:rsid w:val="00D42901"/>
    <w:rsid w:val="00D44ADC"/>
    <w:rsid w:val="00D547F0"/>
    <w:rsid w:val="00D550EC"/>
    <w:rsid w:val="00D5715A"/>
    <w:rsid w:val="00D600F4"/>
    <w:rsid w:val="00D625C8"/>
    <w:rsid w:val="00D71687"/>
    <w:rsid w:val="00D74813"/>
    <w:rsid w:val="00D75156"/>
    <w:rsid w:val="00D7562D"/>
    <w:rsid w:val="00D75CD8"/>
    <w:rsid w:val="00D815B3"/>
    <w:rsid w:val="00D95D1D"/>
    <w:rsid w:val="00D97C59"/>
    <w:rsid w:val="00DA12A5"/>
    <w:rsid w:val="00DA2D91"/>
    <w:rsid w:val="00DA30BC"/>
    <w:rsid w:val="00DA6D70"/>
    <w:rsid w:val="00DB045D"/>
    <w:rsid w:val="00DB5C9D"/>
    <w:rsid w:val="00DB6050"/>
    <w:rsid w:val="00DC0590"/>
    <w:rsid w:val="00DC183D"/>
    <w:rsid w:val="00DC2C34"/>
    <w:rsid w:val="00DC484A"/>
    <w:rsid w:val="00DC7DEF"/>
    <w:rsid w:val="00DD0B31"/>
    <w:rsid w:val="00DD136B"/>
    <w:rsid w:val="00DD1D8E"/>
    <w:rsid w:val="00DD4EFB"/>
    <w:rsid w:val="00DD5053"/>
    <w:rsid w:val="00DF27DA"/>
    <w:rsid w:val="00DF336E"/>
    <w:rsid w:val="00DF4DBE"/>
    <w:rsid w:val="00E03AD5"/>
    <w:rsid w:val="00E03EC0"/>
    <w:rsid w:val="00E04FFC"/>
    <w:rsid w:val="00E22D68"/>
    <w:rsid w:val="00E23DAA"/>
    <w:rsid w:val="00E270C3"/>
    <w:rsid w:val="00E30E90"/>
    <w:rsid w:val="00E3524B"/>
    <w:rsid w:val="00E402C5"/>
    <w:rsid w:val="00E402F1"/>
    <w:rsid w:val="00E40820"/>
    <w:rsid w:val="00E4362E"/>
    <w:rsid w:val="00E4658F"/>
    <w:rsid w:val="00E53F21"/>
    <w:rsid w:val="00E54A67"/>
    <w:rsid w:val="00E56198"/>
    <w:rsid w:val="00E60495"/>
    <w:rsid w:val="00E61C0D"/>
    <w:rsid w:val="00E63EB4"/>
    <w:rsid w:val="00E71329"/>
    <w:rsid w:val="00E72C86"/>
    <w:rsid w:val="00E8363B"/>
    <w:rsid w:val="00E84966"/>
    <w:rsid w:val="00E92383"/>
    <w:rsid w:val="00EA1B3A"/>
    <w:rsid w:val="00EA2109"/>
    <w:rsid w:val="00EA28F9"/>
    <w:rsid w:val="00EB6844"/>
    <w:rsid w:val="00EC6DAB"/>
    <w:rsid w:val="00ED4D4E"/>
    <w:rsid w:val="00ED686D"/>
    <w:rsid w:val="00EE372A"/>
    <w:rsid w:val="00EE4E54"/>
    <w:rsid w:val="00EE6076"/>
    <w:rsid w:val="00EE6FCD"/>
    <w:rsid w:val="00EE76B6"/>
    <w:rsid w:val="00EF264D"/>
    <w:rsid w:val="00F05CB8"/>
    <w:rsid w:val="00F071A6"/>
    <w:rsid w:val="00F15B3D"/>
    <w:rsid w:val="00F22959"/>
    <w:rsid w:val="00F24E82"/>
    <w:rsid w:val="00F34066"/>
    <w:rsid w:val="00F3456F"/>
    <w:rsid w:val="00F436BB"/>
    <w:rsid w:val="00F510E8"/>
    <w:rsid w:val="00F545BF"/>
    <w:rsid w:val="00F55065"/>
    <w:rsid w:val="00F70120"/>
    <w:rsid w:val="00F71037"/>
    <w:rsid w:val="00F71890"/>
    <w:rsid w:val="00F71B56"/>
    <w:rsid w:val="00F80106"/>
    <w:rsid w:val="00F8147B"/>
    <w:rsid w:val="00F82054"/>
    <w:rsid w:val="00F85B1E"/>
    <w:rsid w:val="00F86FFC"/>
    <w:rsid w:val="00F873B3"/>
    <w:rsid w:val="00F87F33"/>
    <w:rsid w:val="00F90B0B"/>
    <w:rsid w:val="00F94DE4"/>
    <w:rsid w:val="00F97E42"/>
    <w:rsid w:val="00FA186A"/>
    <w:rsid w:val="00FA42B9"/>
    <w:rsid w:val="00FA755A"/>
    <w:rsid w:val="00FB2B0F"/>
    <w:rsid w:val="00FB4F6B"/>
    <w:rsid w:val="00FB536D"/>
    <w:rsid w:val="00FB5FE1"/>
    <w:rsid w:val="00FC07C9"/>
    <w:rsid w:val="00FC5E2C"/>
    <w:rsid w:val="00FD1FE3"/>
    <w:rsid w:val="00FD4204"/>
    <w:rsid w:val="00FD5C86"/>
    <w:rsid w:val="00FE13DA"/>
    <w:rsid w:val="00FE42A2"/>
    <w:rsid w:val="00FE778B"/>
    <w:rsid w:val="00FE7B8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58A82"/>
  <w15:docId w15:val="{A73BEF72-B6B7-4C78-90BB-A2C72812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C4A33"/>
    <w:pPr>
      <w:suppressAutoHyphens/>
      <w:autoSpaceDE w:val="0"/>
      <w:autoSpaceDN w:val="0"/>
      <w:adjustRightInd w:val="0"/>
      <w:spacing w:after="295" w:line="320" w:lineRule="atLeast"/>
      <w:textAlignment w:val="center"/>
    </w:pPr>
    <w:rPr>
      <w:rFonts w:ascii="Arial" w:hAnsi="Arial" w:cs="MrEavesXLModOT"/>
      <w:sz w:val="24"/>
      <w:szCs w:val="28"/>
    </w:rPr>
  </w:style>
  <w:style w:type="paragraph" w:styleId="Heading1">
    <w:name w:val="heading 1"/>
    <w:basedOn w:val="Normal"/>
    <w:next w:val="Normal"/>
    <w:link w:val="Heading1Char"/>
    <w:qFormat/>
    <w:rsid w:val="00F86FFC"/>
    <w:pPr>
      <w:keepNext/>
      <w:spacing w:before="240"/>
      <w:outlineLvl w:val="0"/>
    </w:pPr>
    <w:rPr>
      <w:color w:val="07716C" w:themeColor="accent1"/>
      <w:sz w:val="48"/>
    </w:rPr>
  </w:style>
  <w:style w:type="paragraph" w:styleId="Heading2">
    <w:name w:val="heading 2"/>
    <w:basedOn w:val="Normal"/>
    <w:next w:val="Normal"/>
    <w:link w:val="Heading2Char"/>
    <w:qFormat/>
    <w:rsid w:val="00F86FFC"/>
    <w:pPr>
      <w:keepNext/>
      <w:outlineLvl w:val="1"/>
    </w:pPr>
    <w:rPr>
      <w:color w:val="07716C" w:themeColor="accent1"/>
      <w:sz w:val="36"/>
    </w:rPr>
  </w:style>
  <w:style w:type="paragraph" w:styleId="Heading3">
    <w:name w:val="heading 3"/>
    <w:basedOn w:val="Normal"/>
    <w:next w:val="Normal"/>
    <w:link w:val="Heading3Char"/>
    <w:qFormat/>
    <w:rsid w:val="00F86FFC"/>
    <w:pPr>
      <w:keepNext/>
      <w:outlineLvl w:val="2"/>
    </w:pPr>
    <w:rPr>
      <w:color w:val="07716C" w:themeColor="accent1"/>
      <w:sz w:val="28"/>
    </w:rPr>
  </w:style>
  <w:style w:type="paragraph" w:styleId="Heading4">
    <w:name w:val="heading 4"/>
    <w:basedOn w:val="Normal"/>
    <w:next w:val="Normal"/>
    <w:link w:val="Heading4Char"/>
    <w:qFormat/>
    <w:rsid w:val="00F86FFC"/>
    <w:pPr>
      <w:keepNext/>
      <w:outlineLvl w:val="3"/>
    </w:pPr>
    <w:rPr>
      <w:b/>
      <w:color w:val="07716C" w:themeColor="accent1"/>
    </w:rPr>
  </w:style>
  <w:style w:type="paragraph" w:styleId="Heading5">
    <w:name w:val="heading 5"/>
    <w:basedOn w:val="Normal"/>
    <w:next w:val="Normal"/>
    <w:link w:val="Heading5Char"/>
    <w:qFormat/>
    <w:rsid w:val="00F86FFC"/>
    <w:pPr>
      <w:keepNext/>
      <w:outlineLvl w:val="4"/>
    </w:pPr>
    <w:rPr>
      <w:i/>
      <w:noProof/>
      <w:color w:val="07716C" w:themeColor="accent1"/>
    </w:rPr>
  </w:style>
  <w:style w:type="paragraph" w:styleId="Heading6">
    <w:name w:val="heading 6"/>
    <w:basedOn w:val="Normal"/>
    <w:next w:val="Normal"/>
    <w:link w:val="Heading6Char"/>
    <w:qFormat/>
    <w:rsid w:val="00F86FFC"/>
    <w:pPr>
      <w:keepNext/>
      <w:keepLines/>
      <w:outlineLvl w:val="5"/>
    </w:pPr>
    <w:rPr>
      <w:rFonts w:asciiTheme="majorHAnsi" w:eastAsiaTheme="majorEastAsia" w:hAnsiTheme="majorHAnsi" w:cstheme="majorBidi"/>
      <w:color w:val="07716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86FFC"/>
    <w:pPr>
      <w:pBdr>
        <w:bottom w:val="single" w:sz="8" w:space="6" w:color="19B790"/>
      </w:pBdr>
      <w:tabs>
        <w:tab w:val="center" w:pos="4513"/>
        <w:tab w:val="right" w:pos="9026"/>
      </w:tabs>
      <w:jc w:val="right"/>
    </w:pPr>
    <w:rPr>
      <w:color w:val="07716C" w:themeColor="accent1"/>
      <w:sz w:val="18"/>
    </w:rPr>
  </w:style>
  <w:style w:type="character" w:customStyle="1" w:styleId="HeaderChar">
    <w:name w:val="Header Char"/>
    <w:link w:val="Header"/>
    <w:uiPriority w:val="99"/>
    <w:semiHidden/>
    <w:rsid w:val="00F86FFC"/>
    <w:rPr>
      <w:rFonts w:ascii="Arial" w:hAnsi="Arial" w:cs="MrEavesXLModOT"/>
      <w:color w:val="07716C" w:themeColor="accent1"/>
      <w:sz w:val="18"/>
      <w:szCs w:val="28"/>
    </w:rPr>
  </w:style>
  <w:style w:type="paragraph" w:styleId="Footer">
    <w:name w:val="footer"/>
    <w:basedOn w:val="Normal"/>
    <w:link w:val="FooterChar"/>
    <w:uiPriority w:val="99"/>
    <w:rsid w:val="00B16F8F"/>
    <w:pPr>
      <w:tabs>
        <w:tab w:val="center" w:pos="4513"/>
        <w:tab w:val="right" w:pos="9026"/>
      </w:tabs>
      <w:jc w:val="right"/>
    </w:pPr>
    <w:rPr>
      <w:color w:val="007836"/>
    </w:rPr>
  </w:style>
  <w:style w:type="character" w:customStyle="1" w:styleId="FooterChar">
    <w:name w:val="Footer Char"/>
    <w:link w:val="Footer"/>
    <w:uiPriority w:val="99"/>
    <w:rsid w:val="00B16F8F"/>
    <w:rPr>
      <w:rFonts w:ascii="Arial" w:hAnsi="Arial"/>
      <w:color w:val="007836"/>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86FFC"/>
    <w:rPr>
      <w:rFonts w:ascii="Arial" w:hAnsi="Arial" w:cs="MrEavesXLModOT"/>
      <w:color w:val="07716C" w:themeColor="accent1"/>
      <w:sz w:val="36"/>
      <w:szCs w:val="28"/>
    </w:rPr>
  </w:style>
  <w:style w:type="character" w:customStyle="1" w:styleId="Heading3Char">
    <w:name w:val="Heading 3 Char"/>
    <w:link w:val="Heading3"/>
    <w:rsid w:val="00F86FFC"/>
    <w:rPr>
      <w:rFonts w:ascii="Arial" w:hAnsi="Arial" w:cs="MrEavesXLModOT"/>
      <w:color w:val="07716C" w:themeColor="accent1"/>
      <w:sz w:val="28"/>
      <w:szCs w:val="28"/>
    </w:rPr>
  </w:style>
  <w:style w:type="character" w:customStyle="1" w:styleId="Heading4Char">
    <w:name w:val="Heading 4 Char"/>
    <w:link w:val="Heading4"/>
    <w:rsid w:val="00F86FFC"/>
    <w:rPr>
      <w:rFonts w:ascii="Arial" w:hAnsi="Arial" w:cs="MrEavesXLModOT"/>
      <w:b/>
      <w:color w:val="07716C" w:themeColor="accent1"/>
      <w:sz w:val="24"/>
      <w:szCs w:val="28"/>
    </w:rPr>
  </w:style>
  <w:style w:type="character" w:customStyle="1" w:styleId="Heading5Char">
    <w:name w:val="Heading 5 Char"/>
    <w:link w:val="Heading5"/>
    <w:rsid w:val="00F86FFC"/>
    <w:rPr>
      <w:rFonts w:ascii="Arial" w:hAnsi="Arial" w:cs="MrEavesXLModOT"/>
      <w:i/>
      <w:noProof/>
      <w:color w:val="07716C" w:themeColor="accent1"/>
      <w:sz w:val="24"/>
      <w:szCs w:val="28"/>
    </w:rPr>
  </w:style>
  <w:style w:type="character" w:customStyle="1" w:styleId="Heading1Char">
    <w:name w:val="Heading 1 Char"/>
    <w:link w:val="Heading1"/>
    <w:rsid w:val="00F86FFC"/>
    <w:rPr>
      <w:rFonts w:ascii="Arial" w:hAnsi="Arial" w:cs="MrEavesXLModOT"/>
      <w:color w:val="07716C" w:themeColor="accent1"/>
      <w:sz w:val="48"/>
      <w:szCs w:val="28"/>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ulletlist1">
    <w:name w:val="Table textBullet list 1"/>
    <w:basedOn w:val="TableText"/>
    <w:uiPriority w:val="1"/>
    <w:qFormat/>
    <w:rsid w:val="00D16AEF"/>
    <w:pPr>
      <w:numPr>
        <w:numId w:val="7"/>
      </w:numPr>
    </w:pPr>
    <w:rPr>
      <w:noProof/>
    </w:rPr>
  </w:style>
  <w:style w:type="paragraph" w:customStyle="1" w:styleId="Bulletlist2">
    <w:name w:val="Bullet list 2"/>
    <w:basedOn w:val="Normal"/>
    <w:uiPriority w:val="1"/>
    <w:qFormat/>
    <w:rsid w:val="00F86FFC"/>
    <w:pPr>
      <w:numPr>
        <w:numId w:val="1"/>
      </w:numPr>
    </w:pPr>
    <w:rPr>
      <w:noProof/>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BB4BBC"/>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6F2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FCFAE1"/>
      </w:tcPr>
    </w:tblStylePr>
  </w:style>
  <w:style w:type="paragraph" w:customStyle="1" w:styleId="TableText">
    <w:name w:val="Table Text"/>
    <w:basedOn w:val="Normal"/>
    <w:uiPriority w:val="1"/>
    <w:qFormat/>
    <w:rsid w:val="00272411"/>
    <w:pPr>
      <w:spacing w:before="60" w:after="120"/>
    </w:pPr>
  </w:style>
  <w:style w:type="paragraph" w:styleId="TOC1">
    <w:name w:val="toc 1"/>
    <w:basedOn w:val="Normal"/>
    <w:next w:val="Normal"/>
    <w:uiPriority w:val="39"/>
    <w:rsid w:val="00160C69"/>
    <w:pPr>
      <w:tabs>
        <w:tab w:val="right" w:leader="dot" w:pos="9752"/>
      </w:tabs>
      <w:spacing w:before="240" w:after="0"/>
    </w:pPr>
    <w:rPr>
      <w:noProof/>
    </w:rPr>
  </w:style>
  <w:style w:type="paragraph" w:styleId="TOC2">
    <w:name w:val="toc 2"/>
    <w:basedOn w:val="Normal"/>
    <w:next w:val="Normal"/>
    <w:uiPriority w:val="39"/>
    <w:rsid w:val="00870A76"/>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160C69"/>
    <w:pPr>
      <w:spacing w:before="240" w:after="120"/>
    </w:pPr>
    <w:rPr>
      <w:sz w:val="48"/>
      <w:szCs w:val="50"/>
    </w:rPr>
  </w:style>
  <w:style w:type="paragraph" w:customStyle="1" w:styleId="CoverDate">
    <w:name w:val="Cover Date"/>
    <w:basedOn w:val="Normal"/>
    <w:uiPriority w:val="99"/>
    <w:semiHidden/>
    <w:qFormat/>
    <w:rsid w:val="00185410"/>
    <w:pPr>
      <w:spacing w:before="240"/>
    </w:pPr>
    <w:rPr>
      <w:color w:val="FFFFFF" w:themeColor="background1"/>
      <w:sz w:val="28"/>
    </w:rPr>
  </w:style>
  <w:style w:type="paragraph" w:customStyle="1" w:styleId="CoverTitle">
    <w:name w:val="Cover Title"/>
    <w:basedOn w:val="Normal"/>
    <w:uiPriority w:val="99"/>
    <w:semiHidden/>
    <w:qFormat/>
    <w:rsid w:val="00160C69"/>
    <w:pPr>
      <w:pBdr>
        <w:top w:val="single" w:sz="24" w:space="10" w:color="19B790"/>
        <w:left w:val="single" w:sz="24" w:space="10" w:color="19B790"/>
        <w:bottom w:val="single" w:sz="24" w:space="10" w:color="19B790"/>
        <w:right w:val="single" w:sz="24" w:space="10" w:color="19B790"/>
      </w:pBdr>
      <w:ind w:left="227"/>
    </w:pPr>
    <w:rPr>
      <w:b/>
      <w:color w:val="07716C" w:themeColor="accent1"/>
      <w:sz w:val="90"/>
      <w:szCs w:val="88"/>
    </w:rPr>
  </w:style>
  <w:style w:type="paragraph" w:customStyle="1" w:styleId="InnerCoverTitle">
    <w:name w:val="Inner Cover Title"/>
    <w:basedOn w:val="Normal"/>
    <w:uiPriority w:val="99"/>
    <w:semiHidden/>
    <w:qFormat/>
    <w:rsid w:val="00160C69"/>
    <w:rPr>
      <w:color w:val="07716C" w:themeColor="accent1"/>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160C69"/>
    <w:rPr>
      <w:color w:val="07716C" w:themeColor="accent1"/>
    </w:rPr>
  </w:style>
  <w:style w:type="paragraph" w:customStyle="1" w:styleId="InnerCoverAuthor">
    <w:name w:val="Inner Cover Author"/>
    <w:basedOn w:val="Normal"/>
    <w:uiPriority w:val="99"/>
    <w:semiHidden/>
    <w:qFormat/>
    <w:rsid w:val="00160C69"/>
    <w:rPr>
      <w:color w:val="07716C" w:themeColor="accent1"/>
      <w:sz w:val="28"/>
    </w:rPr>
  </w:style>
  <w:style w:type="character" w:customStyle="1" w:styleId="Heading6Char">
    <w:name w:val="Heading 6 Char"/>
    <w:basedOn w:val="DefaultParagraphFont"/>
    <w:link w:val="Heading6"/>
    <w:rsid w:val="00F86FFC"/>
    <w:rPr>
      <w:rFonts w:asciiTheme="majorHAnsi" w:eastAsiaTheme="majorEastAsia" w:hAnsiTheme="majorHAnsi" w:cstheme="majorBidi"/>
      <w:color w:val="07716C" w:themeColor="accent1"/>
      <w:sz w:val="24"/>
      <w:szCs w:val="28"/>
    </w:rPr>
  </w:style>
  <w:style w:type="paragraph" w:customStyle="1" w:styleId="BulletList3">
    <w:name w:val="Bullet List 3"/>
    <w:basedOn w:val="ListParagraph"/>
    <w:uiPriority w:val="1"/>
    <w:qFormat/>
    <w:rsid w:val="00F86FFC"/>
    <w:pPr>
      <w:numPr>
        <w:numId w:val="2"/>
      </w:numPr>
      <w:tabs>
        <w:tab w:val="left" w:pos="720"/>
      </w:tabs>
    </w:pPr>
    <w:rPr>
      <w:rFonts w:asciiTheme="minorHAnsi" w:eastAsiaTheme="minorHAnsi" w:hAnsiTheme="minorHAnsi" w:cstheme="minorBidi"/>
      <w:noProof/>
    </w:rPr>
  </w:style>
  <w:style w:type="paragraph" w:styleId="ListParagraph">
    <w:name w:val="List Paragraph"/>
    <w:basedOn w:val="Normal"/>
    <w:uiPriority w:val="34"/>
    <w:qFormat/>
    <w:rsid w:val="00A136BE"/>
    <w:pPr>
      <w:ind w:left="720"/>
    </w:pPr>
  </w:style>
  <w:style w:type="paragraph" w:customStyle="1" w:styleId="NumList1">
    <w:name w:val="Num List 1"/>
    <w:basedOn w:val="Normal"/>
    <w:uiPriority w:val="1"/>
    <w:qFormat/>
    <w:rsid w:val="00D16AEF"/>
    <w:pPr>
      <w:numPr>
        <w:numId w:val="3"/>
      </w:numPr>
    </w:pPr>
    <w:rPr>
      <w:rFonts w:asciiTheme="minorHAnsi" w:eastAsiaTheme="minorHAnsi" w:hAnsiTheme="minorHAnsi" w:cstheme="minorBidi"/>
      <w:noProof/>
    </w:rPr>
  </w:style>
  <w:style w:type="paragraph" w:customStyle="1" w:styleId="NumList2">
    <w:name w:val="Num List 2"/>
    <w:basedOn w:val="Normal"/>
    <w:uiPriority w:val="1"/>
    <w:qFormat/>
    <w:rsid w:val="00D16AEF"/>
    <w:pPr>
      <w:numPr>
        <w:ilvl w:val="1"/>
        <w:numId w:val="3"/>
      </w:numPr>
    </w:pPr>
    <w:rPr>
      <w:rFonts w:asciiTheme="minorHAnsi" w:eastAsiaTheme="minorHAnsi" w:hAnsiTheme="minorHAnsi" w:cstheme="minorBidi"/>
    </w:rPr>
  </w:style>
  <w:style w:type="paragraph" w:customStyle="1" w:styleId="QuoteText">
    <w:name w:val="Quote Text"/>
    <w:basedOn w:val="Normal"/>
    <w:uiPriority w:val="1"/>
    <w:qFormat/>
    <w:rsid w:val="00F86FFC"/>
    <w:pPr>
      <w:pBdr>
        <w:top w:val="single" w:sz="24" w:space="6" w:color="19B790"/>
        <w:bottom w:val="single" w:sz="24" w:space="6" w:color="19B790"/>
      </w:pBdr>
      <w:spacing w:before="240"/>
    </w:pPr>
    <w:rPr>
      <w:rFonts w:asciiTheme="minorHAnsi" w:eastAsiaTheme="minorHAnsi" w:hAnsiTheme="minorHAnsi" w:cstheme="minorBidi"/>
      <w:color w:val="07716C" w:themeColor="accent1"/>
      <w:sz w:val="28"/>
      <w:szCs w:val="30"/>
    </w:rPr>
  </w:style>
  <w:style w:type="paragraph" w:customStyle="1" w:styleId="TableandChartCaption">
    <w:name w:val="Table and Chart Caption"/>
    <w:basedOn w:val="Normal"/>
    <w:uiPriority w:val="1"/>
    <w:qFormat/>
    <w:rsid w:val="00F86FFC"/>
    <w:pPr>
      <w:spacing w:before="60"/>
    </w:pPr>
    <w:rPr>
      <w:rFonts w:asciiTheme="minorHAnsi" w:eastAsiaTheme="minorHAnsi" w:hAnsiTheme="minorHAnsi" w:cstheme="minorBidi"/>
      <w:b/>
      <w:noProof/>
      <w:color w:val="07716C" w:themeColor="accent1"/>
      <w:sz w:val="20"/>
      <w:szCs w:val="18"/>
    </w:rPr>
  </w:style>
  <w:style w:type="table" w:customStyle="1" w:styleId="ONRTable1">
    <w:name w:val="ONR Table 1"/>
    <w:basedOn w:val="TableNormal"/>
    <w:uiPriority w:val="99"/>
    <w:rsid w:val="00BB4BBC"/>
    <w:rPr>
      <w:rFonts w:asciiTheme="minorHAnsi" w:eastAsiaTheme="minorHAnsi" w:hAnsiTheme="minorHAnsi" w:cstheme="minorBidi"/>
      <w:sz w:val="22"/>
      <w:szCs w:val="22"/>
      <w:lang w:eastAsia="en-US"/>
    </w:rPr>
    <w:tblPr>
      <w:tblInd w:w="0" w:type="nil"/>
      <w:tblBorders>
        <w:bottom w:val="single" w:sz="4" w:space="0" w:color="007836"/>
        <w:insideH w:val="single" w:sz="4" w:space="0" w:color="007836"/>
        <w:insideV w:val="single" w:sz="4" w:space="0" w:color="007836"/>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007836"/>
          <w:tl2br w:val="nil"/>
          <w:tr2bl w:val="nil"/>
        </w:tcBorders>
        <w:shd w:val="clear" w:color="auto" w:fill="FCFAE1"/>
      </w:tcPr>
    </w:tblStylePr>
  </w:style>
  <w:style w:type="table" w:customStyle="1" w:styleId="Box1">
    <w:name w:val="Box 1"/>
    <w:basedOn w:val="TableNormal"/>
    <w:uiPriority w:val="99"/>
    <w:rsid w:val="003227D6"/>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style>
  <w:style w:type="table" w:customStyle="1" w:styleId="Box2">
    <w:name w:val="Box 2"/>
    <w:basedOn w:val="TableNormal"/>
    <w:uiPriority w:val="99"/>
    <w:rsid w:val="00BB4BBC"/>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tblStylePr w:type="firstRow">
      <w:rPr>
        <w:b/>
        <w:color w:val="auto"/>
      </w:rPr>
      <w:tblPr/>
      <w:tcPr>
        <w:tcBorders>
          <w:top w:val="single" w:sz="4" w:space="0" w:color="007836"/>
          <w:left w:val="single" w:sz="4" w:space="0" w:color="007836"/>
          <w:bottom w:val="single" w:sz="4" w:space="0" w:color="007836"/>
          <w:right w:val="single" w:sz="4" w:space="0" w:color="007836"/>
          <w:insideH w:val="nil"/>
          <w:insideV w:val="nil"/>
          <w:tl2br w:val="nil"/>
          <w:tr2bl w:val="nil"/>
        </w:tcBorders>
        <w:shd w:val="clear" w:color="auto" w:fill="FCFAE1"/>
      </w:tcPr>
    </w:tblStylePr>
  </w:style>
  <w:style w:type="paragraph" w:customStyle="1" w:styleId="Copyright">
    <w:name w:val="Copyright"/>
    <w:basedOn w:val="Normal"/>
    <w:uiPriority w:val="99"/>
    <w:semiHidden/>
    <w:qFormat/>
    <w:rsid w:val="00F86FFC"/>
    <w:pPr>
      <w:spacing w:after="0"/>
    </w:pPr>
    <w:rPr>
      <w:color w:val="07716C" w:themeColor="accent1"/>
      <w:szCs w:val="16"/>
    </w:rPr>
  </w:style>
  <w:style w:type="paragraph" w:styleId="Subtitle">
    <w:name w:val="Subtitle"/>
    <w:basedOn w:val="Normal"/>
    <w:next w:val="Normal"/>
    <w:link w:val="SubtitleChar"/>
    <w:uiPriority w:val="99"/>
    <w:qFormat/>
    <w:rsid w:val="00A2620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99"/>
    <w:rsid w:val="00A26200"/>
    <w:rPr>
      <w:rFonts w:asciiTheme="minorHAnsi" w:eastAsiaTheme="minorEastAsia" w:hAnsiTheme="minorHAnsi" w:cstheme="minorBidi"/>
      <w:color w:val="5A5A5A" w:themeColor="text1" w:themeTint="A5"/>
      <w:spacing w:val="15"/>
      <w:sz w:val="22"/>
      <w:szCs w:val="22"/>
      <w:lang w:eastAsia="en-US" w:bidi="he-IL"/>
    </w:rPr>
  </w:style>
  <w:style w:type="paragraph" w:customStyle="1" w:styleId="Quoteinatable">
    <w:name w:val="Quote in a table"/>
    <w:basedOn w:val="Normal"/>
    <w:qFormat/>
    <w:rsid w:val="00160C69"/>
    <w:rPr>
      <w:rFonts w:eastAsiaTheme="minorHAnsi" w:cstheme="minorBidi"/>
      <w:sz w:val="28"/>
    </w:rPr>
  </w:style>
  <w:style w:type="paragraph" w:customStyle="1" w:styleId="Footnotes">
    <w:name w:val="Footnotes"/>
    <w:basedOn w:val="Normal"/>
    <w:uiPriority w:val="99"/>
    <w:rsid w:val="00824E87"/>
    <w:pPr>
      <w:tabs>
        <w:tab w:val="left" w:pos="284"/>
      </w:tabs>
      <w:spacing w:after="113" w:line="240" w:lineRule="atLeast"/>
      <w:ind w:left="284" w:hanging="284"/>
    </w:pPr>
    <w:rPr>
      <w:sz w:val="20"/>
      <w:szCs w:val="24"/>
    </w:rPr>
  </w:style>
  <w:style w:type="character" w:customStyle="1" w:styleId="Bold">
    <w:name w:val="Bold"/>
    <w:uiPriority w:val="99"/>
    <w:rsid w:val="00EE6FCD"/>
    <w:rPr>
      <w:b/>
      <w:bCs/>
      <w:lang w:val="en-US"/>
    </w:rPr>
  </w:style>
  <w:style w:type="character" w:styleId="UnresolvedMention">
    <w:name w:val="Unresolved Mention"/>
    <w:basedOn w:val="DefaultParagraphFont"/>
    <w:uiPriority w:val="99"/>
    <w:semiHidden/>
    <w:unhideWhenUsed/>
    <w:rsid w:val="00EE6FCD"/>
    <w:rPr>
      <w:color w:val="605E5C"/>
      <w:shd w:val="clear" w:color="auto" w:fill="E1DFDD"/>
    </w:rPr>
  </w:style>
  <w:style w:type="character" w:styleId="FollowedHyperlink">
    <w:name w:val="FollowedHyperlink"/>
    <w:basedOn w:val="DefaultParagraphFont"/>
    <w:uiPriority w:val="99"/>
    <w:semiHidden/>
    <w:unhideWhenUsed/>
    <w:rsid w:val="00923101"/>
    <w:rPr>
      <w:color w:val="AA1C76" w:themeColor="followedHyperlink"/>
      <w:u w:val="single"/>
    </w:rPr>
  </w:style>
  <w:style w:type="paragraph" w:customStyle="1" w:styleId="Calloutiiiiii">
    <w:name w:val="Call out i. ii. iii."/>
    <w:basedOn w:val="Normal"/>
    <w:qFormat/>
    <w:rsid w:val="00083620"/>
    <w:pPr>
      <w:pBdr>
        <w:top w:val="single" w:sz="48" w:space="1" w:color="D4EFE5"/>
        <w:left w:val="single" w:sz="48" w:space="4" w:color="D4EFE5"/>
        <w:bottom w:val="single" w:sz="48" w:space="1" w:color="D4EFE5"/>
        <w:right w:val="single" w:sz="48" w:space="4" w:color="D4EFE5"/>
      </w:pBdr>
      <w:shd w:val="clear" w:color="auto" w:fill="D4EFE5"/>
      <w:ind w:left="720" w:hanging="720"/>
      <w:contextualSpacing/>
    </w:pPr>
    <w:rPr>
      <w:sz w:val="36"/>
      <w:szCs w:val="38"/>
    </w:rPr>
  </w:style>
  <w:style w:type="paragraph" w:customStyle="1" w:styleId="Aheading">
    <w:name w:val="A heading"/>
    <w:basedOn w:val="Normal"/>
    <w:uiPriority w:val="99"/>
    <w:rsid w:val="0040286F"/>
    <w:pPr>
      <w:spacing w:after="113" w:line="400" w:lineRule="atLeast"/>
    </w:pPr>
    <w:rPr>
      <w:rFonts w:ascii="MrEavesXLModOT" w:hAnsi="MrEavesXLModOT"/>
      <w:b/>
      <w:bCs/>
      <w:sz w:val="34"/>
      <w:szCs w:val="34"/>
    </w:rPr>
  </w:style>
  <w:style w:type="paragraph" w:styleId="ListBullet">
    <w:name w:val="List Bullet"/>
    <w:basedOn w:val="Normal"/>
    <w:uiPriority w:val="99"/>
    <w:rsid w:val="0040286F"/>
    <w:pPr>
      <w:tabs>
        <w:tab w:val="left" w:pos="283"/>
      </w:tabs>
      <w:spacing w:after="147"/>
      <w:ind w:left="283" w:hanging="283"/>
    </w:pPr>
    <w:rPr>
      <w:rFonts w:ascii="MrEavesXLModOT" w:hAnsi="MrEavesXLModOT"/>
      <w:sz w:val="28"/>
    </w:rPr>
  </w:style>
  <w:style w:type="paragraph" w:customStyle="1" w:styleId="Listbulletsabc">
    <w:name w:val="List bullets a) b) c)"/>
    <w:basedOn w:val="ListBullet"/>
    <w:uiPriority w:val="99"/>
    <w:rsid w:val="0040286F"/>
    <w:pPr>
      <w:tabs>
        <w:tab w:val="clear" w:pos="283"/>
        <w:tab w:val="left" w:pos="340"/>
      </w:tabs>
      <w:ind w:left="340" w:hanging="340"/>
    </w:pPr>
  </w:style>
  <w:style w:type="paragraph" w:customStyle="1" w:styleId="ListBulletindent1">
    <w:name w:val="List Bullet indent1"/>
    <w:basedOn w:val="Normal"/>
    <w:uiPriority w:val="99"/>
    <w:rsid w:val="0040286F"/>
    <w:pPr>
      <w:tabs>
        <w:tab w:val="left" w:pos="283"/>
      </w:tabs>
      <w:spacing w:after="147"/>
      <w:ind w:left="567" w:hanging="227"/>
    </w:pPr>
    <w:rPr>
      <w:rFonts w:ascii="MrEavesXLModOT" w:hAnsi="MrEavesXLModOT"/>
      <w:sz w:val="28"/>
    </w:rPr>
  </w:style>
  <w:style w:type="character" w:customStyle="1" w:styleId="Footnotesuperscript">
    <w:name w:val="Footnote superscript"/>
    <w:uiPriority w:val="99"/>
    <w:rsid w:val="0040286F"/>
    <w:rPr>
      <w:b/>
      <w:bCs/>
      <w:color w:val="00753D"/>
      <w:vertAlign w:val="superscript"/>
    </w:rPr>
  </w:style>
  <w:style w:type="numbering" w:customStyle="1" w:styleId="Style1">
    <w:name w:val="Style1"/>
    <w:uiPriority w:val="99"/>
    <w:rsid w:val="004A74FD"/>
    <w:pPr>
      <w:numPr>
        <w:numId w:val="4"/>
      </w:numPr>
    </w:pPr>
  </w:style>
  <w:style w:type="paragraph" w:customStyle="1" w:styleId="Bulletsa">
    <w:name w:val="Bullets a) •"/>
    <w:basedOn w:val="ListParagraph"/>
    <w:qFormat/>
    <w:rsid w:val="006D6E9D"/>
    <w:pPr>
      <w:numPr>
        <w:numId w:val="5"/>
      </w:numPr>
    </w:pPr>
  </w:style>
  <w:style w:type="paragraph" w:customStyle="1" w:styleId="aNumList1">
    <w:name w:val="a) Num List 1"/>
    <w:basedOn w:val="NumList1"/>
    <w:qFormat/>
    <w:rsid w:val="006D6E9D"/>
    <w:pPr>
      <w:numPr>
        <w:numId w:val="6"/>
      </w:numPr>
    </w:pPr>
  </w:style>
  <w:style w:type="character" w:styleId="CommentReference">
    <w:name w:val="annotation reference"/>
    <w:basedOn w:val="DefaultParagraphFont"/>
    <w:uiPriority w:val="99"/>
    <w:rsid w:val="006C5F85"/>
    <w:rPr>
      <w:w w:val="100"/>
      <w:sz w:val="16"/>
      <w:szCs w:val="16"/>
    </w:rPr>
  </w:style>
  <w:style w:type="character" w:customStyle="1" w:styleId="Note">
    <w:name w:val="Note"/>
    <w:basedOn w:val="DefaultParagraphFont"/>
    <w:uiPriority w:val="99"/>
    <w:rsid w:val="00746B48"/>
    <w:rPr>
      <w:i/>
      <w:iCs/>
      <w:u w:val="thick" w:color="E5FF0C"/>
      <w:lang w:val="en-US"/>
    </w:rPr>
  </w:style>
  <w:style w:type="paragraph" w:customStyle="1" w:styleId="Bulletlist1">
    <w:name w:val="Bullet list 1"/>
    <w:basedOn w:val="Normal"/>
    <w:rsid w:val="001E6383"/>
    <w:pPr>
      <w:numPr>
        <w:numId w:val="9"/>
      </w:numPr>
    </w:pPr>
  </w:style>
  <w:style w:type="paragraph" w:customStyle="1" w:styleId="ListbulletiiiiiiInclusion">
    <w:name w:val="List bullet i ii iii Inclusion"/>
    <w:basedOn w:val="ListBullet"/>
    <w:uiPriority w:val="99"/>
    <w:rsid w:val="00DA12A5"/>
    <w:pPr>
      <w:shd w:val="clear" w:color="auto" w:fill="FFCB93"/>
      <w:spacing w:after="397" w:line="440" w:lineRule="atLeast"/>
      <w:ind w:left="510" w:right="170"/>
    </w:pPr>
    <w:rPr>
      <w:sz w:val="38"/>
      <w:szCs w:val="38"/>
      <w:lang w:val="en-US"/>
    </w:rPr>
  </w:style>
  <w:style w:type="paragraph" w:customStyle="1" w:styleId="ListBullettick">
    <w:name w:val="List Bullet tick"/>
    <w:basedOn w:val="ListBullet"/>
    <w:uiPriority w:val="99"/>
    <w:rsid w:val="00DA12A5"/>
  </w:style>
  <w:style w:type="paragraph" w:customStyle="1" w:styleId="BulletList2Dash">
    <w:name w:val="Bullet List 2 (Dash)"/>
    <w:basedOn w:val="Bulletlist2"/>
    <w:uiPriority w:val="99"/>
    <w:qFormat/>
    <w:rsid w:val="00DA12A5"/>
    <w:pPr>
      <w:numPr>
        <w:numId w:val="8"/>
      </w:numPr>
    </w:pPr>
  </w:style>
  <w:style w:type="paragraph" w:styleId="CommentText">
    <w:name w:val="annotation text"/>
    <w:basedOn w:val="Normal"/>
    <w:link w:val="CommentTextChar"/>
    <w:uiPriority w:val="99"/>
    <w:semiHidden/>
    <w:unhideWhenUsed/>
    <w:rsid w:val="00BD0760"/>
    <w:pPr>
      <w:suppressAutoHyphens w:val="0"/>
      <w:autoSpaceDE/>
      <w:autoSpaceDN/>
      <w:adjustRightInd/>
      <w:spacing w:after="240" w:line="240" w:lineRule="auto"/>
      <w:textAlignment w:val="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D0760"/>
    <w:rPr>
      <w:rFonts w:asciiTheme="minorHAnsi" w:eastAsiaTheme="minorHAnsi" w:hAnsiTheme="minorHAnsi" w:cstheme="minorBidi"/>
      <w:lang w:eastAsia="en-US"/>
    </w:rPr>
  </w:style>
  <w:style w:type="character" w:customStyle="1" w:styleId="Style2">
    <w:name w:val="Style2"/>
    <w:basedOn w:val="DefaultParagraphFont"/>
    <w:uiPriority w:val="1"/>
    <w:rsid w:val="00BD0760"/>
    <w:rPr>
      <w:rFonts w:ascii="Arial" w:hAnsi="Arial"/>
      <w:color w:val="auto"/>
      <w:sz w:val="48"/>
    </w:rPr>
  </w:style>
  <w:style w:type="character" w:customStyle="1" w:styleId="footnotedescriptionChar">
    <w:name w:val="footnote description Char"/>
    <w:link w:val="footnotedescription"/>
    <w:locked/>
    <w:rsid w:val="00BD0760"/>
    <w:rPr>
      <w:rFonts w:ascii="Arial" w:eastAsia="Arial" w:hAnsi="Arial"/>
      <w:color w:val="000000"/>
    </w:rPr>
  </w:style>
  <w:style w:type="paragraph" w:customStyle="1" w:styleId="footnotedescription">
    <w:name w:val="footnote description"/>
    <w:next w:val="Normal"/>
    <w:link w:val="footnotedescriptionChar"/>
    <w:rsid w:val="00BD0760"/>
    <w:pPr>
      <w:spacing w:line="252" w:lineRule="auto"/>
      <w:ind w:left="250" w:hanging="142"/>
    </w:pPr>
    <w:rPr>
      <w:rFonts w:ascii="Arial" w:eastAsia="Arial" w:hAnsi="Arial"/>
      <w:color w:val="000000"/>
    </w:rPr>
  </w:style>
  <w:style w:type="character" w:customStyle="1" w:styleId="footnotemark">
    <w:name w:val="footnote mark"/>
    <w:rsid w:val="00BD0760"/>
    <w:rPr>
      <w:rFonts w:ascii="Arial" w:eastAsia="Arial" w:hAnsi="Arial" w:cs="Arial" w:hint="default"/>
      <w:color w:val="000000"/>
      <w:sz w:val="20"/>
      <w:vertAlign w:val="superscript"/>
    </w:rPr>
  </w:style>
  <w:style w:type="table" w:customStyle="1" w:styleId="TableGrid0">
    <w:name w:val="TableGrid"/>
    <w:rsid w:val="00BD076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uperscript">
    <w:name w:val="Superscript"/>
    <w:basedOn w:val="DefaultParagraphFont"/>
    <w:uiPriority w:val="1"/>
    <w:rsid w:val="00A273E6"/>
    <w:rPr>
      <w:rFonts w:ascii="Arial" w:hAnsi="Arial"/>
      <w:sz w:val="28"/>
      <w:szCs w:val="32"/>
      <w:vertAlign w:val="superscript"/>
    </w:rPr>
  </w:style>
  <w:style w:type="numbering" w:customStyle="1" w:styleId="Sionnumbers">
    <w:name w:val="Sion numbers"/>
    <w:uiPriority w:val="99"/>
    <w:rsid w:val="00CC594D"/>
    <w:pPr>
      <w:numPr>
        <w:numId w:val="21"/>
      </w:numPr>
    </w:pPr>
  </w:style>
  <w:style w:type="numbering" w:customStyle="1" w:styleId="ONRList">
    <w:name w:val="ONR List"/>
    <w:uiPriority w:val="99"/>
    <w:rsid w:val="006F1F89"/>
    <w:pPr>
      <w:numPr>
        <w:numId w:val="32"/>
      </w:numPr>
    </w:pPr>
  </w:style>
  <w:style w:type="numbering" w:customStyle="1" w:styleId="ONRList2">
    <w:name w:val="ONR List 2"/>
    <w:uiPriority w:val="99"/>
    <w:rsid w:val="006F1F89"/>
    <w:pPr>
      <w:numPr>
        <w:numId w:val="34"/>
      </w:numPr>
    </w:pPr>
  </w:style>
  <w:style w:type="numbering" w:customStyle="1" w:styleId="ONRTablebullets">
    <w:name w:val="ONR Table bullets"/>
    <w:uiPriority w:val="99"/>
    <w:rsid w:val="006D79A8"/>
    <w:pPr>
      <w:numPr>
        <w:numId w:val="49"/>
      </w:numPr>
    </w:pPr>
  </w:style>
  <w:style w:type="numbering" w:customStyle="1" w:styleId="ONRtablelist2">
    <w:name w:val="ONR table list 2"/>
    <w:uiPriority w:val="99"/>
    <w:rsid w:val="002F5E7E"/>
    <w:pPr>
      <w:numPr>
        <w:numId w:val="51"/>
      </w:numPr>
    </w:pPr>
  </w:style>
  <w:style w:type="numbering" w:customStyle="1" w:styleId="Style3">
    <w:name w:val="Style3"/>
    <w:uiPriority w:val="99"/>
    <w:rsid w:val="002F5E7E"/>
    <w:pPr>
      <w:numPr>
        <w:numId w:val="52"/>
      </w:numPr>
    </w:pPr>
  </w:style>
  <w:style w:type="numbering" w:customStyle="1" w:styleId="Style4">
    <w:name w:val="Style4"/>
    <w:uiPriority w:val="99"/>
    <w:rsid w:val="002F5E7E"/>
    <w:pPr>
      <w:numPr>
        <w:numId w:val="54"/>
      </w:numPr>
    </w:pPr>
  </w:style>
  <w:style w:type="paragraph" w:styleId="Closing">
    <w:name w:val="Closing"/>
    <w:basedOn w:val="Normal"/>
    <w:link w:val="ClosingChar"/>
    <w:uiPriority w:val="99"/>
    <w:unhideWhenUsed/>
    <w:rsid w:val="004A72C5"/>
    <w:pPr>
      <w:spacing w:after="0" w:line="240" w:lineRule="auto"/>
      <w:ind w:left="4252"/>
    </w:pPr>
  </w:style>
  <w:style w:type="character" w:customStyle="1" w:styleId="ClosingChar">
    <w:name w:val="Closing Char"/>
    <w:basedOn w:val="DefaultParagraphFont"/>
    <w:link w:val="Closing"/>
    <w:uiPriority w:val="99"/>
    <w:rsid w:val="004A72C5"/>
    <w:rPr>
      <w:rFonts w:ascii="Arial" w:hAnsi="Arial" w:cs="MrEavesXLModOT"/>
      <w:sz w:val="24"/>
      <w:szCs w:val="28"/>
    </w:rPr>
  </w:style>
  <w:style w:type="paragraph" w:customStyle="1" w:styleId="PageNumber1">
    <w:name w:val="Page Number1"/>
    <w:basedOn w:val="Normal"/>
    <w:uiPriority w:val="99"/>
    <w:qFormat/>
    <w:rsid w:val="00120293"/>
    <w:pPr>
      <w:pBdr>
        <w:top w:val="single" w:sz="8" w:space="8" w:color="19B790"/>
      </w:pBdr>
      <w:spacing w:after="258" w:line="247" w:lineRule="auto"/>
      <w:jc w:val="right"/>
    </w:pPr>
    <w:rPr>
      <w:color w:val="07716C"/>
    </w:rPr>
  </w:style>
  <w:style w:type="paragraph" w:styleId="Revision">
    <w:name w:val="Revision"/>
    <w:hidden/>
    <w:uiPriority w:val="99"/>
    <w:semiHidden/>
    <w:rsid w:val="00C905BE"/>
    <w:rPr>
      <w:rFonts w:ascii="Arial" w:hAnsi="Arial" w:cs="MrEavesXLModOT"/>
      <w:sz w:val="24"/>
      <w:szCs w:val="28"/>
    </w:rPr>
  </w:style>
  <w:style w:type="paragraph" w:styleId="CommentSubject">
    <w:name w:val="annotation subject"/>
    <w:basedOn w:val="CommentText"/>
    <w:next w:val="CommentText"/>
    <w:link w:val="CommentSubjectChar"/>
    <w:uiPriority w:val="99"/>
    <w:semiHidden/>
    <w:unhideWhenUsed/>
    <w:rsid w:val="00C905BE"/>
    <w:pPr>
      <w:suppressAutoHyphens/>
      <w:autoSpaceDE w:val="0"/>
      <w:autoSpaceDN w:val="0"/>
      <w:adjustRightInd w:val="0"/>
      <w:spacing w:after="295"/>
      <w:textAlignment w:val="center"/>
    </w:pPr>
    <w:rPr>
      <w:rFonts w:ascii="Arial" w:eastAsia="Calibri" w:hAnsi="Arial" w:cs="MrEavesXLModOT"/>
      <w:b/>
      <w:bCs/>
      <w:lang w:eastAsia="en-GB"/>
    </w:rPr>
  </w:style>
  <w:style w:type="character" w:customStyle="1" w:styleId="CommentSubjectChar">
    <w:name w:val="Comment Subject Char"/>
    <w:basedOn w:val="CommentTextChar"/>
    <w:link w:val="CommentSubject"/>
    <w:uiPriority w:val="99"/>
    <w:semiHidden/>
    <w:rsid w:val="00C905BE"/>
    <w:rPr>
      <w:rFonts w:ascii="Arial" w:eastAsiaTheme="minorHAnsi" w:hAnsi="Arial" w:cs="MrEavesXLModOT"/>
      <w:b/>
      <w:bCs/>
      <w:lang w:eastAsia="en-US"/>
    </w:rPr>
  </w:style>
  <w:style w:type="paragraph" w:styleId="TOCHeading">
    <w:name w:val="TOC Heading"/>
    <w:basedOn w:val="Heading1"/>
    <w:next w:val="Normal"/>
    <w:uiPriority w:val="39"/>
    <w:unhideWhenUsed/>
    <w:qFormat/>
    <w:rsid w:val="00C968C0"/>
    <w:pPr>
      <w:keepLines/>
      <w:suppressAutoHyphens w:val="0"/>
      <w:autoSpaceDE/>
      <w:autoSpaceDN/>
      <w:adjustRightInd/>
      <w:spacing w:after="0" w:line="259" w:lineRule="auto"/>
      <w:textAlignment w:val="auto"/>
      <w:outlineLvl w:val="9"/>
    </w:pPr>
    <w:rPr>
      <w:rFonts w:asciiTheme="majorHAnsi" w:eastAsiaTheme="majorEastAsia" w:hAnsiTheme="majorHAnsi" w:cstheme="majorBidi"/>
      <w:color w:val="055450"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0109">
      <w:bodyDiv w:val="1"/>
      <w:marLeft w:val="0"/>
      <w:marRight w:val="0"/>
      <w:marTop w:val="0"/>
      <w:marBottom w:val="0"/>
      <w:divBdr>
        <w:top w:val="none" w:sz="0" w:space="0" w:color="auto"/>
        <w:left w:val="none" w:sz="0" w:space="0" w:color="auto"/>
        <w:bottom w:val="none" w:sz="0" w:space="0" w:color="auto"/>
        <w:right w:val="none" w:sz="0" w:space="0" w:color="auto"/>
      </w:divBdr>
    </w:div>
    <w:div w:id="35395695">
      <w:bodyDiv w:val="1"/>
      <w:marLeft w:val="0"/>
      <w:marRight w:val="0"/>
      <w:marTop w:val="0"/>
      <w:marBottom w:val="0"/>
      <w:divBdr>
        <w:top w:val="none" w:sz="0" w:space="0" w:color="auto"/>
        <w:left w:val="none" w:sz="0" w:space="0" w:color="auto"/>
        <w:bottom w:val="none" w:sz="0" w:space="0" w:color="auto"/>
        <w:right w:val="none" w:sz="0" w:space="0" w:color="auto"/>
      </w:divBdr>
    </w:div>
    <w:div w:id="248077151">
      <w:bodyDiv w:val="1"/>
      <w:marLeft w:val="0"/>
      <w:marRight w:val="0"/>
      <w:marTop w:val="0"/>
      <w:marBottom w:val="0"/>
      <w:divBdr>
        <w:top w:val="none" w:sz="0" w:space="0" w:color="auto"/>
        <w:left w:val="none" w:sz="0" w:space="0" w:color="auto"/>
        <w:bottom w:val="none" w:sz="0" w:space="0" w:color="auto"/>
        <w:right w:val="none" w:sz="0" w:space="0" w:color="auto"/>
      </w:divBdr>
    </w:div>
    <w:div w:id="561791516">
      <w:bodyDiv w:val="1"/>
      <w:marLeft w:val="0"/>
      <w:marRight w:val="0"/>
      <w:marTop w:val="0"/>
      <w:marBottom w:val="0"/>
      <w:divBdr>
        <w:top w:val="none" w:sz="0" w:space="0" w:color="auto"/>
        <w:left w:val="none" w:sz="0" w:space="0" w:color="auto"/>
        <w:bottom w:val="none" w:sz="0" w:space="0" w:color="auto"/>
        <w:right w:val="none" w:sz="0" w:space="0" w:color="auto"/>
      </w:divBdr>
    </w:div>
    <w:div w:id="677662256">
      <w:bodyDiv w:val="1"/>
      <w:marLeft w:val="0"/>
      <w:marRight w:val="0"/>
      <w:marTop w:val="0"/>
      <w:marBottom w:val="0"/>
      <w:divBdr>
        <w:top w:val="none" w:sz="0" w:space="0" w:color="auto"/>
        <w:left w:val="none" w:sz="0" w:space="0" w:color="auto"/>
        <w:bottom w:val="none" w:sz="0" w:space="0" w:color="auto"/>
        <w:right w:val="none" w:sz="0" w:space="0" w:color="auto"/>
      </w:divBdr>
    </w:div>
    <w:div w:id="744034332">
      <w:bodyDiv w:val="1"/>
      <w:marLeft w:val="0"/>
      <w:marRight w:val="0"/>
      <w:marTop w:val="0"/>
      <w:marBottom w:val="0"/>
      <w:divBdr>
        <w:top w:val="none" w:sz="0" w:space="0" w:color="auto"/>
        <w:left w:val="none" w:sz="0" w:space="0" w:color="auto"/>
        <w:bottom w:val="none" w:sz="0" w:space="0" w:color="auto"/>
        <w:right w:val="none" w:sz="0" w:space="0" w:color="auto"/>
      </w:divBdr>
    </w:div>
    <w:div w:id="759179413">
      <w:bodyDiv w:val="1"/>
      <w:marLeft w:val="0"/>
      <w:marRight w:val="0"/>
      <w:marTop w:val="0"/>
      <w:marBottom w:val="0"/>
      <w:divBdr>
        <w:top w:val="none" w:sz="0" w:space="0" w:color="auto"/>
        <w:left w:val="none" w:sz="0" w:space="0" w:color="auto"/>
        <w:bottom w:val="none" w:sz="0" w:space="0" w:color="auto"/>
        <w:right w:val="none" w:sz="0" w:space="0" w:color="auto"/>
      </w:divBdr>
    </w:div>
    <w:div w:id="806166431">
      <w:bodyDiv w:val="1"/>
      <w:marLeft w:val="0"/>
      <w:marRight w:val="0"/>
      <w:marTop w:val="0"/>
      <w:marBottom w:val="0"/>
      <w:divBdr>
        <w:top w:val="none" w:sz="0" w:space="0" w:color="auto"/>
        <w:left w:val="none" w:sz="0" w:space="0" w:color="auto"/>
        <w:bottom w:val="none" w:sz="0" w:space="0" w:color="auto"/>
        <w:right w:val="none" w:sz="0" w:space="0" w:color="auto"/>
      </w:divBdr>
    </w:div>
    <w:div w:id="917207502">
      <w:bodyDiv w:val="1"/>
      <w:marLeft w:val="0"/>
      <w:marRight w:val="0"/>
      <w:marTop w:val="0"/>
      <w:marBottom w:val="0"/>
      <w:divBdr>
        <w:top w:val="none" w:sz="0" w:space="0" w:color="auto"/>
        <w:left w:val="none" w:sz="0" w:space="0" w:color="auto"/>
        <w:bottom w:val="none" w:sz="0" w:space="0" w:color="auto"/>
        <w:right w:val="none" w:sz="0" w:space="0" w:color="auto"/>
      </w:divBdr>
    </w:div>
    <w:div w:id="995961678">
      <w:bodyDiv w:val="1"/>
      <w:marLeft w:val="0"/>
      <w:marRight w:val="0"/>
      <w:marTop w:val="0"/>
      <w:marBottom w:val="0"/>
      <w:divBdr>
        <w:top w:val="none" w:sz="0" w:space="0" w:color="auto"/>
        <w:left w:val="none" w:sz="0" w:space="0" w:color="auto"/>
        <w:bottom w:val="none" w:sz="0" w:space="0" w:color="auto"/>
        <w:right w:val="none" w:sz="0" w:space="0" w:color="auto"/>
      </w:divBdr>
    </w:div>
    <w:div w:id="1442801588">
      <w:bodyDiv w:val="1"/>
      <w:marLeft w:val="0"/>
      <w:marRight w:val="0"/>
      <w:marTop w:val="0"/>
      <w:marBottom w:val="0"/>
      <w:divBdr>
        <w:top w:val="none" w:sz="0" w:space="0" w:color="auto"/>
        <w:left w:val="none" w:sz="0" w:space="0" w:color="auto"/>
        <w:bottom w:val="none" w:sz="0" w:space="0" w:color="auto"/>
        <w:right w:val="none" w:sz="0" w:space="0" w:color="auto"/>
      </w:divBdr>
    </w:div>
    <w:div w:id="1478064582">
      <w:bodyDiv w:val="1"/>
      <w:marLeft w:val="0"/>
      <w:marRight w:val="0"/>
      <w:marTop w:val="0"/>
      <w:marBottom w:val="0"/>
      <w:divBdr>
        <w:top w:val="none" w:sz="0" w:space="0" w:color="auto"/>
        <w:left w:val="none" w:sz="0" w:space="0" w:color="auto"/>
        <w:bottom w:val="none" w:sz="0" w:space="0" w:color="auto"/>
        <w:right w:val="none" w:sz="0" w:space="0" w:color="auto"/>
      </w:divBdr>
    </w:div>
    <w:div w:id="1767189885">
      <w:bodyDiv w:val="1"/>
      <w:marLeft w:val="0"/>
      <w:marRight w:val="0"/>
      <w:marTop w:val="0"/>
      <w:marBottom w:val="0"/>
      <w:divBdr>
        <w:top w:val="none" w:sz="0" w:space="0" w:color="auto"/>
        <w:left w:val="none" w:sz="0" w:space="0" w:color="auto"/>
        <w:bottom w:val="none" w:sz="0" w:space="0" w:color="auto"/>
        <w:right w:val="none" w:sz="0" w:space="0" w:color="auto"/>
      </w:divBdr>
    </w:div>
    <w:div w:id="1834105945">
      <w:bodyDiv w:val="1"/>
      <w:marLeft w:val="0"/>
      <w:marRight w:val="0"/>
      <w:marTop w:val="0"/>
      <w:marBottom w:val="0"/>
      <w:divBdr>
        <w:top w:val="none" w:sz="0" w:space="0" w:color="auto"/>
        <w:left w:val="none" w:sz="0" w:space="0" w:color="auto"/>
        <w:bottom w:val="none" w:sz="0" w:space="0" w:color="auto"/>
        <w:right w:val="none" w:sz="0" w:space="0" w:color="auto"/>
      </w:divBdr>
    </w:div>
    <w:div w:id="2078089759">
      <w:bodyDiv w:val="1"/>
      <w:marLeft w:val="0"/>
      <w:marRight w:val="0"/>
      <w:marTop w:val="0"/>
      <w:marBottom w:val="0"/>
      <w:divBdr>
        <w:top w:val="none" w:sz="0" w:space="0" w:color="auto"/>
        <w:left w:val="none" w:sz="0" w:space="0" w:color="auto"/>
        <w:bottom w:val="none" w:sz="0" w:space="0" w:color="auto"/>
        <w:right w:val="none" w:sz="0" w:space="0" w:color="auto"/>
      </w:divBdr>
    </w:div>
    <w:div w:id="208656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legislation.gov.uk/uksi/2009/1348/content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onr.org.uk/transport/prior-information-cdg0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ub.iaea.org/MTCD/Publications/PDF/PUB1960_web.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view.officeapps.live.com/op/view.aspx?src=https%3A%2F%2Fwww.onr.org.uk%2Foperational%2Fother%2Ftd-tca-gd-003.docx&amp;wdOrigin=BROWSELINK" TargetMode="Externa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www.legislation.gov.uk/uksi/2009/1348/cont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hse.gov.uk/pubns/books/l121.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onr.org.uk/notify-onr.htm" TargetMode="External"/><Relationship Id="rId2" Type="http://schemas.openxmlformats.org/officeDocument/2006/relationships/hyperlink" Target="http://www.onr.org.uk/notify-onr.htm" TargetMode="External"/><Relationship Id="rId1" Type="http://schemas.openxmlformats.org/officeDocument/2006/relationships/hyperlink" Target="http://www.onr.org.uk/notify-onr.htm" TargetMode="External"/><Relationship Id="rId4" Type="http://schemas.openxmlformats.org/officeDocument/2006/relationships/hyperlink" Target="http://www.onr.org.uk/notify-onr.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ris\Creative%20Cloud%20Files\Handover%20Design%20102\4.%20Brand%20templates%20InDesign\Word\Current\Teal%20Bas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79094F659B4B79AC80A0EAB37F048D"/>
        <w:category>
          <w:name w:val="General"/>
          <w:gallery w:val="placeholder"/>
        </w:category>
        <w:types>
          <w:type w:val="bbPlcHdr"/>
        </w:types>
        <w:behaviors>
          <w:behavior w:val="content"/>
        </w:behaviors>
        <w:guid w:val="{07283A92-8240-4B8D-9D08-F5B12ABCDB81}"/>
      </w:docPartPr>
      <w:docPartBody>
        <w:p w:rsidR="007E799C" w:rsidRDefault="002D0BB1" w:rsidP="002D0BB1">
          <w:pPr>
            <w:pStyle w:val="A179094F659B4B79AC80A0EAB37F048D"/>
          </w:pPr>
          <w:r w:rsidRPr="0069507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rEavesXLModOT">
    <w:altName w:val="Calibri"/>
    <w:panose1 w:val="00000000000000000000"/>
    <w:charset w:val="00"/>
    <w:family w:val="swiss"/>
    <w:notTrueType/>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BB1"/>
    <w:rsid w:val="000F5DD2"/>
    <w:rsid w:val="001A4B07"/>
    <w:rsid w:val="00237C63"/>
    <w:rsid w:val="002D0BB1"/>
    <w:rsid w:val="002F58FA"/>
    <w:rsid w:val="003C39C8"/>
    <w:rsid w:val="003D5FC8"/>
    <w:rsid w:val="00407DD1"/>
    <w:rsid w:val="004E6031"/>
    <w:rsid w:val="006778E3"/>
    <w:rsid w:val="007909B5"/>
    <w:rsid w:val="007E799C"/>
    <w:rsid w:val="00973DE3"/>
    <w:rsid w:val="00A0326A"/>
    <w:rsid w:val="00A75745"/>
    <w:rsid w:val="00AC3634"/>
    <w:rsid w:val="00AE7B2E"/>
    <w:rsid w:val="00B46D46"/>
    <w:rsid w:val="00B54C8E"/>
    <w:rsid w:val="00CA4F37"/>
    <w:rsid w:val="00D8770A"/>
    <w:rsid w:val="00FE2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4B07"/>
  </w:style>
  <w:style w:type="paragraph" w:customStyle="1" w:styleId="A179094F659B4B79AC80A0EAB37F048D">
    <w:name w:val="A179094F659B4B79AC80A0EAB37F048D"/>
    <w:rsid w:val="002D0B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2F82E-2254-8441-8C51-959978AF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Teal Base 1</Template>
  <TotalTime>2</TotalTime>
  <Pages>26</Pages>
  <Words>6412</Words>
  <Characters>36553</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Five Steps to Transport Emergency Planning</vt:lpstr>
    </vt:vector>
  </TitlesOfParts>
  <Manager>Office for Nuclear Regulation</Manager>
  <Company>Office for Nuclear Regulation</Company>
  <LinksUpToDate>false</LinksUpToDate>
  <CharactersWithSpaces>42880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Five Steps to Transport Emergency Planning</dc:title>
  <dc:subject>[Subtitle or description]</dc:subject>
  <cp:keywords>[Key words separated by commas]</cp:keywords>
  <dc:description/>
  <cp:revision>2</cp:revision>
  <cp:lastPrinted>2016-11-28T11:35:00Z</cp:lastPrinted>
  <dcterms:created xsi:type="dcterms:W3CDTF">2023-06-06T08:58:00Z</dcterms:created>
  <dcterms:modified xsi:type="dcterms:W3CDTF">2023-06-06T08:58:00Z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2023-02-23T15:11:28Z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f4a662b3-ab61-46e6-a40a-da919e8db201</vt:lpwstr>
  </property>
  <property fmtid="{D5CDD505-2E9C-101B-9397-08002B2CF9AE}" pid="8" name="MSIP_Label_9e5e003a-90eb-47c9-a506-ad47e7a0b281_ContentBits">
    <vt:lpwstr>0</vt:lpwstr>
  </property>
</Properties>
</file>