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B09AD" w14:textId="77777777" w:rsidR="00896DBA" w:rsidRDefault="00896DBA"/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35C1F1C6" w14:textId="78285E2C" w:rsidR="00C20562" w:rsidRPr="00896DBA" w:rsidRDefault="00896DBA" w:rsidP="00323E71">
            <w:pPr>
              <w:rPr>
                <w:b/>
                <w:bCs/>
              </w:rPr>
            </w:pPr>
            <w:bookmarkStart w:id="0" w:name="_Toc466022543"/>
            <w:r w:rsidRPr="00896DBA">
              <w:rPr>
                <w:rStyle w:val="field-content"/>
                <w:b/>
                <w:bCs/>
                <w:color w:val="005E00"/>
                <w:lang w:val="cy-GB"/>
              </w:rPr>
              <w:t>Y Swyddfa Reoleiddio Niwclear</w:t>
            </w:r>
          </w:p>
        </w:tc>
      </w:tr>
      <w:tr w:rsidR="00D0226A" w:rsidRPr="001E03E1" w14:paraId="6FF9A0F4" w14:textId="77777777" w:rsidTr="00881B6F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66ED7791" w14:textId="77777777" w:rsidR="003C22C4" w:rsidRDefault="005E321E" w:rsidP="001E03E1">
            <w:pPr>
              <w:pStyle w:val="CoverTitle"/>
              <w:rPr>
                <w:b w:val="0"/>
                <w:color w:val="22413A"/>
                <w:sz w:val="36"/>
                <w:szCs w:val="36"/>
              </w:rPr>
            </w:pPr>
            <w:r w:rsidRPr="005E321E">
              <w:rPr>
                <w:b w:val="0"/>
                <w:color w:val="22413A"/>
                <w:sz w:val="36"/>
                <w:szCs w:val="36"/>
              </w:rPr>
              <w:t>Adroddiad Safle ONR</w:t>
            </w:r>
          </w:p>
          <w:p w14:paraId="7C4EA414" w14:textId="5392FC0C" w:rsidR="00D0226A" w:rsidRPr="001E03E1" w:rsidRDefault="002C061A" w:rsidP="001E03E1">
            <w:pPr>
              <w:pStyle w:val="CoverTitle"/>
              <w:rPr>
                <w:szCs w:val="90"/>
              </w:rPr>
            </w:pPr>
            <w:sdt>
              <w:sdtPr>
                <w:rPr>
                  <w:rStyle w:val="Style7"/>
                </w:rPr>
                <w:alias w:val="Dutyholder"/>
                <w:tag w:val="Dutyholder"/>
                <w:id w:val="1703974128"/>
                <w:lock w:val="sdtLocked"/>
                <w:placeholder>
                  <w:docPart w:val="B3A1D902102244A1AD0EC188A034F5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>
                <w:rPr>
                  <w:rStyle w:val="Style7"/>
                </w:rPr>
              </w:sdtEndPr>
              <w:sdtContent>
                <w:r w:rsidR="006A6510">
                  <w:rPr>
                    <w:rStyle w:val="Style7"/>
                  </w:rPr>
                  <w:t>Gwasanaethau Adfer Niwclear</w:t>
                </w:r>
              </w:sdtContent>
            </w:sdt>
            <w:r w:rsidR="0061026E">
              <w:rPr>
                <w:sz w:val="36"/>
                <w:szCs w:val="36"/>
              </w:rPr>
              <w:t>–</w:t>
            </w:r>
            <w:r w:rsidR="002B07AE">
              <w:rPr>
                <w:sz w:val="72"/>
                <w:szCs w:val="72"/>
              </w:rPr>
              <w:t xml:space="preserve"> </w:t>
            </w:r>
            <w:sdt>
              <w:sdtPr>
                <w:rPr>
                  <w:rStyle w:val="Style7"/>
                </w:rPr>
                <w:alias w:val="Site Name"/>
                <w:tag w:val="Site Name"/>
                <w:id w:val="1228188510"/>
                <w:placeholder>
                  <w:docPart w:val="DefaultPlaceholder_-1854013440"/>
                </w:placeholder>
              </w:sdtPr>
              <w:sdtEndPr>
                <w:rPr>
                  <w:rStyle w:val="Style7"/>
                </w:rPr>
              </w:sdtEndPr>
              <w:sdtContent>
                <w:sdt>
                  <w:sdtPr>
                    <w:rPr>
                      <w:rStyle w:val="Style7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EndPr>
                    <w:rPr>
                      <w:rStyle w:val="Style7"/>
                    </w:rPr>
                  </w:sdtEndPr>
                  <w:sdtContent>
                    <w:r w:rsidR="00E145A6">
                      <w:rPr>
                        <w:rStyle w:val="Style7"/>
                      </w:rPr>
                      <w:t>Trawsfynydd</w:t>
                    </w:r>
                  </w:sdtContent>
                </w:sdt>
              </w:sdtContent>
            </w:sdt>
          </w:p>
        </w:tc>
      </w:tr>
    </w:tbl>
    <w:p w14:paraId="56A09D10" w14:textId="77777777" w:rsidR="00D0226A" w:rsidRDefault="00D0226A">
      <w:pPr>
        <w:spacing w:after="0"/>
      </w:pPr>
    </w:p>
    <w:p w14:paraId="6AB6425B" w14:textId="77777777" w:rsidR="00D0226A" w:rsidRDefault="00881B6F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B0A4AA" wp14:editId="237341DD">
            <wp:simplePos x="685800" y="914400"/>
            <wp:positionH relativeFrom="page">
              <wp:align>left</wp:align>
            </wp:positionH>
            <wp:positionV relativeFrom="page">
              <wp:align>top</wp:align>
            </wp:positionV>
            <wp:extent cx="7568280" cy="1069236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80" cy="106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C8B33" w14:textId="77777777" w:rsidR="00267815" w:rsidRDefault="00267815">
      <w:pPr>
        <w:spacing w:after="0"/>
      </w:pPr>
      <w:r>
        <w:br w:type="page"/>
      </w:r>
    </w:p>
    <w:p w14:paraId="4C0EB2FE" w14:textId="77777777" w:rsidR="00E145A6" w:rsidRPr="00011406" w:rsidRDefault="00E145A6" w:rsidP="00E145A6">
      <w:pPr>
        <w:pStyle w:val="CoverTitle"/>
        <w:ind w:left="0"/>
        <w:rPr>
          <w:b w:val="0"/>
          <w:color w:val="22413A"/>
          <w:sz w:val="36"/>
          <w:szCs w:val="36"/>
          <w:lang w:val="cy-GB"/>
        </w:rPr>
      </w:pPr>
      <w:r w:rsidRPr="00011406">
        <w:rPr>
          <w:b w:val="0"/>
          <w:color w:val="22413A"/>
          <w:sz w:val="36"/>
          <w:szCs w:val="36"/>
          <w:lang w:val="cy-GB"/>
        </w:rPr>
        <w:lastRenderedPageBreak/>
        <w:t>Adroddiad Safle ONR</w:t>
      </w:r>
    </w:p>
    <w:p w14:paraId="297D790E" w14:textId="4DAF115C" w:rsidR="00004C16" w:rsidRPr="00011406" w:rsidRDefault="002C061A" w:rsidP="00004C16">
      <w:pPr>
        <w:rPr>
          <w:rStyle w:val="Style2"/>
          <w:lang w:val="cy-GB"/>
        </w:rPr>
      </w:pPr>
      <w:sdt>
        <w:sdtPr>
          <w:rPr>
            <w:rStyle w:val="Style3"/>
            <w:lang w:val="cy-GB"/>
          </w:rPr>
          <w:alias w:val="Dutyholder"/>
          <w:tag w:val=""/>
          <w:id w:val="107092610"/>
          <w:lock w:val="sdtLocked"/>
          <w:placeholder>
            <w:docPart w:val="21A28D0454AB401D8B9E0913EB10562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yle2"/>
            <w:sz w:val="48"/>
          </w:rPr>
        </w:sdtEndPr>
        <w:sdtContent>
          <w:r w:rsidR="006A6510" w:rsidRPr="00011406">
            <w:rPr>
              <w:rStyle w:val="Style3"/>
              <w:lang w:val="cy-GB"/>
            </w:rPr>
            <w:t>Gwasanaethau Adfer Niwclear</w:t>
          </w:r>
        </w:sdtContent>
      </w:sdt>
      <w:r w:rsidR="002B07AE" w:rsidRPr="00011406">
        <w:rPr>
          <w:rStyle w:val="Style2"/>
          <w:lang w:val="cy-GB"/>
        </w:rPr>
        <w:t xml:space="preserve"> </w:t>
      </w:r>
      <w:r w:rsidR="002B07AE" w:rsidRPr="00011406">
        <w:rPr>
          <w:rStyle w:val="Style2"/>
          <w:sz w:val="36"/>
          <w:szCs w:val="16"/>
          <w:lang w:val="cy-GB"/>
        </w:rPr>
        <w:t>-</w:t>
      </w:r>
      <w:r w:rsidR="002B07AE" w:rsidRPr="00011406">
        <w:rPr>
          <w:rStyle w:val="Style2"/>
          <w:lang w:val="cy-GB"/>
        </w:rPr>
        <w:t xml:space="preserve"> </w:t>
      </w:r>
      <w:sdt>
        <w:sdtPr>
          <w:rPr>
            <w:rStyle w:val="Style3"/>
            <w:lang w:val="cy-GB"/>
          </w:rPr>
          <w:alias w:val="Site Name"/>
          <w:tag w:val=""/>
          <w:id w:val="1635287648"/>
          <w:lock w:val="sdtLocked"/>
          <w:placeholder>
            <w:docPart w:val="DAC6149FE6A74335990CEA540F130DE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sz w:val="24"/>
          </w:rPr>
        </w:sdtEndPr>
        <w:sdtContent>
          <w:r w:rsidR="005472FE" w:rsidRPr="00011406">
            <w:rPr>
              <w:rStyle w:val="Style3"/>
              <w:lang w:val="cy-GB"/>
            </w:rPr>
            <w:t>Trawsfynydd</w:t>
          </w:r>
        </w:sdtContent>
      </w:sdt>
    </w:p>
    <w:p w14:paraId="2A318818" w14:textId="29E077A6" w:rsidR="00D04326" w:rsidRPr="00011406" w:rsidRDefault="008F6D6C" w:rsidP="00004C16">
      <w:pPr>
        <w:rPr>
          <w:rStyle w:val="Style2"/>
          <w:sz w:val="28"/>
          <w:lang w:val="cy-GB"/>
        </w:rPr>
      </w:pPr>
      <w:r w:rsidRPr="00011406">
        <w:rPr>
          <w:rStyle w:val="Style2"/>
          <w:sz w:val="28"/>
          <w:szCs w:val="28"/>
          <w:lang w:val="cy-GB"/>
        </w:rPr>
        <w:t>Adroddiad am y cyfnod: 1 Hydref 2023 – 31 Mawrth 2024</w:t>
      </w:r>
    </w:p>
    <w:p w14:paraId="61A25C0F" w14:textId="39EC7DBA" w:rsidR="00004C16" w:rsidRPr="00011406" w:rsidRDefault="00004C16" w:rsidP="00004C16">
      <w:pPr>
        <w:rPr>
          <w:sz w:val="28"/>
          <w:szCs w:val="28"/>
          <w:lang w:val="cy-GB"/>
        </w:rPr>
      </w:pPr>
    </w:p>
    <w:p w14:paraId="375BAF0C" w14:textId="77777777" w:rsidR="00E734E8" w:rsidRPr="00011406" w:rsidRDefault="00E734E8" w:rsidP="00004C16">
      <w:pPr>
        <w:rPr>
          <w:sz w:val="28"/>
          <w:szCs w:val="28"/>
          <w:lang w:val="cy-GB"/>
        </w:rPr>
      </w:pPr>
      <w:r w:rsidRPr="00011406">
        <w:rPr>
          <w:sz w:val="28"/>
          <w:szCs w:val="28"/>
          <w:lang w:val="cy-GB"/>
        </w:rPr>
        <w:t xml:space="preserve">Awdurwyd gan: Arolygydd Safle Enwebedig, Rhanbarth Cymru NRS ac Arolygydd Corfforaethol NRS </w:t>
      </w:r>
    </w:p>
    <w:p w14:paraId="23B9A867" w14:textId="4F016146" w:rsidR="00004C16" w:rsidRPr="00011406" w:rsidRDefault="00E734E8" w:rsidP="00004C16">
      <w:pPr>
        <w:rPr>
          <w:sz w:val="28"/>
          <w:szCs w:val="28"/>
          <w:lang w:val="cy-GB"/>
        </w:rPr>
      </w:pPr>
      <w:r w:rsidRPr="00011406">
        <w:rPr>
          <w:sz w:val="28"/>
          <w:szCs w:val="28"/>
          <w:lang w:val="cy-GB"/>
        </w:rPr>
        <w:t>Cymeradwywyd gan: Arwein</w:t>
      </w:r>
      <w:r w:rsidR="00206641" w:rsidRPr="00011406">
        <w:rPr>
          <w:sz w:val="28"/>
          <w:szCs w:val="28"/>
          <w:lang w:val="cy-GB"/>
        </w:rPr>
        <w:t>ydd</w:t>
      </w:r>
      <w:r w:rsidRPr="00011406">
        <w:rPr>
          <w:sz w:val="28"/>
          <w:szCs w:val="28"/>
          <w:lang w:val="cy-GB"/>
        </w:rPr>
        <w:t xml:space="preserve"> Cyflenwi Datgomisiynu, Tanwydd a Gwastraff</w:t>
      </w:r>
    </w:p>
    <w:p w14:paraId="7E744BD8" w14:textId="77777777" w:rsidR="003A7E1C" w:rsidRPr="00011406" w:rsidRDefault="003A7E1C" w:rsidP="00004C16">
      <w:pPr>
        <w:rPr>
          <w:sz w:val="28"/>
          <w:szCs w:val="28"/>
          <w:lang w:val="cy-GB"/>
        </w:rPr>
      </w:pPr>
    </w:p>
    <w:p w14:paraId="247E3769" w14:textId="3B0799AF" w:rsidR="00004C16" w:rsidRPr="00011406" w:rsidRDefault="00B21AF8" w:rsidP="00004C16">
      <w:pPr>
        <w:rPr>
          <w:sz w:val="28"/>
          <w:szCs w:val="28"/>
          <w:lang w:val="cy-GB"/>
        </w:rPr>
      </w:pPr>
      <w:r w:rsidRPr="00011406">
        <w:rPr>
          <w:sz w:val="28"/>
          <w:szCs w:val="28"/>
          <w:lang w:val="cy-GB"/>
        </w:rPr>
        <w:t>Rhif y rhifyn</w:t>
      </w:r>
      <w:r w:rsidR="00004C16" w:rsidRPr="00011406">
        <w:rPr>
          <w:sz w:val="28"/>
          <w:szCs w:val="28"/>
          <w:lang w:val="cy-GB"/>
        </w:rPr>
        <w:t xml:space="preserve">: </w:t>
      </w:r>
      <w:sdt>
        <w:sdtPr>
          <w:rPr>
            <w:sz w:val="28"/>
            <w:szCs w:val="28"/>
            <w:lang w:val="cy-GB"/>
          </w:r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61026E" w:rsidRPr="00011406">
            <w:rPr>
              <w:sz w:val="28"/>
              <w:szCs w:val="28"/>
              <w:lang w:val="cy-GB"/>
            </w:rPr>
            <w:t>#</w:t>
          </w:r>
        </w:sdtContent>
      </w:sdt>
    </w:p>
    <w:p w14:paraId="19206F45" w14:textId="4BC96BAE" w:rsidR="00004C16" w:rsidRPr="00011406" w:rsidRDefault="00E50BB8" w:rsidP="00004C16">
      <w:pPr>
        <w:rPr>
          <w:sz w:val="28"/>
          <w:szCs w:val="28"/>
          <w:lang w:val="cy-GB"/>
        </w:rPr>
      </w:pPr>
      <w:r w:rsidRPr="00011406">
        <w:rPr>
          <w:sz w:val="28"/>
          <w:szCs w:val="28"/>
          <w:lang w:val="cy-GB"/>
        </w:rPr>
        <w:t xml:space="preserve">Dyddiad Cyhoeddi: Ebrill </w:t>
      </w:r>
      <w:r w:rsidR="00717435" w:rsidRPr="00011406">
        <w:rPr>
          <w:sz w:val="28"/>
          <w:szCs w:val="28"/>
          <w:lang w:val="cy-GB"/>
        </w:rPr>
        <w:t>2024</w:t>
      </w:r>
    </w:p>
    <w:p w14:paraId="55057C62" w14:textId="6F6DCC29" w:rsidR="00004C16" w:rsidRPr="00011406" w:rsidRDefault="002B6260" w:rsidP="00004C16">
      <w:pPr>
        <w:rPr>
          <w:sz w:val="28"/>
          <w:szCs w:val="28"/>
          <w:lang w:val="cy-GB"/>
        </w:rPr>
      </w:pPr>
      <w:r w:rsidRPr="00011406">
        <w:rPr>
          <w:sz w:val="28"/>
          <w:szCs w:val="28"/>
          <w:lang w:val="cy-GB"/>
        </w:rPr>
        <w:t>Cofnod ONR Cyf</w:t>
      </w:r>
      <w:r w:rsidR="00004C16" w:rsidRPr="00011406">
        <w:rPr>
          <w:sz w:val="28"/>
          <w:szCs w:val="28"/>
          <w:lang w:val="cy-GB"/>
        </w:rPr>
        <w:t xml:space="preserve">: </w:t>
      </w:r>
      <w:r w:rsidR="00717435" w:rsidRPr="00011406">
        <w:rPr>
          <w:sz w:val="28"/>
          <w:szCs w:val="28"/>
          <w:lang w:val="cy-GB"/>
        </w:rPr>
        <w:t>2024/</w:t>
      </w:r>
      <w:r w:rsidR="00DA2DCA">
        <w:rPr>
          <w:sz w:val="28"/>
          <w:szCs w:val="28"/>
          <w:lang w:val="cy-GB"/>
        </w:rPr>
        <w:t>27555</w:t>
      </w:r>
    </w:p>
    <w:p w14:paraId="71445457" w14:textId="77777777" w:rsidR="00595C8C" w:rsidRPr="00011406" w:rsidRDefault="00595C8C" w:rsidP="00323E71">
      <w:pPr>
        <w:rPr>
          <w:lang w:val="cy-GB"/>
        </w:rPr>
      </w:pPr>
    </w:p>
    <w:p w14:paraId="3B1FE98D" w14:textId="77777777" w:rsidR="00C84AB1" w:rsidRPr="00011406" w:rsidRDefault="00C84AB1" w:rsidP="00C84AB1">
      <w:pPr>
        <w:spacing w:after="0" w:line="240" w:lineRule="auto"/>
        <w:rPr>
          <w:color w:val="22413A"/>
          <w:sz w:val="48"/>
          <w:szCs w:val="44"/>
          <w:lang w:val="cy-GB"/>
        </w:rPr>
      </w:pPr>
      <w:r w:rsidRPr="00011406">
        <w:rPr>
          <w:color w:val="22413A"/>
          <w:sz w:val="48"/>
          <w:szCs w:val="44"/>
          <w:lang w:val="cy-GB"/>
        </w:rPr>
        <w:t xml:space="preserve">Rhagair </w:t>
      </w:r>
    </w:p>
    <w:p w14:paraId="526C069D" w14:textId="77777777" w:rsidR="00C84AB1" w:rsidRPr="00011406" w:rsidRDefault="00C84AB1" w:rsidP="00C84AB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cy-GB" w:eastAsia="en-GB" w:bidi="ar-SA"/>
        </w:rPr>
      </w:pPr>
    </w:p>
    <w:p w14:paraId="006F87DF" w14:textId="0858585F" w:rsidR="00C84AB1" w:rsidRPr="00011406" w:rsidRDefault="00C84AB1" w:rsidP="00C84AB1">
      <w:pPr>
        <w:spacing w:after="0" w:line="240" w:lineRule="auto"/>
        <w:rPr>
          <w:rFonts w:eastAsia="Times New Roman" w:cs="Times New Roman"/>
          <w:szCs w:val="24"/>
          <w:lang w:val="cy-GB" w:bidi="ar-SA"/>
        </w:rPr>
      </w:pPr>
      <w:r w:rsidRPr="00011406">
        <w:rPr>
          <w:rFonts w:eastAsia="Times New Roman" w:cs="Times New Roman"/>
          <w:szCs w:val="24"/>
          <w:lang w:val="cy-GB" w:bidi="ar-SA"/>
        </w:rPr>
        <w:t>Cyhoeddir yr adroddiad hwn fel rhan o ymrwymiad yr ONR i sicrhau bod gwybodaeth am weithgareddau arolygu a rheoleiddio sy’n ymwneud â’r safle uchod ar gael i’r cyhoedd. Dosberthir adroddiadau i aelodau ar gyfer y</w:t>
      </w:r>
      <w:r w:rsidR="00666BDF">
        <w:rPr>
          <w:rFonts w:eastAsia="Times New Roman" w:cs="Times New Roman"/>
          <w:szCs w:val="24"/>
          <w:lang w:val="cy-GB" w:bidi="ar-SA"/>
        </w:rPr>
        <w:t>r</w:t>
      </w:r>
      <w:r w:rsidRPr="00011406">
        <w:rPr>
          <w:rFonts w:eastAsia="Times New Roman" w:cs="Times New Roman"/>
          <w:szCs w:val="24"/>
          <w:lang w:val="cy-GB" w:bidi="ar-SA"/>
        </w:rPr>
        <w:t xml:space="preserve"> </w:t>
      </w:r>
      <w:r w:rsidR="006B490B" w:rsidRPr="00011406">
        <w:rPr>
          <w:lang w:val="cy-GB"/>
        </w:rPr>
        <w:t xml:space="preserve">SSG </w:t>
      </w:r>
      <w:r w:rsidRPr="00011406">
        <w:rPr>
          <w:rFonts w:eastAsia="Times New Roman" w:cs="Times New Roman"/>
          <w:szCs w:val="24"/>
          <w:lang w:val="cy-GB" w:bidi="ar-SA"/>
        </w:rPr>
        <w:t>ac maent hefyd ar gael ar wefan yr ONR (</w:t>
      </w:r>
      <w:hyperlink r:id="rId11" w:history="1">
        <w:r w:rsidRPr="00011406">
          <w:rPr>
            <w:rStyle w:val="Hyperlink"/>
            <w:rFonts w:eastAsia="Times New Roman" w:cs="Times New Roman"/>
            <w:szCs w:val="24"/>
            <w:lang w:val="cy-GB" w:bidi="ar-SA"/>
          </w:rPr>
          <w:t>http://www.onr.org.uk/llc/</w:t>
        </w:r>
      </w:hyperlink>
      <w:r w:rsidRPr="00011406">
        <w:rPr>
          <w:rFonts w:eastAsia="Times New Roman" w:cs="Times New Roman"/>
          <w:szCs w:val="24"/>
          <w:lang w:val="cy-GB" w:bidi="ar-SA"/>
        </w:rPr>
        <w:t xml:space="preserve">). </w:t>
      </w:r>
    </w:p>
    <w:p w14:paraId="6F457287" w14:textId="77777777" w:rsidR="00C84AB1" w:rsidRPr="00011406" w:rsidRDefault="00C84AB1" w:rsidP="00C84AB1">
      <w:pPr>
        <w:spacing w:after="0" w:line="240" w:lineRule="auto"/>
        <w:rPr>
          <w:rFonts w:eastAsia="Times New Roman" w:cs="Times New Roman"/>
          <w:szCs w:val="24"/>
          <w:lang w:val="cy-GB" w:bidi="ar-SA"/>
        </w:rPr>
      </w:pPr>
    </w:p>
    <w:p w14:paraId="5DBE023C" w14:textId="7B9564E1" w:rsidR="000E4D5E" w:rsidRPr="00011406" w:rsidRDefault="00C84AB1" w:rsidP="0083136F">
      <w:pPr>
        <w:spacing w:after="0" w:line="240" w:lineRule="auto"/>
        <w:rPr>
          <w:lang w:val="cy-GB"/>
        </w:rPr>
      </w:pPr>
      <w:r w:rsidRPr="00011406">
        <w:rPr>
          <w:rFonts w:eastAsia="Times New Roman" w:cs="Times New Roman"/>
          <w:szCs w:val="24"/>
          <w:lang w:val="cy-GB" w:bidi="ar-SA"/>
        </w:rPr>
        <w:t>Mae arolygwyr safle o'r ONR fel arfer yn mynychu cyfarfodydd SSG lle cyflwynir yr adroddiadau hyn a byddant yn ymateb i unrhyw gwestiynau a godir yno. Dylai unrhyw un sy'n dymuno holi am faterion sy'n cael eu cynnwys yn yr adroddiad hwn gysylltu â'r ONR</w:t>
      </w:r>
      <w:r w:rsidR="000E4D5E" w:rsidRPr="00011406">
        <w:rPr>
          <w:lang w:val="cy-GB"/>
        </w:rPr>
        <w:t>.</w:t>
      </w:r>
    </w:p>
    <w:p w14:paraId="1FDB4B56" w14:textId="41B5A9EA" w:rsidR="000E4D5E" w:rsidRPr="00011406" w:rsidRDefault="000E4D5E" w:rsidP="00323E71">
      <w:pPr>
        <w:rPr>
          <w:lang w:val="cy-GB"/>
        </w:rPr>
        <w:sectPr w:rsidR="000E4D5E" w:rsidRPr="00011406" w:rsidSect="000E4D5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</w:p>
    <w:bookmarkEnd w:id="0"/>
    <w:p w14:paraId="5AF20216" w14:textId="0A01B0FF" w:rsidR="0084061E" w:rsidRPr="00011406" w:rsidRDefault="0084061E">
      <w:pPr>
        <w:pStyle w:val="TOC1"/>
        <w:tabs>
          <w:tab w:val="left" w:pos="720"/>
        </w:tabs>
        <w:rPr>
          <w:color w:val="22413A"/>
          <w:sz w:val="48"/>
          <w:lang w:val="cy-GB"/>
        </w:rPr>
      </w:pPr>
      <w:r w:rsidRPr="00011406">
        <w:rPr>
          <w:color w:val="22413A"/>
          <w:sz w:val="48"/>
          <w:lang w:val="cy-GB"/>
        </w:rPr>
        <w:lastRenderedPageBreak/>
        <w:t>C</w:t>
      </w:r>
      <w:r w:rsidR="0083136F" w:rsidRPr="00011406">
        <w:rPr>
          <w:color w:val="22413A"/>
          <w:sz w:val="48"/>
          <w:lang w:val="cy-GB"/>
        </w:rPr>
        <w:t>ynnwy</w:t>
      </w:r>
      <w:r w:rsidRPr="00011406">
        <w:rPr>
          <w:color w:val="22413A"/>
          <w:sz w:val="48"/>
          <w:lang w:val="cy-GB"/>
        </w:rPr>
        <w:t>s</w:t>
      </w:r>
    </w:p>
    <w:p w14:paraId="04FF17BD" w14:textId="46773B21" w:rsidR="008F7952" w:rsidRPr="00011406" w:rsidRDefault="0084061E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val="cy-GB" w:eastAsia="en-GB" w:bidi="ar-SA"/>
        </w:rPr>
      </w:pPr>
      <w:r w:rsidRPr="00011406">
        <w:rPr>
          <w:color w:val="22413A"/>
          <w:sz w:val="48"/>
          <w:lang w:val="cy-GB"/>
        </w:rPr>
        <w:fldChar w:fldCharType="begin"/>
      </w:r>
      <w:r w:rsidRPr="00011406">
        <w:rPr>
          <w:color w:val="22413A"/>
          <w:sz w:val="48"/>
          <w:lang w:val="cy-GB"/>
        </w:rPr>
        <w:instrText xml:space="preserve"> TOC \o "1-1" \h \z \u </w:instrText>
      </w:r>
      <w:r w:rsidRPr="00011406">
        <w:rPr>
          <w:color w:val="22413A"/>
          <w:sz w:val="48"/>
          <w:lang w:val="cy-GB"/>
        </w:rPr>
        <w:fldChar w:fldCharType="separate"/>
      </w:r>
      <w:hyperlink w:anchor="_Toc124509190" w:history="1">
        <w:r w:rsidR="008F7952" w:rsidRPr="00011406">
          <w:rPr>
            <w:rStyle w:val="Hyperlink"/>
            <w:lang w:val="cy-GB"/>
          </w:rPr>
          <w:t>1.</w:t>
        </w:r>
        <w:r w:rsidR="008F7952" w:rsidRPr="00011406">
          <w:rPr>
            <w:rFonts w:asciiTheme="minorHAnsi" w:eastAsiaTheme="minorEastAsia" w:hAnsiTheme="minorHAnsi" w:cstheme="minorBidi"/>
            <w:sz w:val="22"/>
            <w:lang w:val="cy-GB" w:eastAsia="en-GB" w:bidi="ar-SA"/>
          </w:rPr>
          <w:tab/>
        </w:r>
        <w:r w:rsidR="0083136F" w:rsidRPr="00011406">
          <w:rPr>
            <w:rStyle w:val="Hyperlink"/>
            <w:lang w:val="cy-GB"/>
          </w:rPr>
          <w:t>Arolygiadau</w:t>
        </w:r>
        <w:r w:rsidR="008F7952" w:rsidRPr="00011406">
          <w:rPr>
            <w:webHidden/>
            <w:lang w:val="cy-GB"/>
          </w:rPr>
          <w:tab/>
        </w:r>
        <w:r w:rsidR="008F7952" w:rsidRPr="00011406">
          <w:rPr>
            <w:webHidden/>
            <w:lang w:val="cy-GB"/>
          </w:rPr>
          <w:fldChar w:fldCharType="begin"/>
        </w:r>
        <w:r w:rsidR="008F7952" w:rsidRPr="00011406">
          <w:rPr>
            <w:webHidden/>
            <w:lang w:val="cy-GB"/>
          </w:rPr>
          <w:instrText xml:space="preserve"> PAGEREF _Toc124509190 \h </w:instrText>
        </w:r>
        <w:r w:rsidR="008F7952" w:rsidRPr="00011406">
          <w:rPr>
            <w:webHidden/>
            <w:lang w:val="cy-GB"/>
          </w:rPr>
        </w:r>
        <w:r w:rsidR="008F7952" w:rsidRPr="00011406">
          <w:rPr>
            <w:webHidden/>
            <w:lang w:val="cy-GB"/>
          </w:rPr>
          <w:fldChar w:fldCharType="separate"/>
        </w:r>
        <w:r w:rsidR="008F7952" w:rsidRPr="00011406">
          <w:rPr>
            <w:webHidden/>
            <w:lang w:val="cy-GB"/>
          </w:rPr>
          <w:t>4</w:t>
        </w:r>
        <w:r w:rsidR="008F7952" w:rsidRPr="00011406">
          <w:rPr>
            <w:webHidden/>
            <w:lang w:val="cy-GB"/>
          </w:rPr>
          <w:fldChar w:fldCharType="end"/>
        </w:r>
      </w:hyperlink>
    </w:p>
    <w:p w14:paraId="493E5333" w14:textId="71FE7757" w:rsidR="008F7952" w:rsidRPr="00011406" w:rsidRDefault="002C061A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val="cy-GB" w:eastAsia="en-GB" w:bidi="ar-SA"/>
        </w:rPr>
      </w:pPr>
      <w:hyperlink w:anchor="_Toc124509191" w:history="1">
        <w:r w:rsidR="008F7952" w:rsidRPr="00011406">
          <w:rPr>
            <w:rStyle w:val="Hyperlink"/>
            <w:caps/>
            <w:lang w:val="cy-GB"/>
          </w:rPr>
          <w:t>2.</w:t>
        </w:r>
        <w:r w:rsidR="008F7952" w:rsidRPr="00011406">
          <w:rPr>
            <w:rFonts w:asciiTheme="minorHAnsi" w:eastAsiaTheme="minorEastAsia" w:hAnsiTheme="minorHAnsi" w:cstheme="minorBidi"/>
            <w:sz w:val="22"/>
            <w:lang w:val="cy-GB" w:eastAsia="en-GB" w:bidi="ar-SA"/>
          </w:rPr>
          <w:tab/>
        </w:r>
        <w:r w:rsidR="008F7952" w:rsidRPr="00011406">
          <w:rPr>
            <w:rStyle w:val="Hyperlink"/>
            <w:lang w:val="cy-GB"/>
          </w:rPr>
          <w:t>Mater</w:t>
        </w:r>
        <w:r w:rsidR="00B772C1" w:rsidRPr="00011406">
          <w:rPr>
            <w:rStyle w:val="Hyperlink"/>
            <w:lang w:val="cy-GB"/>
          </w:rPr>
          <w:t>ion Arferol</w:t>
        </w:r>
        <w:r w:rsidR="008F7952" w:rsidRPr="00011406">
          <w:rPr>
            <w:webHidden/>
            <w:lang w:val="cy-GB"/>
          </w:rPr>
          <w:tab/>
        </w:r>
        <w:r w:rsidR="008F7952" w:rsidRPr="00011406">
          <w:rPr>
            <w:webHidden/>
            <w:lang w:val="cy-GB"/>
          </w:rPr>
          <w:fldChar w:fldCharType="begin"/>
        </w:r>
        <w:r w:rsidR="008F7952" w:rsidRPr="00011406">
          <w:rPr>
            <w:webHidden/>
            <w:lang w:val="cy-GB"/>
          </w:rPr>
          <w:instrText xml:space="preserve"> PAGEREF _Toc124509191 \h </w:instrText>
        </w:r>
        <w:r w:rsidR="008F7952" w:rsidRPr="00011406">
          <w:rPr>
            <w:webHidden/>
            <w:lang w:val="cy-GB"/>
          </w:rPr>
        </w:r>
        <w:r w:rsidR="008F7952" w:rsidRPr="00011406">
          <w:rPr>
            <w:webHidden/>
            <w:lang w:val="cy-GB"/>
          </w:rPr>
          <w:fldChar w:fldCharType="separate"/>
        </w:r>
        <w:r w:rsidR="008F7952" w:rsidRPr="00011406">
          <w:rPr>
            <w:webHidden/>
            <w:lang w:val="cy-GB"/>
          </w:rPr>
          <w:t>5</w:t>
        </w:r>
        <w:r w:rsidR="008F7952" w:rsidRPr="00011406">
          <w:rPr>
            <w:webHidden/>
            <w:lang w:val="cy-GB"/>
          </w:rPr>
          <w:fldChar w:fldCharType="end"/>
        </w:r>
      </w:hyperlink>
    </w:p>
    <w:p w14:paraId="770AA570" w14:textId="470E7BCD" w:rsidR="008F7952" w:rsidRPr="00011406" w:rsidRDefault="002C061A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val="cy-GB" w:eastAsia="en-GB" w:bidi="ar-SA"/>
        </w:rPr>
      </w:pPr>
      <w:hyperlink w:anchor="_Toc124509192" w:history="1">
        <w:r w:rsidR="008F7952" w:rsidRPr="00011406">
          <w:rPr>
            <w:rStyle w:val="Hyperlink"/>
            <w:caps/>
            <w:lang w:val="cy-GB"/>
          </w:rPr>
          <w:t>3.</w:t>
        </w:r>
        <w:r w:rsidR="008F7952" w:rsidRPr="00011406">
          <w:rPr>
            <w:rFonts w:asciiTheme="minorHAnsi" w:eastAsiaTheme="minorEastAsia" w:hAnsiTheme="minorHAnsi" w:cstheme="minorBidi"/>
            <w:sz w:val="22"/>
            <w:lang w:val="cy-GB" w:eastAsia="en-GB" w:bidi="ar-SA"/>
          </w:rPr>
          <w:tab/>
        </w:r>
        <w:r w:rsidR="00B772C1" w:rsidRPr="00011406">
          <w:rPr>
            <w:rStyle w:val="Hyperlink"/>
            <w:lang w:val="cy-GB"/>
          </w:rPr>
          <w:t>Materion Anarferol</w:t>
        </w:r>
        <w:r w:rsidR="008F7952" w:rsidRPr="00011406">
          <w:rPr>
            <w:webHidden/>
            <w:lang w:val="cy-GB"/>
          </w:rPr>
          <w:tab/>
        </w:r>
        <w:r w:rsidR="008F7952" w:rsidRPr="00011406">
          <w:rPr>
            <w:webHidden/>
            <w:lang w:val="cy-GB"/>
          </w:rPr>
          <w:fldChar w:fldCharType="begin"/>
        </w:r>
        <w:r w:rsidR="008F7952" w:rsidRPr="00011406">
          <w:rPr>
            <w:webHidden/>
            <w:lang w:val="cy-GB"/>
          </w:rPr>
          <w:instrText xml:space="preserve"> PAGEREF _Toc124509192 \h </w:instrText>
        </w:r>
        <w:r w:rsidR="008F7952" w:rsidRPr="00011406">
          <w:rPr>
            <w:webHidden/>
            <w:lang w:val="cy-GB"/>
          </w:rPr>
        </w:r>
        <w:r w:rsidR="008F7952" w:rsidRPr="00011406">
          <w:rPr>
            <w:webHidden/>
            <w:lang w:val="cy-GB"/>
          </w:rPr>
          <w:fldChar w:fldCharType="separate"/>
        </w:r>
        <w:r w:rsidR="008F7952" w:rsidRPr="00011406">
          <w:rPr>
            <w:webHidden/>
            <w:lang w:val="cy-GB"/>
          </w:rPr>
          <w:t>7</w:t>
        </w:r>
        <w:r w:rsidR="008F7952" w:rsidRPr="00011406">
          <w:rPr>
            <w:webHidden/>
            <w:lang w:val="cy-GB"/>
          </w:rPr>
          <w:fldChar w:fldCharType="end"/>
        </w:r>
      </w:hyperlink>
    </w:p>
    <w:p w14:paraId="6E79B8B0" w14:textId="46D99DB0" w:rsidR="008F7952" w:rsidRPr="00011406" w:rsidRDefault="002C061A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val="cy-GB" w:eastAsia="en-GB" w:bidi="ar-SA"/>
        </w:rPr>
      </w:pPr>
      <w:hyperlink w:anchor="_Toc124509193" w:history="1">
        <w:r w:rsidR="008F7952" w:rsidRPr="00011406">
          <w:rPr>
            <w:rStyle w:val="Hyperlink"/>
            <w:caps/>
            <w:lang w:val="cy-GB"/>
          </w:rPr>
          <w:t>4.</w:t>
        </w:r>
        <w:r w:rsidR="008F7952" w:rsidRPr="00011406">
          <w:rPr>
            <w:rFonts w:asciiTheme="minorHAnsi" w:eastAsiaTheme="minorEastAsia" w:hAnsiTheme="minorHAnsi" w:cstheme="minorBidi"/>
            <w:sz w:val="22"/>
            <w:lang w:val="cy-GB" w:eastAsia="en-GB" w:bidi="ar-SA"/>
          </w:rPr>
          <w:tab/>
        </w:r>
        <w:r w:rsidR="005D0D7A" w:rsidRPr="00011406">
          <w:rPr>
            <w:rStyle w:val="rynqvb"/>
            <w:lang w:val="cy-GB"/>
          </w:rPr>
          <w:t>Gweithgarwch Rheoleiddio</w:t>
        </w:r>
        <w:r w:rsidR="008F7952" w:rsidRPr="00011406">
          <w:rPr>
            <w:webHidden/>
            <w:lang w:val="cy-GB"/>
          </w:rPr>
          <w:tab/>
        </w:r>
        <w:r w:rsidR="008F7952" w:rsidRPr="00011406">
          <w:rPr>
            <w:webHidden/>
            <w:lang w:val="cy-GB"/>
          </w:rPr>
          <w:fldChar w:fldCharType="begin"/>
        </w:r>
        <w:r w:rsidR="008F7952" w:rsidRPr="00011406">
          <w:rPr>
            <w:webHidden/>
            <w:lang w:val="cy-GB"/>
          </w:rPr>
          <w:instrText xml:space="preserve"> PAGEREF _Toc124509193 \h </w:instrText>
        </w:r>
        <w:r w:rsidR="008F7952" w:rsidRPr="00011406">
          <w:rPr>
            <w:webHidden/>
            <w:lang w:val="cy-GB"/>
          </w:rPr>
        </w:r>
        <w:r w:rsidR="008F7952" w:rsidRPr="00011406">
          <w:rPr>
            <w:webHidden/>
            <w:lang w:val="cy-GB"/>
          </w:rPr>
          <w:fldChar w:fldCharType="separate"/>
        </w:r>
        <w:r w:rsidR="008F7952" w:rsidRPr="00011406">
          <w:rPr>
            <w:webHidden/>
            <w:lang w:val="cy-GB"/>
          </w:rPr>
          <w:t>8</w:t>
        </w:r>
        <w:r w:rsidR="008F7952" w:rsidRPr="00011406">
          <w:rPr>
            <w:webHidden/>
            <w:lang w:val="cy-GB"/>
          </w:rPr>
          <w:fldChar w:fldCharType="end"/>
        </w:r>
      </w:hyperlink>
    </w:p>
    <w:p w14:paraId="4EAF33A5" w14:textId="26E65642" w:rsidR="008F7952" w:rsidRPr="00011406" w:rsidRDefault="002C061A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val="cy-GB" w:eastAsia="en-GB" w:bidi="ar-SA"/>
        </w:rPr>
      </w:pPr>
      <w:hyperlink w:anchor="_Toc124509194" w:history="1">
        <w:r w:rsidR="008F7952" w:rsidRPr="00011406">
          <w:rPr>
            <w:rStyle w:val="Hyperlink"/>
            <w:caps/>
            <w:lang w:val="cy-GB"/>
          </w:rPr>
          <w:t>5.</w:t>
        </w:r>
        <w:r w:rsidR="008F7952" w:rsidRPr="00011406">
          <w:rPr>
            <w:rFonts w:asciiTheme="minorHAnsi" w:eastAsiaTheme="minorEastAsia" w:hAnsiTheme="minorHAnsi" w:cstheme="minorBidi"/>
            <w:sz w:val="22"/>
            <w:lang w:val="cy-GB" w:eastAsia="en-GB" w:bidi="ar-SA"/>
          </w:rPr>
          <w:tab/>
        </w:r>
        <w:r w:rsidR="008F7952" w:rsidRPr="00011406">
          <w:rPr>
            <w:rStyle w:val="Hyperlink"/>
            <w:lang w:val="cy-GB"/>
          </w:rPr>
          <w:t>New</w:t>
        </w:r>
        <w:r w:rsidR="005D0D7A" w:rsidRPr="00011406">
          <w:rPr>
            <w:rStyle w:val="Hyperlink"/>
            <w:lang w:val="cy-GB"/>
          </w:rPr>
          <w:t xml:space="preserve">yddion </w:t>
        </w:r>
        <w:r w:rsidR="008F7952" w:rsidRPr="00011406">
          <w:rPr>
            <w:rStyle w:val="Hyperlink"/>
            <w:lang w:val="cy-GB"/>
          </w:rPr>
          <w:t>ONR</w:t>
        </w:r>
        <w:r w:rsidR="008F7952" w:rsidRPr="00011406">
          <w:rPr>
            <w:webHidden/>
            <w:lang w:val="cy-GB"/>
          </w:rPr>
          <w:tab/>
        </w:r>
        <w:r w:rsidR="008F7952" w:rsidRPr="00011406">
          <w:rPr>
            <w:webHidden/>
            <w:lang w:val="cy-GB"/>
          </w:rPr>
          <w:fldChar w:fldCharType="begin"/>
        </w:r>
        <w:r w:rsidR="008F7952" w:rsidRPr="00011406">
          <w:rPr>
            <w:webHidden/>
            <w:lang w:val="cy-GB"/>
          </w:rPr>
          <w:instrText xml:space="preserve"> PAGEREF _Toc124509194 \h </w:instrText>
        </w:r>
        <w:r w:rsidR="008F7952" w:rsidRPr="00011406">
          <w:rPr>
            <w:webHidden/>
            <w:lang w:val="cy-GB"/>
          </w:rPr>
        </w:r>
        <w:r w:rsidR="008F7952" w:rsidRPr="00011406">
          <w:rPr>
            <w:webHidden/>
            <w:lang w:val="cy-GB"/>
          </w:rPr>
          <w:fldChar w:fldCharType="separate"/>
        </w:r>
        <w:r w:rsidR="008F7952" w:rsidRPr="00011406">
          <w:rPr>
            <w:webHidden/>
            <w:lang w:val="cy-GB"/>
          </w:rPr>
          <w:t>9</w:t>
        </w:r>
        <w:r w:rsidR="008F7952" w:rsidRPr="00011406">
          <w:rPr>
            <w:webHidden/>
            <w:lang w:val="cy-GB"/>
          </w:rPr>
          <w:fldChar w:fldCharType="end"/>
        </w:r>
      </w:hyperlink>
    </w:p>
    <w:p w14:paraId="325D1696" w14:textId="7A756975" w:rsidR="008F7952" w:rsidRPr="00011406" w:rsidRDefault="002C061A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val="cy-GB" w:eastAsia="en-GB" w:bidi="ar-SA"/>
        </w:rPr>
      </w:pPr>
      <w:hyperlink w:anchor="_Toc124509195" w:history="1">
        <w:r w:rsidR="008F7952" w:rsidRPr="00011406">
          <w:rPr>
            <w:rStyle w:val="Hyperlink"/>
            <w:caps/>
            <w:lang w:val="cy-GB"/>
          </w:rPr>
          <w:t>6.</w:t>
        </w:r>
        <w:r w:rsidR="008F7952" w:rsidRPr="00011406">
          <w:rPr>
            <w:rFonts w:asciiTheme="minorHAnsi" w:eastAsiaTheme="minorEastAsia" w:hAnsiTheme="minorHAnsi" w:cstheme="minorBidi"/>
            <w:sz w:val="22"/>
            <w:lang w:val="cy-GB" w:eastAsia="en-GB" w:bidi="ar-SA"/>
          </w:rPr>
          <w:tab/>
        </w:r>
        <w:r w:rsidR="008F7952" w:rsidRPr="00011406">
          <w:rPr>
            <w:rStyle w:val="Hyperlink"/>
            <w:lang w:val="cy-GB"/>
          </w:rPr>
          <w:t>C</w:t>
        </w:r>
        <w:r w:rsidR="005D0D7A" w:rsidRPr="00011406">
          <w:rPr>
            <w:rStyle w:val="Hyperlink"/>
            <w:lang w:val="cy-GB"/>
          </w:rPr>
          <w:t>ysylltiadau</w:t>
        </w:r>
        <w:r w:rsidR="008F7952" w:rsidRPr="00011406">
          <w:rPr>
            <w:webHidden/>
            <w:lang w:val="cy-GB"/>
          </w:rPr>
          <w:tab/>
        </w:r>
        <w:r w:rsidR="008F7952" w:rsidRPr="00011406">
          <w:rPr>
            <w:webHidden/>
            <w:lang w:val="cy-GB"/>
          </w:rPr>
          <w:fldChar w:fldCharType="begin"/>
        </w:r>
        <w:r w:rsidR="008F7952" w:rsidRPr="00011406">
          <w:rPr>
            <w:webHidden/>
            <w:lang w:val="cy-GB"/>
          </w:rPr>
          <w:instrText xml:space="preserve"> PAGEREF _Toc124509195 \h </w:instrText>
        </w:r>
        <w:r w:rsidR="008F7952" w:rsidRPr="00011406">
          <w:rPr>
            <w:webHidden/>
            <w:lang w:val="cy-GB"/>
          </w:rPr>
        </w:r>
        <w:r w:rsidR="008F7952" w:rsidRPr="00011406">
          <w:rPr>
            <w:webHidden/>
            <w:lang w:val="cy-GB"/>
          </w:rPr>
          <w:fldChar w:fldCharType="separate"/>
        </w:r>
        <w:r w:rsidR="008F7952" w:rsidRPr="00011406">
          <w:rPr>
            <w:webHidden/>
            <w:lang w:val="cy-GB"/>
          </w:rPr>
          <w:t>9</w:t>
        </w:r>
        <w:r w:rsidR="008F7952" w:rsidRPr="00011406">
          <w:rPr>
            <w:webHidden/>
            <w:lang w:val="cy-GB"/>
          </w:rPr>
          <w:fldChar w:fldCharType="end"/>
        </w:r>
      </w:hyperlink>
    </w:p>
    <w:p w14:paraId="7A4747C4" w14:textId="38384392" w:rsidR="0084061E" w:rsidRPr="00011406" w:rsidRDefault="0084061E" w:rsidP="003429B0">
      <w:pPr>
        <w:pStyle w:val="F9-Paragraph"/>
        <w:rPr>
          <w:rFonts w:eastAsia="Calibri" w:cs="Arial"/>
          <w:color w:val="22413A"/>
          <w:sz w:val="48"/>
          <w:szCs w:val="22"/>
          <w:lang w:val="cy-GB" w:bidi="he-IL"/>
        </w:rPr>
        <w:sectPr w:rsidR="0084061E" w:rsidRPr="00011406" w:rsidSect="000E4D5E">
          <w:headerReference w:type="even" r:id="rId18"/>
          <w:headerReference w:type="default" r:id="rId19"/>
          <w:footerReference w:type="even" r:id="rId20"/>
          <w:footerReference w:type="default" r:id="rId21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  <w:r w:rsidRPr="00011406">
        <w:rPr>
          <w:rFonts w:eastAsia="Calibri" w:cs="Arial"/>
          <w:color w:val="22413A"/>
          <w:sz w:val="48"/>
          <w:szCs w:val="22"/>
          <w:lang w:val="cy-GB" w:bidi="he-IL"/>
        </w:rPr>
        <w:fldChar w:fldCharType="end"/>
      </w:r>
    </w:p>
    <w:p w14:paraId="05AAE39A" w14:textId="0F4A0FB2" w:rsidR="008D49A5" w:rsidRPr="00011406" w:rsidRDefault="00460F01" w:rsidP="00223090">
      <w:pPr>
        <w:pStyle w:val="Heading1"/>
        <w:rPr>
          <w:lang w:val="cy-GB"/>
        </w:rPr>
      </w:pPr>
      <w:bookmarkStart w:id="1" w:name="_Toc109727646"/>
      <w:bookmarkStart w:id="2" w:name="_Toc124509190"/>
      <w:r w:rsidRPr="00011406">
        <w:rPr>
          <w:lang w:val="cy-GB"/>
        </w:rPr>
        <w:lastRenderedPageBreak/>
        <w:t>Arolygiadau</w:t>
      </w:r>
      <w:bookmarkEnd w:id="1"/>
      <w:bookmarkEnd w:id="2"/>
    </w:p>
    <w:p w14:paraId="6E712D03" w14:textId="61B1D620" w:rsidR="009E0E52" w:rsidRPr="00011406" w:rsidRDefault="00CC0B32" w:rsidP="00FA33FE">
      <w:pPr>
        <w:pStyle w:val="Heading2"/>
        <w:rPr>
          <w:lang w:val="cy-GB"/>
        </w:rPr>
      </w:pPr>
      <w:bookmarkStart w:id="3" w:name="_Toc109727647"/>
      <w:r w:rsidRPr="00011406">
        <w:rPr>
          <w:rStyle w:val="rynqvb"/>
          <w:lang w:val="cy-GB"/>
        </w:rPr>
        <w:t>Dyddiad</w:t>
      </w:r>
      <w:r w:rsidR="007143C5" w:rsidRPr="00011406">
        <w:rPr>
          <w:rStyle w:val="rynqvb"/>
          <w:lang w:val="cy-GB"/>
        </w:rPr>
        <w:t>(au)</w:t>
      </w:r>
      <w:r w:rsidRPr="00011406">
        <w:rPr>
          <w:rStyle w:val="rynqvb"/>
          <w:lang w:val="cy-GB"/>
        </w:rPr>
        <w:t xml:space="preserve"> Arolyg</w:t>
      </w:r>
      <w:bookmarkEnd w:id="3"/>
      <w:r w:rsidR="007143C5" w:rsidRPr="00011406">
        <w:rPr>
          <w:rStyle w:val="rynqvb"/>
          <w:lang w:val="cy-GB"/>
        </w:rPr>
        <w:t>u</w:t>
      </w:r>
    </w:p>
    <w:p w14:paraId="54B25DD4" w14:textId="0CFAE5DE" w:rsidR="00BE1652" w:rsidRPr="00011406" w:rsidRDefault="007C4877" w:rsidP="00BE1652">
      <w:pPr>
        <w:spacing w:before="240" w:after="120"/>
        <w:rPr>
          <w:lang w:val="cy-GB"/>
        </w:rPr>
      </w:pPr>
      <w:r w:rsidRPr="00011406">
        <w:rPr>
          <w:rStyle w:val="rynqvb"/>
          <w:lang w:val="cy-GB"/>
        </w:rPr>
        <w:t>Cynhaliodd arolygydd safle’r ONR arolygiadau ar y dyddiadau canlynol yn ystod y cyfnod adrodd 1 Hydref 2023 – 31 Mawrth 2024</w:t>
      </w:r>
      <w:r w:rsidR="008B0E3D" w:rsidRPr="00011406">
        <w:rPr>
          <w:lang w:val="cy-GB"/>
        </w:rPr>
        <w:t>:</w:t>
      </w:r>
    </w:p>
    <w:p w14:paraId="058CD2AA" w14:textId="6843961A" w:rsidR="006215BA" w:rsidRPr="00011406" w:rsidRDefault="006215BA" w:rsidP="008B0E3D">
      <w:pPr>
        <w:pStyle w:val="Bulletlist1"/>
        <w:rPr>
          <w:lang w:val="cy-GB"/>
        </w:rPr>
      </w:pPr>
      <w:r w:rsidRPr="00011406">
        <w:rPr>
          <w:lang w:val="cy-GB"/>
        </w:rPr>
        <w:t xml:space="preserve">28 </w:t>
      </w:r>
      <w:r w:rsidR="007C4877" w:rsidRPr="00011406">
        <w:rPr>
          <w:lang w:val="cy-GB"/>
        </w:rPr>
        <w:t xml:space="preserve">Tachwedd </w:t>
      </w:r>
      <w:r w:rsidRPr="00011406">
        <w:rPr>
          <w:lang w:val="cy-GB"/>
        </w:rPr>
        <w:t>2023</w:t>
      </w:r>
    </w:p>
    <w:p w14:paraId="647A2B72" w14:textId="1434C1BE" w:rsidR="006034A3" w:rsidRPr="00011406" w:rsidRDefault="00D729EC" w:rsidP="008B0E3D">
      <w:pPr>
        <w:pStyle w:val="Bulletlist1"/>
        <w:rPr>
          <w:lang w:val="cy-GB"/>
        </w:rPr>
      </w:pPr>
      <w:r w:rsidRPr="00011406">
        <w:rPr>
          <w:lang w:val="cy-GB"/>
        </w:rPr>
        <w:t xml:space="preserve">4 – 6 </w:t>
      </w:r>
      <w:r w:rsidR="007C4877" w:rsidRPr="00011406">
        <w:rPr>
          <w:lang w:val="cy-GB"/>
        </w:rPr>
        <w:t xml:space="preserve">Rhagfyr </w:t>
      </w:r>
      <w:r w:rsidRPr="00011406">
        <w:rPr>
          <w:lang w:val="cy-GB"/>
        </w:rPr>
        <w:t>2023</w:t>
      </w:r>
    </w:p>
    <w:p w14:paraId="59C671AB" w14:textId="4A250498" w:rsidR="00BE1652" w:rsidRPr="00011406" w:rsidRDefault="006034A3" w:rsidP="008B0E3D">
      <w:pPr>
        <w:pStyle w:val="Bulletlist1"/>
        <w:rPr>
          <w:lang w:val="cy-GB"/>
        </w:rPr>
      </w:pPr>
      <w:r w:rsidRPr="00011406">
        <w:rPr>
          <w:lang w:val="cy-GB"/>
        </w:rPr>
        <w:t xml:space="preserve">7 </w:t>
      </w:r>
      <w:r w:rsidR="007C4877" w:rsidRPr="00011406">
        <w:rPr>
          <w:lang w:val="cy-GB"/>
        </w:rPr>
        <w:t xml:space="preserve">Chwefror </w:t>
      </w:r>
      <w:r w:rsidRPr="00011406">
        <w:rPr>
          <w:lang w:val="cy-GB"/>
        </w:rPr>
        <w:t>2024</w:t>
      </w:r>
      <w:r w:rsidR="00BE1652" w:rsidRPr="00011406">
        <w:rPr>
          <w:lang w:val="cy-GB"/>
        </w:rPr>
        <w:t xml:space="preserve"> </w:t>
      </w:r>
    </w:p>
    <w:p w14:paraId="4EACF90D" w14:textId="77777777" w:rsidR="00FA2F2F" w:rsidRPr="00011406" w:rsidRDefault="00FA2F2F" w:rsidP="00FA2F2F">
      <w:pPr>
        <w:spacing w:before="240" w:after="120"/>
        <w:rPr>
          <w:lang w:val="cy-GB"/>
        </w:rPr>
      </w:pPr>
    </w:p>
    <w:p w14:paraId="10C8194F" w14:textId="49D57723" w:rsidR="006034A3" w:rsidRPr="00011406" w:rsidRDefault="006034A3" w:rsidP="00FA2F2F">
      <w:pPr>
        <w:spacing w:before="240" w:after="120"/>
        <w:rPr>
          <w:lang w:val="cy-GB"/>
        </w:rPr>
        <w:sectPr w:rsidR="006034A3" w:rsidRPr="00011406" w:rsidSect="000E4D5E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728A6882" w14:textId="7F50D894" w:rsidR="00745534" w:rsidRPr="00011406" w:rsidRDefault="00745534" w:rsidP="00745534">
      <w:pPr>
        <w:pStyle w:val="Heading1"/>
        <w:rPr>
          <w:caps/>
          <w:lang w:val="cy-GB"/>
        </w:rPr>
      </w:pPr>
      <w:bookmarkStart w:id="4" w:name="_Toc95889183"/>
      <w:bookmarkStart w:id="5" w:name="_Toc124509191"/>
      <w:r w:rsidRPr="00011406">
        <w:rPr>
          <w:lang w:val="cy-GB"/>
        </w:rPr>
        <w:lastRenderedPageBreak/>
        <w:t>Mater</w:t>
      </w:r>
      <w:bookmarkEnd w:id="4"/>
      <w:bookmarkEnd w:id="5"/>
      <w:r w:rsidR="007143C5" w:rsidRPr="00011406">
        <w:rPr>
          <w:lang w:val="cy-GB"/>
        </w:rPr>
        <w:t>ion Arferol</w:t>
      </w:r>
    </w:p>
    <w:p w14:paraId="42D83FC2" w14:textId="77777777" w:rsidR="00745534" w:rsidRPr="00011406" w:rsidRDefault="00745534" w:rsidP="00745534">
      <w:pPr>
        <w:pStyle w:val="ListParagraph"/>
        <w:numPr>
          <w:ilvl w:val="0"/>
          <w:numId w:val="26"/>
        </w:numPr>
        <w:spacing w:after="0" w:line="240" w:lineRule="auto"/>
        <w:rPr>
          <w:vanish/>
          <w:sz w:val="36"/>
          <w:szCs w:val="40"/>
          <w:lang w:val="cy-GB"/>
        </w:rPr>
      </w:pPr>
    </w:p>
    <w:p w14:paraId="7D12CB1E" w14:textId="5EE76D5C" w:rsidR="00745534" w:rsidRPr="00011406" w:rsidRDefault="0044767C" w:rsidP="000A58A7">
      <w:pPr>
        <w:pStyle w:val="Heading2"/>
        <w:rPr>
          <w:sz w:val="24"/>
          <w:szCs w:val="28"/>
          <w:lang w:val="cy-GB"/>
        </w:rPr>
      </w:pPr>
      <w:r w:rsidRPr="00011406">
        <w:rPr>
          <w:lang w:val="cy-GB"/>
        </w:rPr>
        <w:t>Arolygiadau</w:t>
      </w:r>
      <w:r w:rsidR="00745534" w:rsidRPr="00011406">
        <w:rPr>
          <w:lang w:val="cy-GB"/>
        </w:rPr>
        <w:t xml:space="preserve"> </w:t>
      </w:r>
    </w:p>
    <w:p w14:paraId="09C3B0DA" w14:textId="77777777" w:rsidR="00651169" w:rsidRPr="00011406" w:rsidRDefault="00651169" w:rsidP="00745534">
      <w:pPr>
        <w:rPr>
          <w:rStyle w:val="rynqvb"/>
          <w:lang w:val="cy-GB"/>
        </w:rPr>
      </w:pPr>
      <w:r w:rsidRPr="00011406">
        <w:rPr>
          <w:rStyle w:val="rynqvb"/>
          <w:lang w:val="cy-GB"/>
        </w:rPr>
        <w:t>Cynhelir arolygiadau fel rhan o’r broses ar gyfer monitro cydymffurfiaeth â’r canlynol:</w:t>
      </w:r>
    </w:p>
    <w:p w14:paraId="2A5EABD4" w14:textId="77777777" w:rsidR="00651169" w:rsidRPr="00011406" w:rsidRDefault="00651169" w:rsidP="00745534">
      <w:pPr>
        <w:rPr>
          <w:rStyle w:val="rynqvb"/>
          <w:lang w:val="cy-GB"/>
        </w:rPr>
      </w:pPr>
      <w:r w:rsidRPr="00011406">
        <w:rPr>
          <w:rStyle w:val="rynqvb"/>
          <w:lang w:val="cy-GB"/>
        </w:rPr>
        <w:t xml:space="preserve"> • yr amodau a atodwyd gan yr ONR i'r drwydded safle niwclear a roddwyd o dan Ddeddf Gosodiadau Niwclear 1965 (NIA65) (fel y'i diwygiwyd); </w:t>
      </w:r>
    </w:p>
    <w:p w14:paraId="57BAC89C" w14:textId="77777777" w:rsidR="00651169" w:rsidRPr="00011406" w:rsidRDefault="00651169" w:rsidP="00745534">
      <w:pPr>
        <w:rPr>
          <w:rStyle w:val="rynqvb"/>
          <w:lang w:val="cy-GB"/>
        </w:rPr>
      </w:pPr>
      <w:r w:rsidRPr="00011406">
        <w:rPr>
          <w:rStyle w:val="rynqvb"/>
          <w:lang w:val="cy-GB"/>
        </w:rPr>
        <w:t xml:space="preserve">• Deddf Ynni 2013; </w:t>
      </w:r>
    </w:p>
    <w:p w14:paraId="5717CE8E" w14:textId="77777777" w:rsidR="00651169" w:rsidRPr="00011406" w:rsidRDefault="00651169" w:rsidP="00745534">
      <w:pPr>
        <w:rPr>
          <w:rStyle w:val="rynqvb"/>
          <w:lang w:val="cy-GB"/>
        </w:rPr>
      </w:pPr>
      <w:r w:rsidRPr="00011406">
        <w:rPr>
          <w:rStyle w:val="rynqvb"/>
          <w:lang w:val="cy-GB"/>
        </w:rPr>
        <w:t>• Deddf Iechyd a Diogelwch yn y Gwaith ac ati 1974 (HSWA74);</w:t>
      </w:r>
      <w:r w:rsidRPr="00011406">
        <w:rPr>
          <w:rStyle w:val="hwtze"/>
          <w:lang w:val="cy-GB"/>
        </w:rPr>
        <w:t xml:space="preserve"> </w:t>
      </w:r>
      <w:r w:rsidRPr="00011406">
        <w:rPr>
          <w:rStyle w:val="rynqvb"/>
          <w:lang w:val="cy-GB"/>
        </w:rPr>
        <w:t xml:space="preserve">a </w:t>
      </w:r>
    </w:p>
    <w:p w14:paraId="6BD4C216" w14:textId="77777777" w:rsidR="007D5C84" w:rsidRPr="00011406" w:rsidRDefault="00651169" w:rsidP="00745534">
      <w:pPr>
        <w:rPr>
          <w:rStyle w:val="rynqvb"/>
          <w:lang w:val="cy-GB"/>
        </w:rPr>
      </w:pPr>
      <w:r w:rsidRPr="00011406">
        <w:rPr>
          <w:rStyle w:val="rynqvb"/>
          <w:lang w:val="cy-GB"/>
        </w:rPr>
        <w:t xml:space="preserve">• rheoliadau a wnaed o dan HSWA74, er enghraifft Rheoliadau Ymbelydredd Ïoneiddio 2017 (IRR17) a Rheoliadau Rheoli Iechyd a Diogelwch yn y Gwaith 1999 (MHSWR99). </w:t>
      </w:r>
    </w:p>
    <w:p w14:paraId="31FBCF63" w14:textId="7DBC6CC3" w:rsidR="00745534" w:rsidRPr="00011406" w:rsidRDefault="00651169" w:rsidP="00745534">
      <w:pPr>
        <w:rPr>
          <w:lang w:val="cy-GB"/>
        </w:rPr>
      </w:pPr>
      <w:r w:rsidRPr="00011406">
        <w:rPr>
          <w:rStyle w:val="rynqvb"/>
          <w:lang w:val="cy-GB"/>
        </w:rPr>
        <w:t>Mae’r ar</w:t>
      </w:r>
      <w:r w:rsidR="007D5C84" w:rsidRPr="00011406">
        <w:rPr>
          <w:rStyle w:val="rynqvb"/>
          <w:lang w:val="cy-GB"/>
        </w:rPr>
        <w:t>olyg</w:t>
      </w:r>
      <w:r w:rsidRPr="00011406">
        <w:rPr>
          <w:rStyle w:val="rynqvb"/>
          <w:lang w:val="cy-GB"/>
        </w:rPr>
        <w:t>iadau’n golygu monitro gweithredoedd y trwyddedai ar y safle mewn perthynas â digwyddiadau, gweithrediadau, cynnal a chadw, prosiectau, addasiadau, newidiadau i achosion diogelwch ac unrhyw faterion eraill a allai effeithio ar ddiogelwch.</w:t>
      </w:r>
      <w:r w:rsidRPr="00011406">
        <w:rPr>
          <w:rStyle w:val="hwtze"/>
          <w:lang w:val="cy-GB"/>
        </w:rPr>
        <w:t xml:space="preserve"> </w:t>
      </w:r>
      <w:r w:rsidRPr="00011406">
        <w:rPr>
          <w:rStyle w:val="rynqvb"/>
          <w:lang w:val="cy-GB"/>
        </w:rPr>
        <w:t>Mae’n ofynnol i’r trwyddedai wneud a gweithredu trefniadau digonol o dan yr amodau sydd ynghlwm wrth y drwydded er mwyn sicrhau cydymffurfiaeth gyfreithiol.</w:t>
      </w:r>
      <w:r w:rsidRPr="00011406">
        <w:rPr>
          <w:rStyle w:val="hwtze"/>
          <w:lang w:val="cy-GB"/>
        </w:rPr>
        <w:t xml:space="preserve"> </w:t>
      </w:r>
      <w:r w:rsidRPr="00011406">
        <w:rPr>
          <w:rStyle w:val="rynqvb"/>
          <w:lang w:val="cy-GB"/>
        </w:rPr>
        <w:t>Mae arolygiadau yn ceisio barnu digonolrwydd y trefniadau hyn a'u gweithrediad. Yn y cyfnod hwn, roedd arolygiadau arferol o Drawsfynydd yn cynnwys y canlynol</w:t>
      </w:r>
      <w:r w:rsidR="00745534" w:rsidRPr="00011406">
        <w:rPr>
          <w:lang w:val="cy-GB"/>
        </w:rPr>
        <w:t xml:space="preserve">: </w:t>
      </w:r>
    </w:p>
    <w:p w14:paraId="3B3B72D6" w14:textId="77777777" w:rsidR="009600E3" w:rsidRPr="00011406" w:rsidRDefault="009600E3" w:rsidP="00745534">
      <w:pPr>
        <w:pStyle w:val="Bulletlist1"/>
        <w:rPr>
          <w:rStyle w:val="rynqvb"/>
          <w:lang w:val="cy-GB"/>
        </w:rPr>
      </w:pPr>
      <w:r w:rsidRPr="00011406">
        <w:rPr>
          <w:rStyle w:val="rynqvb"/>
          <w:lang w:val="cy-GB"/>
        </w:rPr>
        <w:t xml:space="preserve">rheoli gweithrediadau gan gynnwys rheolaeth a goruchwyliaeth </w:t>
      </w:r>
    </w:p>
    <w:p w14:paraId="2B8B07B2" w14:textId="77777777" w:rsidR="009600E3" w:rsidRPr="00011406" w:rsidRDefault="009600E3" w:rsidP="00745534">
      <w:pPr>
        <w:pStyle w:val="Bulletlist1"/>
        <w:rPr>
          <w:rStyle w:val="rynqvb"/>
          <w:lang w:val="cy-GB"/>
        </w:rPr>
      </w:pPr>
      <w:r w:rsidRPr="00011406">
        <w:rPr>
          <w:rStyle w:val="rynqvb"/>
          <w:lang w:val="cy-GB"/>
        </w:rPr>
        <w:t xml:space="preserve">rheoli gwastraff ymbelydrol </w:t>
      </w:r>
    </w:p>
    <w:p w14:paraId="714E2261" w14:textId="77777777" w:rsidR="009600E3" w:rsidRPr="00011406" w:rsidRDefault="009600E3" w:rsidP="00745534">
      <w:pPr>
        <w:pStyle w:val="Bulletlist1"/>
        <w:rPr>
          <w:rStyle w:val="rynqvb"/>
          <w:lang w:val="cy-GB"/>
        </w:rPr>
      </w:pPr>
      <w:r w:rsidRPr="00011406">
        <w:rPr>
          <w:rStyle w:val="rynqvb"/>
          <w:lang w:val="cy-GB"/>
        </w:rPr>
        <w:t xml:space="preserve">datgomisiynu </w:t>
      </w:r>
    </w:p>
    <w:p w14:paraId="78556D42" w14:textId="77777777" w:rsidR="009600E3" w:rsidRPr="00011406" w:rsidRDefault="009600E3" w:rsidP="00745534">
      <w:pPr>
        <w:pStyle w:val="Bulletlist1"/>
        <w:rPr>
          <w:rStyle w:val="rynqvb"/>
          <w:lang w:val="cy-GB"/>
        </w:rPr>
      </w:pPr>
      <w:r w:rsidRPr="00011406">
        <w:rPr>
          <w:rStyle w:val="rynqvb"/>
          <w:lang w:val="cy-GB"/>
        </w:rPr>
        <w:t xml:space="preserve">iechyd a diogelwch confensiynol (an-niwclear). </w:t>
      </w:r>
    </w:p>
    <w:p w14:paraId="7562AB33" w14:textId="3521BDFB" w:rsidR="00745534" w:rsidRPr="00011406" w:rsidRDefault="009600E3" w:rsidP="00745534">
      <w:pPr>
        <w:pStyle w:val="Bulletlist1"/>
        <w:rPr>
          <w:lang w:val="cy-GB"/>
        </w:rPr>
      </w:pPr>
      <w:r w:rsidRPr="00011406">
        <w:rPr>
          <w:rStyle w:val="rynqvb"/>
          <w:lang w:val="cy-GB"/>
        </w:rPr>
        <w:t>diogelwch (bydd ychwanegu gwybodaeth ddiogelwch i'r adroddiad hwn yn dibynnu ar ei ddosbarthiad</w:t>
      </w:r>
      <w:r w:rsidR="00745534" w:rsidRPr="00011406">
        <w:rPr>
          <w:lang w:val="cy-GB"/>
        </w:rPr>
        <w:t xml:space="preserve">) </w:t>
      </w:r>
    </w:p>
    <w:p w14:paraId="4887FE04" w14:textId="77777777" w:rsidR="007C4226" w:rsidRPr="00011406" w:rsidRDefault="007C4226" w:rsidP="00745534">
      <w:pPr>
        <w:rPr>
          <w:rStyle w:val="rynqvb"/>
          <w:lang w:val="cy-GB"/>
        </w:rPr>
      </w:pPr>
      <w:r w:rsidRPr="00011406">
        <w:rPr>
          <w:rStyle w:val="rynqvb"/>
          <w:lang w:val="cy-GB"/>
        </w:rPr>
        <w:t xml:space="preserve">Gall aelodau o’r cyhoedd, a hoffai gael rhagor o wybodaeth am weithgareddau arolygu’r ONR yn ystod y cyfnod adrodd, weld Adroddiadau Ymyrraeth safle yn </w:t>
      </w:r>
      <w:r w:rsidRPr="00011406">
        <w:rPr>
          <w:rStyle w:val="Hyperlink"/>
          <w:lang w:val="cy-GB"/>
        </w:rPr>
        <w:t>www.onr.org.uk/intervention-records</w:t>
      </w:r>
      <w:r w:rsidRPr="00011406">
        <w:rPr>
          <w:rStyle w:val="rynqvb"/>
          <w:lang w:val="cy-GB"/>
        </w:rPr>
        <w:t xml:space="preserve"> ar ein gwefan </w:t>
      </w:r>
      <w:r w:rsidRPr="00011406">
        <w:rPr>
          <w:rStyle w:val="Hyperlink"/>
          <w:lang w:val="cy-GB"/>
        </w:rPr>
        <w:t>www.onr.org.uk</w:t>
      </w:r>
      <w:r w:rsidRPr="00011406">
        <w:rPr>
          <w:rStyle w:val="rynqvb"/>
          <w:lang w:val="cy-GB"/>
        </w:rPr>
        <w:t xml:space="preserve">. </w:t>
      </w:r>
    </w:p>
    <w:p w14:paraId="654EAF6C" w14:textId="0C506468" w:rsidR="00745534" w:rsidRPr="00011406" w:rsidRDefault="007C4226" w:rsidP="00745534">
      <w:pPr>
        <w:rPr>
          <w:lang w:val="cy-GB"/>
        </w:rPr>
      </w:pPr>
      <w:r w:rsidRPr="00011406">
        <w:rPr>
          <w:rStyle w:val="rynqvb"/>
          <w:lang w:val="cy-GB"/>
        </w:rPr>
        <w:t>Os bydd gennych unrhyw ymholiadau ynghylch ein gweithgareddau arolygu, anfonwch e-bost</w:t>
      </w:r>
      <w:r w:rsidRPr="00011406">
        <w:rPr>
          <w:lang w:val="cy-GB"/>
        </w:rPr>
        <w:t xml:space="preserve"> </w:t>
      </w:r>
      <w:r w:rsidR="00A23CEA" w:rsidRPr="00011406">
        <w:rPr>
          <w:lang w:val="cy-GB"/>
        </w:rPr>
        <w:t xml:space="preserve">at </w:t>
      </w:r>
      <w:hyperlink r:id="rId22" w:history="1">
        <w:r w:rsidR="00A23CEA" w:rsidRPr="00011406">
          <w:rPr>
            <w:rStyle w:val="Hyperlink"/>
            <w:lang w:val="cy-GB"/>
          </w:rPr>
          <w:t>contact@onr.gov.uk</w:t>
        </w:r>
      </w:hyperlink>
      <w:r w:rsidR="00745534" w:rsidRPr="00011406">
        <w:rPr>
          <w:lang w:val="cy-GB"/>
        </w:rPr>
        <w:t>.</w:t>
      </w:r>
    </w:p>
    <w:p w14:paraId="7A283153" w14:textId="7491B7A8" w:rsidR="00745534" w:rsidRPr="00011406" w:rsidRDefault="00745534" w:rsidP="0043577E">
      <w:pPr>
        <w:pStyle w:val="Bulletlist1"/>
        <w:numPr>
          <w:ilvl w:val="0"/>
          <w:numId w:val="0"/>
        </w:numPr>
        <w:ind w:left="360"/>
        <w:rPr>
          <w:highlight w:val="yellow"/>
          <w:lang w:val="cy-GB"/>
        </w:rPr>
      </w:pPr>
    </w:p>
    <w:p w14:paraId="1B6D946D" w14:textId="5DD110D6" w:rsidR="00745534" w:rsidRPr="00011406" w:rsidRDefault="00A23CEA" w:rsidP="00745534">
      <w:pPr>
        <w:pStyle w:val="Heading2"/>
        <w:rPr>
          <w:lang w:val="cy-GB"/>
        </w:rPr>
      </w:pPr>
      <w:r w:rsidRPr="00011406">
        <w:rPr>
          <w:lang w:val="cy-GB"/>
        </w:rPr>
        <w:lastRenderedPageBreak/>
        <w:t>Gwaith Arall</w:t>
      </w:r>
    </w:p>
    <w:p w14:paraId="21C5E67A" w14:textId="670DD8BB" w:rsidR="00745534" w:rsidRPr="00011406" w:rsidRDefault="00185866" w:rsidP="0043577E">
      <w:pPr>
        <w:rPr>
          <w:lang w:val="cy-GB"/>
        </w:rPr>
      </w:pPr>
      <w:r w:rsidRPr="00011406">
        <w:rPr>
          <w:rStyle w:val="rynqvb"/>
          <w:lang w:val="cy-GB"/>
        </w:rPr>
        <w:t>Drwy gydol y cyfnod adrodd hwn, mae arolygydd diogelwch safle enwebedig yr ONR wedi cynnal cyfarfodydd bob pythefnos gyda chynrychiolydd tîm arwain Trawsfynydd i gynnal ymwybyddiaeth sefyllfaol o faterion yn ymwneud â diogelwch niwclear, diogeledd, mesurau diogelu, trafnidiaeth, ac iechyd a diogelwch confensiynol, gan gynnwys gwytnwch y gweithlu, a chydnerthedd trefniadau brys, diogelwch tân, digwyddiadau ar y safle a gweithgareddau sy'n digwydd ar y safle.</w:t>
      </w:r>
      <w:r w:rsidRPr="00011406">
        <w:rPr>
          <w:rStyle w:val="hwtze"/>
          <w:lang w:val="cy-GB"/>
        </w:rPr>
        <w:t xml:space="preserve"> </w:t>
      </w:r>
      <w:r w:rsidRPr="00011406">
        <w:rPr>
          <w:rStyle w:val="rynqvb"/>
          <w:lang w:val="cy-GB"/>
        </w:rPr>
        <w:t>Ni thynnwyd sylw'r ONR at unrhyw faterion arwyddocaol</w:t>
      </w:r>
      <w:r w:rsidR="0043577E" w:rsidRPr="00011406">
        <w:rPr>
          <w:lang w:val="cy-GB"/>
        </w:rPr>
        <w:t>.</w:t>
      </w:r>
    </w:p>
    <w:p w14:paraId="4027A931" w14:textId="77777777" w:rsidR="00745534" w:rsidRPr="00011406" w:rsidRDefault="00745534" w:rsidP="00745534">
      <w:pPr>
        <w:pStyle w:val="TSHeadingNumbered1"/>
        <w:numPr>
          <w:ilvl w:val="0"/>
          <w:numId w:val="24"/>
        </w:numPr>
        <w:rPr>
          <w:sz w:val="24"/>
          <w:lang w:val="cy-GB"/>
        </w:rPr>
        <w:sectPr w:rsidR="00745534" w:rsidRPr="00011406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4C929298" w14:textId="28777693" w:rsidR="00745534" w:rsidRPr="00011406" w:rsidRDefault="00745534" w:rsidP="000A58A7">
      <w:pPr>
        <w:pStyle w:val="Heading1"/>
        <w:rPr>
          <w:caps/>
          <w:lang w:val="cy-GB"/>
        </w:rPr>
      </w:pPr>
      <w:bookmarkStart w:id="6" w:name="_Toc95889184"/>
      <w:bookmarkStart w:id="7" w:name="_Toc124509192"/>
      <w:r w:rsidRPr="00011406">
        <w:rPr>
          <w:lang w:val="cy-GB"/>
        </w:rPr>
        <w:lastRenderedPageBreak/>
        <w:t>Mater</w:t>
      </w:r>
      <w:bookmarkEnd w:id="6"/>
      <w:bookmarkEnd w:id="7"/>
      <w:r w:rsidR="00FB5ED6" w:rsidRPr="00011406">
        <w:rPr>
          <w:lang w:val="cy-GB"/>
        </w:rPr>
        <w:t>i</w:t>
      </w:r>
      <w:r w:rsidR="007C352E" w:rsidRPr="00011406">
        <w:rPr>
          <w:lang w:val="cy-GB"/>
        </w:rPr>
        <w:t>o</w:t>
      </w:r>
      <w:r w:rsidR="00FB5ED6" w:rsidRPr="00011406">
        <w:rPr>
          <w:lang w:val="cy-GB"/>
        </w:rPr>
        <w:t>n Anarferol</w:t>
      </w:r>
    </w:p>
    <w:p w14:paraId="362AC893" w14:textId="77777777" w:rsidR="00DC191A" w:rsidRPr="00011406" w:rsidRDefault="00DC191A" w:rsidP="00DC191A">
      <w:pPr>
        <w:spacing w:after="0" w:line="240" w:lineRule="auto"/>
        <w:rPr>
          <w:rStyle w:val="rynqvb"/>
          <w:lang w:val="cy-GB"/>
        </w:rPr>
      </w:pPr>
      <w:r w:rsidRPr="00011406">
        <w:rPr>
          <w:rStyle w:val="rynqvb"/>
          <w:lang w:val="cy-GB"/>
        </w:rPr>
        <w:t xml:space="preserve">Mae'n ofynnol i ddeiliaid trwydded gael trefniadau i ymateb i faterion a digwyddiadau anarferol. Mae arolygwyr yr ONR yn barnu pa mor ddigonol yw ymateb y trwyddedai, gan gynnwys camau a gymerwyd i roi unrhyw welliannau angenrheidiol ar waith. </w:t>
      </w:r>
    </w:p>
    <w:p w14:paraId="7AA5F2D6" w14:textId="77777777" w:rsidR="00DC191A" w:rsidRPr="00011406" w:rsidRDefault="00DC191A" w:rsidP="00DC191A">
      <w:pPr>
        <w:spacing w:after="0" w:line="240" w:lineRule="auto"/>
        <w:rPr>
          <w:rStyle w:val="rynqvb"/>
          <w:lang w:val="cy-GB"/>
        </w:rPr>
      </w:pPr>
    </w:p>
    <w:p w14:paraId="096A2052" w14:textId="77777777" w:rsidR="00DC191A" w:rsidRPr="00011406" w:rsidRDefault="00DC191A" w:rsidP="00DC191A">
      <w:pPr>
        <w:spacing w:after="0" w:line="240" w:lineRule="auto"/>
        <w:rPr>
          <w:rStyle w:val="rynqvb"/>
          <w:lang w:val="cy-GB"/>
        </w:rPr>
      </w:pPr>
      <w:r w:rsidRPr="00011406">
        <w:rPr>
          <w:rStyle w:val="rynqvb"/>
          <w:lang w:val="cy-GB"/>
        </w:rPr>
        <w:t xml:space="preserve">Materion a digwyddiadau o bwys arbennig yn ystod y cyfnod oedd: </w:t>
      </w:r>
    </w:p>
    <w:p w14:paraId="49388E05" w14:textId="77777777" w:rsidR="00DC191A" w:rsidRPr="00011406" w:rsidRDefault="00DC191A" w:rsidP="00DC191A">
      <w:pPr>
        <w:spacing w:after="0" w:line="240" w:lineRule="auto"/>
        <w:rPr>
          <w:rStyle w:val="rynqvb"/>
          <w:lang w:val="cy-GB"/>
        </w:rPr>
      </w:pPr>
    </w:p>
    <w:p w14:paraId="75CE6E28" w14:textId="3382CD70" w:rsidR="00CC67C2" w:rsidRPr="00011406" w:rsidRDefault="00DC191A" w:rsidP="00DC191A">
      <w:pPr>
        <w:spacing w:after="0" w:line="240" w:lineRule="auto"/>
        <w:rPr>
          <w:rStyle w:val="rynqvb"/>
          <w:lang w:val="cy-GB"/>
        </w:rPr>
      </w:pPr>
      <w:r w:rsidRPr="00011406">
        <w:rPr>
          <w:rStyle w:val="rynqvb"/>
          <w:lang w:val="cy-GB"/>
        </w:rPr>
        <w:t>Roedd lifft siswrn jac awyr bach SJIII 4632 (tua 13 oed) wedi bod yn gweithredu o fewn adeilad Gwaith Gro</w:t>
      </w:r>
      <w:r w:rsidR="00124FBE" w:rsidRPr="00011406">
        <w:rPr>
          <w:rStyle w:val="rynqvb"/>
          <w:lang w:val="cy-GB"/>
        </w:rPr>
        <w:t>wtio’r</w:t>
      </w:r>
      <w:r w:rsidRPr="00011406">
        <w:rPr>
          <w:rStyle w:val="rynqvb"/>
          <w:lang w:val="cy-GB"/>
        </w:rPr>
        <w:t xml:space="preserve"> Safle ond nid oedd ganddo ddigon o </w:t>
      </w:r>
      <w:r w:rsidR="00D668ED" w:rsidRPr="00011406">
        <w:rPr>
          <w:rStyle w:val="rynqvb"/>
          <w:lang w:val="cy-GB"/>
        </w:rPr>
        <w:t xml:space="preserve">wefr </w:t>
      </w:r>
      <w:r w:rsidRPr="00011406">
        <w:rPr>
          <w:rStyle w:val="rynqvb"/>
          <w:lang w:val="cy-GB"/>
        </w:rPr>
        <w:t xml:space="preserve">batri i ddychwelyd i'w bwynt gwefru mewn ardal ffatri arall. Felly, defnyddiwyd lori fforch godi i gludo'r lifft siswrn gan ddefnyddio'r pwyntiau codi dynodedig yng nghefn y cerbyd. Yn ystod y </w:t>
      </w:r>
      <w:r w:rsidR="003D2A87" w:rsidRPr="00011406">
        <w:rPr>
          <w:rStyle w:val="rynqvb"/>
          <w:lang w:val="cy-GB"/>
        </w:rPr>
        <w:t xml:space="preserve">broses </w:t>
      </w:r>
      <w:r w:rsidRPr="00011406">
        <w:rPr>
          <w:rStyle w:val="rynqvb"/>
          <w:lang w:val="cy-GB"/>
        </w:rPr>
        <w:t xml:space="preserve">a heb unrhyw gymorth, daeth yr olwyn </w:t>
      </w:r>
      <w:r w:rsidR="003D2A87" w:rsidRPr="00011406">
        <w:rPr>
          <w:lang w:val="cy-GB"/>
        </w:rPr>
        <w:t>ochr draw</w:t>
      </w:r>
      <w:r w:rsidR="003D2A87" w:rsidRPr="00011406">
        <w:rPr>
          <w:rStyle w:val="rynqvb"/>
          <w:lang w:val="cy-GB"/>
        </w:rPr>
        <w:t xml:space="preserve"> </w:t>
      </w:r>
      <w:r w:rsidRPr="00011406">
        <w:rPr>
          <w:rStyle w:val="rynqvb"/>
          <w:lang w:val="cy-GB"/>
        </w:rPr>
        <w:t xml:space="preserve">gefn i ffwrdd o'r lifft siswrn. Canfuwyd bod y </w:t>
      </w:r>
      <w:r w:rsidR="003D2A87" w:rsidRPr="00011406">
        <w:rPr>
          <w:rStyle w:val="rynqvb"/>
          <w:lang w:val="cy-GB"/>
        </w:rPr>
        <w:t xml:space="preserve">cydosodiad </w:t>
      </w:r>
      <w:r w:rsidRPr="00011406">
        <w:rPr>
          <w:rStyle w:val="rynqvb"/>
          <w:lang w:val="cy-GB"/>
        </w:rPr>
        <w:t xml:space="preserve">echel </w:t>
      </w:r>
      <w:r w:rsidR="00C97136" w:rsidRPr="00011406">
        <w:rPr>
          <w:rStyle w:val="rynqvb"/>
          <w:lang w:val="cy-GB"/>
        </w:rPr>
        <w:t xml:space="preserve">bwt </w:t>
      </w:r>
      <w:r w:rsidRPr="00011406">
        <w:rPr>
          <w:rStyle w:val="rynqvb"/>
          <w:lang w:val="cy-GB"/>
        </w:rPr>
        <w:t xml:space="preserve">wedi plethu gyda thystiolaeth o flinder a rhydu. </w:t>
      </w:r>
    </w:p>
    <w:p w14:paraId="3858E149" w14:textId="77777777" w:rsidR="00CC67C2" w:rsidRPr="00011406" w:rsidRDefault="00CC67C2" w:rsidP="00DC191A">
      <w:pPr>
        <w:spacing w:after="0" w:line="240" w:lineRule="auto"/>
        <w:rPr>
          <w:rStyle w:val="rynqvb"/>
          <w:lang w:val="cy-GB"/>
        </w:rPr>
      </w:pPr>
    </w:p>
    <w:p w14:paraId="37023630" w14:textId="175B7D7E" w:rsidR="00CC67C2" w:rsidRPr="00011406" w:rsidRDefault="00DC191A" w:rsidP="00DC191A">
      <w:pPr>
        <w:spacing w:after="0" w:line="240" w:lineRule="auto"/>
        <w:rPr>
          <w:rStyle w:val="rynqvb"/>
          <w:lang w:val="cy-GB"/>
        </w:rPr>
      </w:pPr>
      <w:r w:rsidRPr="00011406">
        <w:rPr>
          <w:rStyle w:val="rynqvb"/>
          <w:lang w:val="cy-GB"/>
        </w:rPr>
        <w:t xml:space="preserve">Cysylltwyd ag arolygydd safle’r ONR dros y ffôn yn fuan ar ôl </w:t>
      </w:r>
      <w:r w:rsidR="000950EC">
        <w:rPr>
          <w:rStyle w:val="rynqvb"/>
          <w:lang w:val="cy-GB"/>
        </w:rPr>
        <w:t>y</w:t>
      </w:r>
      <w:r w:rsidRPr="00011406">
        <w:rPr>
          <w:rStyle w:val="rynqvb"/>
          <w:lang w:val="cy-GB"/>
        </w:rPr>
        <w:t xml:space="preserve"> digwyddiad a chafodd wybod beth oedd wedi digwydd. Cawsant hefyd wybodaeth trwy'r daenlen digwyddiadau wythnosol yn ogystal â'r ffurflen RIDDOR. Mynychodd yr arolygydd safle a enwebwyd gan yr ONR y safle yr wythnos ar ôl </w:t>
      </w:r>
      <w:r w:rsidR="00627D5C" w:rsidRPr="00011406">
        <w:rPr>
          <w:rStyle w:val="rynqvb"/>
          <w:lang w:val="cy-GB"/>
        </w:rPr>
        <w:t>y</w:t>
      </w:r>
      <w:r w:rsidRPr="00011406">
        <w:rPr>
          <w:rStyle w:val="rynqvb"/>
          <w:lang w:val="cy-GB"/>
        </w:rPr>
        <w:t xml:space="preserve"> digwyddiad ac roedd yn gallu gweld y lifft siswrn a thrafod y digwyddiad yn uniongyrchol â'r rheolwr peirianneg. </w:t>
      </w:r>
    </w:p>
    <w:p w14:paraId="06514957" w14:textId="77777777" w:rsidR="00CC67C2" w:rsidRPr="00011406" w:rsidRDefault="00CC67C2" w:rsidP="00DC191A">
      <w:pPr>
        <w:spacing w:after="0" w:line="240" w:lineRule="auto"/>
        <w:rPr>
          <w:rStyle w:val="rynqvb"/>
          <w:lang w:val="cy-GB"/>
        </w:rPr>
      </w:pPr>
    </w:p>
    <w:p w14:paraId="01CD61DC" w14:textId="6AE5A0A8" w:rsidR="00745534" w:rsidRPr="00011406" w:rsidRDefault="00DC191A" w:rsidP="00DC191A">
      <w:pPr>
        <w:spacing w:after="0" w:line="240" w:lineRule="auto"/>
        <w:rPr>
          <w:lang w:val="cy-GB"/>
        </w:rPr>
      </w:pPr>
      <w:r w:rsidRPr="00011406">
        <w:rPr>
          <w:rStyle w:val="rynqvb"/>
          <w:lang w:val="cy-GB"/>
        </w:rPr>
        <w:t>Mae'r ONR bellach wedi derbyn adroddiad ymchwiliad y deiliad dyletswydd. Mae’r arolygydd safle a enwebwyd gan yr ONR wedi cymryd cyngor gan yr arolygwyr peirianneg fecanyddol a diogelwch safle a neilltuwyd i NRS Trawsfynydd ac wedi trafod eu cyngor gyda’r deiliad dyletswydd. Mae’r ONR o’r farn bod ymateb y deiliad dyletswydd i’r digwyddiad wedi bod yn ddigonol ac nid yw’n ystyried bod angen unrhyw gamau dilynol pellach</w:t>
      </w:r>
      <w:r w:rsidR="00356DEC" w:rsidRPr="00011406">
        <w:rPr>
          <w:lang w:val="cy-GB"/>
        </w:rPr>
        <w:t>.</w:t>
      </w:r>
    </w:p>
    <w:p w14:paraId="3F2FD8AA" w14:textId="77777777" w:rsidR="00745534" w:rsidRPr="00011406" w:rsidRDefault="00745534" w:rsidP="00745534">
      <w:pPr>
        <w:spacing w:before="240" w:after="120"/>
        <w:rPr>
          <w:lang w:val="cy-GB"/>
        </w:rPr>
      </w:pPr>
    </w:p>
    <w:p w14:paraId="2997BDE4" w14:textId="77777777" w:rsidR="00745534" w:rsidRPr="00011406" w:rsidRDefault="00745534" w:rsidP="00745534">
      <w:pPr>
        <w:rPr>
          <w:lang w:val="cy-GB"/>
        </w:rPr>
      </w:pPr>
    </w:p>
    <w:p w14:paraId="3D5C8CED" w14:textId="77777777" w:rsidR="00745534" w:rsidRPr="00011406" w:rsidRDefault="00745534" w:rsidP="00745534">
      <w:pPr>
        <w:pStyle w:val="TSHeadingNumbered1"/>
        <w:numPr>
          <w:ilvl w:val="0"/>
          <w:numId w:val="24"/>
        </w:numPr>
        <w:rPr>
          <w:sz w:val="24"/>
          <w:lang w:val="cy-GB"/>
        </w:rPr>
        <w:sectPr w:rsidR="00745534" w:rsidRPr="00011406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2297234F" w14:textId="4B5C2154" w:rsidR="00745534" w:rsidRPr="00011406" w:rsidRDefault="00306051" w:rsidP="000A58A7">
      <w:pPr>
        <w:pStyle w:val="Heading1"/>
        <w:rPr>
          <w:caps/>
          <w:lang w:val="cy-GB"/>
        </w:rPr>
      </w:pPr>
      <w:bookmarkStart w:id="8" w:name="_Toc95889185"/>
      <w:bookmarkStart w:id="9" w:name="_Toc124509193"/>
      <w:r w:rsidRPr="00011406">
        <w:rPr>
          <w:rStyle w:val="rynqvb"/>
          <w:lang w:val="cy-GB"/>
        </w:rPr>
        <w:lastRenderedPageBreak/>
        <w:t>Gweithgar</w:t>
      </w:r>
      <w:r w:rsidR="007C352E" w:rsidRPr="00011406">
        <w:rPr>
          <w:rStyle w:val="rynqvb"/>
          <w:lang w:val="cy-GB"/>
        </w:rPr>
        <w:t>wch</w:t>
      </w:r>
      <w:r w:rsidRPr="00011406">
        <w:rPr>
          <w:rStyle w:val="rynqvb"/>
          <w:lang w:val="cy-GB"/>
        </w:rPr>
        <w:t xml:space="preserve"> Rheoleiddio</w:t>
      </w:r>
      <w:bookmarkEnd w:id="8"/>
      <w:bookmarkEnd w:id="9"/>
    </w:p>
    <w:p w14:paraId="1B3264EB" w14:textId="7A8084EB" w:rsidR="00745534" w:rsidRPr="00011406" w:rsidRDefault="00652C5C" w:rsidP="000A58A7">
      <w:pPr>
        <w:rPr>
          <w:lang w:val="cy-GB"/>
        </w:rPr>
      </w:pPr>
      <w:r w:rsidRPr="00011406">
        <w:rPr>
          <w:rStyle w:val="rynqvb"/>
          <w:lang w:val="cy-GB"/>
        </w:rPr>
        <w:t>Gall yr ONR gyhoeddi dogfennau ffurfiol i sicrhau cydymffurfiaeth â gofynion rheoleiddio.</w:t>
      </w:r>
      <w:r w:rsidRPr="00011406">
        <w:rPr>
          <w:rStyle w:val="hwtze"/>
          <w:lang w:val="cy-GB"/>
        </w:rPr>
        <w:t xml:space="preserve"> </w:t>
      </w:r>
      <w:r w:rsidRPr="00011406">
        <w:rPr>
          <w:rStyle w:val="rynqvb"/>
          <w:lang w:val="cy-GB"/>
        </w:rPr>
        <w:t>O dan amodau trwydded safle niwclear, mae'r ONR yn cyhoeddi dogfennau rheoleiddio, sydd naill ai'n caniatáu gweithgaredd neu'n mynnu bod rhyw fath o gamau yn cael eu cymryd;</w:t>
      </w:r>
      <w:r w:rsidRPr="00011406">
        <w:rPr>
          <w:rStyle w:val="hwtze"/>
          <w:lang w:val="cy-GB"/>
        </w:rPr>
        <w:t xml:space="preserve"> </w:t>
      </w:r>
      <w:r w:rsidRPr="00011406">
        <w:rPr>
          <w:rStyle w:val="rynqvb"/>
          <w:lang w:val="cy-GB"/>
        </w:rPr>
        <w:t>fel arfer gelwir y rhain gyda’i gilydd yn ‘Offerynnau Trwydded’ (LIs) ond gallant fod ar ffurfiau eraill.</w:t>
      </w:r>
      <w:r w:rsidRPr="00011406">
        <w:rPr>
          <w:rStyle w:val="hwtze"/>
          <w:lang w:val="cy-GB"/>
        </w:rPr>
        <w:t xml:space="preserve"> </w:t>
      </w:r>
      <w:r w:rsidRPr="00011406">
        <w:rPr>
          <w:rStyle w:val="rynqvb"/>
          <w:lang w:val="cy-GB"/>
        </w:rPr>
        <w:t>Yn ogystal, gall arolygwyr gymryd amrywiaeth o gamau gorfodi, gan gynnwys cyhoeddi Hysbysiad Gorfodi</w:t>
      </w:r>
      <w:r w:rsidR="00745534" w:rsidRPr="00011406">
        <w:rPr>
          <w:lang w:val="cy-GB"/>
        </w:rPr>
        <w:t xml:space="preserve">. </w:t>
      </w:r>
    </w:p>
    <w:p w14:paraId="1A5C1A5A" w14:textId="3674F313" w:rsidR="00745534" w:rsidRPr="00011406" w:rsidRDefault="00B621BF" w:rsidP="000A58A7">
      <w:pPr>
        <w:pStyle w:val="Bulletlist1"/>
        <w:rPr>
          <w:lang w:val="cy-GB"/>
        </w:rPr>
      </w:pPr>
      <w:r w:rsidRPr="00011406">
        <w:rPr>
          <w:rStyle w:val="rynqvb"/>
          <w:lang w:val="cy-GB"/>
        </w:rPr>
        <w:t>Mae'r LIs, Hysbysiadau Gorfodi a llythyrau Gorfodi a ganlyn wedi'u cyhoeddi yn ystod y cyfnod</w:t>
      </w:r>
      <w:r w:rsidR="00745534" w:rsidRPr="00011406">
        <w:rPr>
          <w:lang w:val="cy-GB"/>
        </w:rPr>
        <w:t>:</w:t>
      </w:r>
    </w:p>
    <w:p w14:paraId="4C234C28" w14:textId="1DA793C7" w:rsidR="00745534" w:rsidRPr="00011406" w:rsidRDefault="00745534" w:rsidP="00745534">
      <w:pPr>
        <w:spacing w:before="240" w:after="120"/>
        <w:rPr>
          <w:b/>
          <w:lang w:val="cy-GB"/>
        </w:rPr>
      </w:pPr>
      <w:r w:rsidRPr="00011406">
        <w:rPr>
          <w:b/>
          <w:lang w:val="cy-GB"/>
        </w:rPr>
        <w:t xml:space="preserve">Tabl </w:t>
      </w:r>
      <w:r w:rsidRPr="00011406">
        <w:rPr>
          <w:b/>
          <w:lang w:val="cy-GB"/>
        </w:rPr>
        <w:fldChar w:fldCharType="begin"/>
      </w:r>
      <w:r w:rsidRPr="00011406">
        <w:rPr>
          <w:b/>
          <w:lang w:val="cy-GB"/>
        </w:rPr>
        <w:instrText xml:space="preserve"> SEQ Table \* ARABIC </w:instrText>
      </w:r>
      <w:r w:rsidRPr="00011406">
        <w:rPr>
          <w:b/>
          <w:lang w:val="cy-GB"/>
        </w:rPr>
        <w:fldChar w:fldCharType="separate"/>
      </w:r>
      <w:r w:rsidRPr="00011406">
        <w:rPr>
          <w:b/>
          <w:lang w:val="cy-GB"/>
        </w:rPr>
        <w:t>1</w:t>
      </w:r>
      <w:r w:rsidRPr="00011406">
        <w:rPr>
          <w:b/>
          <w:lang w:val="cy-GB"/>
        </w:rPr>
        <w:fldChar w:fldCharType="end"/>
      </w:r>
      <w:r w:rsidRPr="00011406">
        <w:rPr>
          <w:b/>
          <w:lang w:val="cy-GB"/>
        </w:rPr>
        <w:t xml:space="preserve">: </w:t>
      </w:r>
      <w:r w:rsidR="00CB5F8A" w:rsidRPr="00011406">
        <w:rPr>
          <w:b/>
          <w:lang w:val="cy-GB"/>
        </w:rPr>
        <w:t>Offerynnau Trwydded a Hysbysiadau Gorfodi a gyhoeddwyd gan yr ONR yn ystod y cyfnod hwn</w:t>
      </w:r>
    </w:p>
    <w:tbl>
      <w:tblPr>
        <w:tblStyle w:val="ONRTable1"/>
        <w:tblW w:w="5000" w:type="pct"/>
        <w:tblInd w:w="5" w:type="dxa"/>
        <w:tblLook w:val="01E0" w:firstRow="1" w:lastRow="1" w:firstColumn="1" w:lastColumn="1" w:noHBand="0" w:noVBand="0"/>
      </w:tblPr>
      <w:tblGrid>
        <w:gridCol w:w="1334"/>
        <w:gridCol w:w="2139"/>
        <w:gridCol w:w="1641"/>
        <w:gridCol w:w="3912"/>
      </w:tblGrid>
      <w:tr w:rsidR="000A58A7" w:rsidRPr="00011406" w14:paraId="0268BAAE" w14:textId="77777777" w:rsidTr="00DC7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39" w:type="pct"/>
          </w:tcPr>
          <w:p w14:paraId="012D6D1B" w14:textId="6B1ABB0F" w:rsidR="00745534" w:rsidRPr="00011406" w:rsidRDefault="00745534" w:rsidP="00A74DAC">
            <w:pPr>
              <w:spacing w:before="60" w:after="60"/>
              <w:rPr>
                <w:b w:val="0"/>
                <w:lang w:val="cy-GB"/>
              </w:rPr>
            </w:pPr>
            <w:r w:rsidRPr="00011406">
              <w:rPr>
                <w:b w:val="0"/>
                <w:lang w:val="cy-GB"/>
              </w:rPr>
              <w:t>D</w:t>
            </w:r>
            <w:r w:rsidR="00966303" w:rsidRPr="00011406">
              <w:rPr>
                <w:b w:val="0"/>
                <w:lang w:val="cy-GB"/>
              </w:rPr>
              <w:t>yddiad</w:t>
            </w:r>
          </w:p>
        </w:tc>
        <w:tc>
          <w:tcPr>
            <w:tcW w:w="1185" w:type="pct"/>
          </w:tcPr>
          <w:p w14:paraId="46BF5EBA" w14:textId="57B92FEA" w:rsidR="00745534" w:rsidRPr="00011406" w:rsidRDefault="00966303" w:rsidP="00A74DAC">
            <w:pPr>
              <w:spacing w:before="60" w:after="60"/>
              <w:rPr>
                <w:b w:val="0"/>
                <w:lang w:val="cy-GB"/>
              </w:rPr>
            </w:pPr>
            <w:r w:rsidRPr="00011406">
              <w:rPr>
                <w:b w:val="0"/>
                <w:lang w:val="cy-GB"/>
              </w:rPr>
              <w:t>Math</w:t>
            </w:r>
          </w:p>
        </w:tc>
        <w:tc>
          <w:tcPr>
            <w:tcW w:w="909" w:type="pct"/>
          </w:tcPr>
          <w:p w14:paraId="36A1EF12" w14:textId="75CC0E41" w:rsidR="00745534" w:rsidRPr="00011406" w:rsidRDefault="00966303" w:rsidP="00A74DAC">
            <w:pPr>
              <w:spacing w:before="60" w:after="60"/>
              <w:rPr>
                <w:b w:val="0"/>
                <w:lang w:val="cy-GB"/>
              </w:rPr>
            </w:pPr>
            <w:r w:rsidRPr="00011406">
              <w:rPr>
                <w:b w:val="0"/>
                <w:lang w:val="cy-GB"/>
              </w:rPr>
              <w:t>Cyf</w:t>
            </w:r>
            <w:r w:rsidR="00745534" w:rsidRPr="00011406">
              <w:rPr>
                <w:b w:val="0"/>
                <w:lang w:val="cy-GB"/>
              </w:rPr>
              <w:t>.</w:t>
            </w:r>
          </w:p>
        </w:tc>
        <w:tc>
          <w:tcPr>
            <w:tcW w:w="2167" w:type="pct"/>
          </w:tcPr>
          <w:p w14:paraId="7D5D613F" w14:textId="206367F9" w:rsidR="00745534" w:rsidRPr="00011406" w:rsidRDefault="00745534" w:rsidP="00A74DAC">
            <w:pPr>
              <w:spacing w:before="60" w:after="60"/>
              <w:rPr>
                <w:b w:val="0"/>
                <w:lang w:val="cy-GB"/>
              </w:rPr>
            </w:pPr>
            <w:r w:rsidRPr="00011406">
              <w:rPr>
                <w:b w:val="0"/>
                <w:lang w:val="cy-GB"/>
              </w:rPr>
              <w:t>D</w:t>
            </w:r>
            <w:r w:rsidR="00966303" w:rsidRPr="00011406">
              <w:rPr>
                <w:b w:val="0"/>
                <w:lang w:val="cy-GB"/>
              </w:rPr>
              <w:t>isgrifiad</w:t>
            </w:r>
          </w:p>
        </w:tc>
      </w:tr>
      <w:tr w:rsidR="00745534" w:rsidRPr="00DA2DCA" w14:paraId="5D23DF31" w14:textId="77777777" w:rsidTr="00DC7BFD">
        <w:tc>
          <w:tcPr>
            <w:tcW w:w="739" w:type="pct"/>
          </w:tcPr>
          <w:p w14:paraId="06CE6461" w14:textId="6EAE72DC" w:rsidR="00745534" w:rsidRPr="00011406" w:rsidRDefault="00966303" w:rsidP="00A74DAC">
            <w:pPr>
              <w:spacing w:before="60" w:after="60"/>
              <w:rPr>
                <w:lang w:val="cy-GB"/>
              </w:rPr>
            </w:pPr>
            <w:r w:rsidRPr="00011406">
              <w:rPr>
                <w:lang w:val="cy-GB"/>
              </w:rPr>
              <w:t xml:space="preserve">Tachwedd </w:t>
            </w:r>
            <w:r w:rsidR="00DC7BFD" w:rsidRPr="00011406">
              <w:rPr>
                <w:lang w:val="cy-GB"/>
              </w:rPr>
              <w:t>2023</w:t>
            </w:r>
          </w:p>
        </w:tc>
        <w:tc>
          <w:tcPr>
            <w:tcW w:w="1185" w:type="pct"/>
          </w:tcPr>
          <w:p w14:paraId="36ED9570" w14:textId="51F56655" w:rsidR="00745534" w:rsidRPr="00011406" w:rsidRDefault="00A741F9" w:rsidP="00A74DAC">
            <w:pPr>
              <w:spacing w:before="60" w:after="60"/>
              <w:rPr>
                <w:lang w:val="cy-GB"/>
              </w:rPr>
            </w:pPr>
            <w:r w:rsidRPr="00011406">
              <w:rPr>
                <w:lang w:val="cy-GB"/>
              </w:rPr>
              <w:t>PAR (</w:t>
            </w:r>
            <w:r w:rsidR="00EB1168" w:rsidRPr="00011406">
              <w:rPr>
                <w:rStyle w:val="rynqvb"/>
                <w:lang w:val="cy-GB"/>
              </w:rPr>
              <w:t>Adroddiad Asesu Prosiect) ac LI (Offeryn Trwydded</w:t>
            </w:r>
            <w:r w:rsidRPr="00011406">
              <w:rPr>
                <w:lang w:val="cy-GB"/>
              </w:rPr>
              <w:t>)</w:t>
            </w:r>
          </w:p>
        </w:tc>
        <w:tc>
          <w:tcPr>
            <w:tcW w:w="909" w:type="pct"/>
          </w:tcPr>
          <w:p w14:paraId="538ABCFF" w14:textId="13A73AF2" w:rsidR="00745534" w:rsidRPr="00011406" w:rsidRDefault="00D51706" w:rsidP="00A74DAC">
            <w:pPr>
              <w:spacing w:before="60" w:after="60"/>
              <w:rPr>
                <w:lang w:val="cy-GB"/>
              </w:rPr>
            </w:pPr>
            <w:r w:rsidRPr="00011406">
              <w:rPr>
                <w:lang w:val="cy-GB"/>
              </w:rPr>
              <w:t>ONRW-2019369590-4189</w:t>
            </w:r>
          </w:p>
        </w:tc>
        <w:tc>
          <w:tcPr>
            <w:tcW w:w="2167" w:type="pct"/>
          </w:tcPr>
          <w:p w14:paraId="0C8172F5" w14:textId="596A0959" w:rsidR="00745534" w:rsidRPr="00011406" w:rsidRDefault="00DB5A56" w:rsidP="00A74DAC">
            <w:pPr>
              <w:spacing w:before="60" w:after="60"/>
              <w:rPr>
                <w:lang w:val="cy-GB"/>
              </w:rPr>
            </w:pPr>
            <w:r w:rsidRPr="00011406">
              <w:rPr>
                <w:rStyle w:val="rynqvb"/>
                <w:lang w:val="cy-GB"/>
              </w:rPr>
              <w:t>Mae Trawsfynydd wedi gwneud newidiadau i'w gynllun Damweiniau ac Argyfwng.</w:t>
            </w:r>
            <w:r w:rsidRPr="00011406">
              <w:rPr>
                <w:rStyle w:val="hwtze"/>
                <w:lang w:val="cy-GB"/>
              </w:rPr>
              <w:t xml:space="preserve"> </w:t>
            </w:r>
            <w:r w:rsidRPr="00011406">
              <w:rPr>
                <w:rStyle w:val="rynqvb"/>
                <w:lang w:val="cy-GB"/>
              </w:rPr>
              <w:t>Ni fu unrhyw effaith ar y trefniadau ymarferol gan y newid hwn.</w:t>
            </w:r>
            <w:r w:rsidRPr="00011406">
              <w:rPr>
                <w:rStyle w:val="hwtze"/>
                <w:lang w:val="cy-GB"/>
              </w:rPr>
              <w:t xml:space="preserve"> </w:t>
            </w:r>
            <w:r w:rsidRPr="00011406">
              <w:rPr>
                <w:rStyle w:val="rynqvb"/>
                <w:lang w:val="cy-GB"/>
              </w:rPr>
              <w:t>Mae ONR wedi asesu Trefniadau Damweiniau ac Argyfwng Safle diwygiedig NRS Ltd ar gyfer safle Trawsfynydd.</w:t>
            </w:r>
            <w:r w:rsidRPr="00011406">
              <w:rPr>
                <w:rStyle w:val="hwtze"/>
                <w:lang w:val="cy-GB"/>
              </w:rPr>
              <w:t xml:space="preserve"> </w:t>
            </w:r>
            <w:r w:rsidRPr="00011406">
              <w:rPr>
                <w:rStyle w:val="rynqvb"/>
                <w:lang w:val="cy-GB"/>
              </w:rPr>
              <w:t>Yn seiliedig ar y gwaith hwn, mae’r ONR yn fodlon bod yr addasiadau i Drefniadau Damweiniau ac Achosion Brys Trawsfynydd yn rhesymol</w:t>
            </w:r>
            <w:r w:rsidR="00973B56" w:rsidRPr="00011406">
              <w:rPr>
                <w:lang w:val="cy-GB"/>
              </w:rPr>
              <w:t>.</w:t>
            </w:r>
          </w:p>
        </w:tc>
      </w:tr>
    </w:tbl>
    <w:p w14:paraId="65A82DB2" w14:textId="30778069" w:rsidR="00745534" w:rsidRPr="00011406" w:rsidRDefault="00EF5E16" w:rsidP="000A58A7">
      <w:pPr>
        <w:rPr>
          <w:lang w:val="cy-GB"/>
        </w:rPr>
      </w:pPr>
      <w:r w:rsidRPr="00011406">
        <w:rPr>
          <w:rStyle w:val="rynqvb"/>
          <w:lang w:val="cy-GB"/>
        </w:rPr>
        <w:t>Gellir gweld adroddiadau sy'n manylu ar y penderfyniadau rheoleiddio uchod ar wefan yr ONR yn</w:t>
      </w:r>
      <w:r w:rsidRPr="00011406">
        <w:rPr>
          <w:lang w:val="cy-GB"/>
        </w:rPr>
        <w:t xml:space="preserve"> </w:t>
      </w:r>
      <w:hyperlink r:id="rId23" w:history="1">
        <w:r w:rsidR="00745534" w:rsidRPr="00011406">
          <w:rPr>
            <w:rStyle w:val="Hyperlink"/>
            <w:lang w:val="cy-GB"/>
          </w:rPr>
          <w:t>http://www.onr.org.uk/pars/</w:t>
        </w:r>
      </w:hyperlink>
      <w:r w:rsidR="00745534" w:rsidRPr="00011406">
        <w:rPr>
          <w:lang w:val="cy-GB"/>
        </w:rPr>
        <w:t>.</w:t>
      </w:r>
    </w:p>
    <w:p w14:paraId="7FEDE532" w14:textId="77777777" w:rsidR="00745534" w:rsidRPr="00011406" w:rsidRDefault="00745534" w:rsidP="00745534">
      <w:pPr>
        <w:rPr>
          <w:lang w:val="cy-GB"/>
        </w:rPr>
      </w:pPr>
    </w:p>
    <w:p w14:paraId="647E9FB4" w14:textId="77777777" w:rsidR="00745534" w:rsidRPr="00011406" w:rsidRDefault="00745534" w:rsidP="00745534">
      <w:pPr>
        <w:pStyle w:val="TSHeadingNumbered1"/>
        <w:numPr>
          <w:ilvl w:val="0"/>
          <w:numId w:val="24"/>
        </w:numPr>
        <w:rPr>
          <w:sz w:val="24"/>
          <w:lang w:val="cy-GB"/>
        </w:rPr>
        <w:sectPr w:rsidR="00745534" w:rsidRPr="00011406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68C1B5FF" w14:textId="006CF8A9" w:rsidR="00745534" w:rsidRPr="00011406" w:rsidRDefault="00745534" w:rsidP="006D53D9">
      <w:pPr>
        <w:pStyle w:val="Heading1"/>
        <w:rPr>
          <w:caps/>
          <w:lang w:val="cy-GB"/>
        </w:rPr>
      </w:pPr>
      <w:bookmarkStart w:id="10" w:name="_Toc95889186"/>
      <w:bookmarkStart w:id="11" w:name="_Toc124509194"/>
      <w:r w:rsidRPr="00011406">
        <w:rPr>
          <w:lang w:val="cy-GB"/>
        </w:rPr>
        <w:lastRenderedPageBreak/>
        <w:t>New</w:t>
      </w:r>
      <w:r w:rsidR="00E319E5" w:rsidRPr="00011406">
        <w:rPr>
          <w:lang w:val="cy-GB"/>
        </w:rPr>
        <w:t>yddio</w:t>
      </w:r>
      <w:r w:rsidR="00C349E8" w:rsidRPr="00011406">
        <w:rPr>
          <w:lang w:val="cy-GB"/>
        </w:rPr>
        <w:t>n</w:t>
      </w:r>
      <w:r w:rsidRPr="00011406">
        <w:rPr>
          <w:lang w:val="cy-GB"/>
        </w:rPr>
        <w:t xml:space="preserve"> ONR</w:t>
      </w:r>
      <w:bookmarkEnd w:id="10"/>
      <w:bookmarkEnd w:id="11"/>
    </w:p>
    <w:p w14:paraId="636171D6" w14:textId="146502E4" w:rsidR="00745534" w:rsidRPr="00011406" w:rsidRDefault="007817A5" w:rsidP="005B7B04">
      <w:pPr>
        <w:rPr>
          <w:lang w:val="cy-GB"/>
        </w:rPr>
      </w:pPr>
      <w:r w:rsidRPr="00011406">
        <w:rPr>
          <w:rStyle w:val="rynqvb"/>
          <w:lang w:val="cy-GB"/>
        </w:rPr>
        <w:t>I gael y newyddion a’r wybodaeth ddiweddaraf gan ONR, darllenwch a thanysgrifiwch i’n cylchlythyr e-bost rheolaidd ‘Newyddion ONR’ yn</w:t>
      </w:r>
      <w:r w:rsidRPr="00011406">
        <w:rPr>
          <w:lang w:val="cy-GB"/>
        </w:rPr>
        <w:t xml:space="preserve"> </w:t>
      </w:r>
      <w:hyperlink r:id="rId24" w:history="1">
        <w:r w:rsidR="00745534" w:rsidRPr="00011406">
          <w:rPr>
            <w:rStyle w:val="Hyperlink"/>
            <w:lang w:val="cy-GB"/>
          </w:rPr>
          <w:t>www.onr.org.uk/onrnews</w:t>
        </w:r>
      </w:hyperlink>
      <w:r w:rsidR="005B7B04" w:rsidRPr="00011406">
        <w:rPr>
          <w:lang w:val="cy-GB"/>
        </w:rPr>
        <w:t>.</w:t>
      </w:r>
    </w:p>
    <w:p w14:paraId="668FBC0C" w14:textId="77777777" w:rsidR="00687789" w:rsidRPr="00011406" w:rsidRDefault="00687789" w:rsidP="005B7B04">
      <w:pPr>
        <w:rPr>
          <w:lang w:val="cy-GB"/>
        </w:rPr>
      </w:pPr>
    </w:p>
    <w:p w14:paraId="2C5918BA" w14:textId="4D1083BB" w:rsidR="00745534" w:rsidRPr="00011406" w:rsidRDefault="00745534" w:rsidP="006D53D9">
      <w:pPr>
        <w:pStyle w:val="Heading1"/>
        <w:rPr>
          <w:caps/>
          <w:lang w:val="cy-GB"/>
        </w:rPr>
      </w:pPr>
      <w:bookmarkStart w:id="12" w:name="_Toc95889187"/>
      <w:bookmarkStart w:id="13" w:name="_Toc124509195"/>
      <w:r w:rsidRPr="00011406">
        <w:rPr>
          <w:lang w:val="cy-GB"/>
        </w:rPr>
        <w:t>C</w:t>
      </w:r>
      <w:r w:rsidR="007817A5" w:rsidRPr="00011406">
        <w:rPr>
          <w:lang w:val="cy-GB"/>
        </w:rPr>
        <w:t>ysylltiadau</w:t>
      </w:r>
      <w:bookmarkEnd w:id="12"/>
      <w:bookmarkEnd w:id="13"/>
    </w:p>
    <w:p w14:paraId="4E5FAADB" w14:textId="498C1097" w:rsidR="001C1FD3" w:rsidRPr="00011406" w:rsidRDefault="001C1FD3" w:rsidP="00745534">
      <w:pPr>
        <w:pStyle w:val="F9-Paragraph"/>
        <w:contextualSpacing/>
        <w:rPr>
          <w:rStyle w:val="rynqvb"/>
          <w:lang w:val="cy-GB"/>
        </w:rPr>
      </w:pPr>
      <w:r w:rsidRPr="00011406">
        <w:rPr>
          <w:rStyle w:val="rynqvb"/>
          <w:lang w:val="cy-GB"/>
        </w:rPr>
        <w:t xml:space="preserve">Y Swyddfa Reoleiddio Niwclear </w:t>
      </w:r>
    </w:p>
    <w:p w14:paraId="62FC924D" w14:textId="25CD6F90" w:rsidR="00715D33" w:rsidRPr="00011406" w:rsidRDefault="001C1FD3" w:rsidP="00745534">
      <w:pPr>
        <w:pStyle w:val="F9-Paragraph"/>
        <w:contextualSpacing/>
        <w:rPr>
          <w:rStyle w:val="rynqvb"/>
          <w:lang w:val="cy-GB"/>
        </w:rPr>
      </w:pPr>
      <w:r w:rsidRPr="00011406">
        <w:rPr>
          <w:rStyle w:val="rynqvb"/>
          <w:lang w:val="cy-GB"/>
        </w:rPr>
        <w:t xml:space="preserve">Redgrave </w:t>
      </w:r>
      <w:r w:rsidR="00715D33" w:rsidRPr="00011406">
        <w:rPr>
          <w:rStyle w:val="rynqvb"/>
          <w:lang w:val="cy-GB"/>
        </w:rPr>
        <w:t>Court</w:t>
      </w:r>
    </w:p>
    <w:p w14:paraId="34534260" w14:textId="6CFF87C1" w:rsidR="00715D33" w:rsidRPr="00011406" w:rsidRDefault="001C1FD3" w:rsidP="00745534">
      <w:pPr>
        <w:pStyle w:val="F9-Paragraph"/>
        <w:contextualSpacing/>
        <w:rPr>
          <w:rStyle w:val="rynqvb"/>
          <w:lang w:val="cy-GB"/>
        </w:rPr>
      </w:pPr>
      <w:r w:rsidRPr="00011406">
        <w:rPr>
          <w:rStyle w:val="rynqvb"/>
          <w:lang w:val="cy-GB"/>
        </w:rPr>
        <w:t>Merton</w:t>
      </w:r>
      <w:r w:rsidR="00715D33" w:rsidRPr="00011406">
        <w:rPr>
          <w:rStyle w:val="rynqvb"/>
          <w:lang w:val="cy-GB"/>
        </w:rPr>
        <w:t xml:space="preserve"> Road</w:t>
      </w:r>
      <w:r w:rsidRPr="00011406">
        <w:rPr>
          <w:rStyle w:val="rynqvb"/>
          <w:lang w:val="cy-GB"/>
        </w:rPr>
        <w:t xml:space="preserve"> </w:t>
      </w:r>
    </w:p>
    <w:p w14:paraId="498C81F9" w14:textId="77777777" w:rsidR="00715D33" w:rsidRPr="00011406" w:rsidRDefault="001C1FD3" w:rsidP="00745534">
      <w:pPr>
        <w:pStyle w:val="F9-Paragraph"/>
        <w:contextualSpacing/>
        <w:rPr>
          <w:rStyle w:val="rynqvb"/>
          <w:lang w:val="cy-GB"/>
        </w:rPr>
      </w:pPr>
      <w:r w:rsidRPr="00011406">
        <w:rPr>
          <w:rStyle w:val="rynqvb"/>
          <w:lang w:val="cy-GB"/>
        </w:rPr>
        <w:t xml:space="preserve">Bootle </w:t>
      </w:r>
    </w:p>
    <w:p w14:paraId="27190BEC" w14:textId="77777777" w:rsidR="00715D33" w:rsidRPr="00011406" w:rsidRDefault="001C1FD3" w:rsidP="00745534">
      <w:pPr>
        <w:pStyle w:val="F9-Paragraph"/>
        <w:contextualSpacing/>
        <w:rPr>
          <w:rStyle w:val="rynqvb"/>
          <w:lang w:val="cy-GB"/>
        </w:rPr>
      </w:pPr>
      <w:r w:rsidRPr="00011406">
        <w:rPr>
          <w:rStyle w:val="rynqvb"/>
          <w:lang w:val="cy-GB"/>
        </w:rPr>
        <w:t>Glannau Mersi</w:t>
      </w:r>
    </w:p>
    <w:p w14:paraId="74440176" w14:textId="2E63008E" w:rsidR="00745534" w:rsidRPr="00011406" w:rsidRDefault="00745534" w:rsidP="00745534">
      <w:pPr>
        <w:pStyle w:val="F9-Paragraph"/>
        <w:contextualSpacing/>
        <w:rPr>
          <w:lang w:val="cy-GB"/>
        </w:rPr>
      </w:pPr>
      <w:r w:rsidRPr="00011406">
        <w:rPr>
          <w:lang w:val="cy-GB"/>
        </w:rPr>
        <w:t>L20 7HS</w:t>
      </w:r>
    </w:p>
    <w:p w14:paraId="6FF90360" w14:textId="07A07C19" w:rsidR="00745534" w:rsidRPr="00011406" w:rsidRDefault="00715D33" w:rsidP="00745534">
      <w:pPr>
        <w:pStyle w:val="F9-Paragraph"/>
        <w:contextualSpacing/>
        <w:rPr>
          <w:lang w:val="cy-GB"/>
        </w:rPr>
      </w:pPr>
      <w:r w:rsidRPr="00011406">
        <w:rPr>
          <w:lang w:val="cy-GB"/>
        </w:rPr>
        <w:t>gwefan</w:t>
      </w:r>
      <w:r w:rsidR="00745534" w:rsidRPr="00011406">
        <w:rPr>
          <w:lang w:val="cy-GB"/>
        </w:rPr>
        <w:t>:</w:t>
      </w:r>
      <w:r w:rsidR="006D53D9" w:rsidRPr="00011406">
        <w:rPr>
          <w:lang w:val="cy-GB"/>
        </w:rPr>
        <w:t xml:space="preserve"> </w:t>
      </w:r>
      <w:hyperlink r:id="rId25" w:history="1">
        <w:r w:rsidR="006D53D9" w:rsidRPr="00011406">
          <w:rPr>
            <w:rStyle w:val="Hyperlink"/>
            <w:lang w:val="cy-GB"/>
          </w:rPr>
          <w:t>www.onr.org.uk</w:t>
        </w:r>
      </w:hyperlink>
    </w:p>
    <w:p w14:paraId="3F036F4A" w14:textId="13B93A58" w:rsidR="00745534" w:rsidRPr="00011406" w:rsidRDefault="00745534" w:rsidP="00745534">
      <w:pPr>
        <w:pStyle w:val="F9-Paragraph"/>
        <w:contextualSpacing/>
        <w:rPr>
          <w:lang w:val="cy-GB"/>
        </w:rPr>
      </w:pPr>
      <w:r w:rsidRPr="00011406">
        <w:rPr>
          <w:lang w:val="cy-GB"/>
        </w:rPr>
        <w:t>e</w:t>
      </w:r>
      <w:r w:rsidR="00715D33" w:rsidRPr="00011406">
        <w:rPr>
          <w:lang w:val="cy-GB"/>
        </w:rPr>
        <w:t>-bost</w:t>
      </w:r>
      <w:r w:rsidRPr="00011406">
        <w:rPr>
          <w:lang w:val="cy-GB"/>
        </w:rPr>
        <w:t xml:space="preserve">: </w:t>
      </w:r>
      <w:r w:rsidR="008C2CDB">
        <w:rPr>
          <w:lang w:val="cy-GB"/>
        </w:rPr>
        <w:t xml:space="preserve"> </w:t>
      </w:r>
      <w:hyperlink r:id="rId26" w:history="1">
        <w:r w:rsidR="006D53D9" w:rsidRPr="00011406">
          <w:rPr>
            <w:rStyle w:val="Hyperlink"/>
            <w:lang w:val="cy-GB"/>
          </w:rPr>
          <w:t>Contact@onr.gov.uk</w:t>
        </w:r>
      </w:hyperlink>
    </w:p>
    <w:p w14:paraId="01D135A4" w14:textId="1AECB932" w:rsidR="00745534" w:rsidRPr="00011406" w:rsidRDefault="00090B93" w:rsidP="006D53D9">
      <w:pPr>
        <w:rPr>
          <w:lang w:val="cy-GB"/>
        </w:rPr>
      </w:pPr>
      <w:r w:rsidRPr="00011406">
        <w:rPr>
          <w:rStyle w:val="rynqvb"/>
          <w:lang w:val="cy-GB"/>
        </w:rPr>
        <w:t>Cyhoeddir y ddogfen hon gan ONR.</w:t>
      </w:r>
      <w:r w:rsidRPr="00011406">
        <w:rPr>
          <w:rStyle w:val="hwtze"/>
          <w:lang w:val="cy-GB"/>
        </w:rPr>
        <w:t xml:space="preserve"> </w:t>
      </w:r>
      <w:r w:rsidRPr="00011406">
        <w:rPr>
          <w:rStyle w:val="rynqvb"/>
          <w:lang w:val="cy-GB"/>
        </w:rPr>
        <w:t>I gael rhagor o wybodaeth am yr ONR, neu i roi gwybod am anghysondebau neu anghywirdebau yn y cyhoeddiad hwn, ewch i</w:t>
      </w:r>
      <w:r w:rsidRPr="00011406">
        <w:rPr>
          <w:lang w:val="cy-GB"/>
        </w:rPr>
        <w:t xml:space="preserve"> </w:t>
      </w:r>
      <w:hyperlink r:id="rId27" w:history="1">
        <w:r w:rsidR="00745534" w:rsidRPr="00011406">
          <w:rPr>
            <w:rStyle w:val="Hyperlink"/>
            <w:lang w:val="cy-GB"/>
          </w:rPr>
          <w:t>http://www.onr.org.uk/feedback.htm</w:t>
        </w:r>
      </w:hyperlink>
      <w:r w:rsidR="00745534" w:rsidRPr="00011406">
        <w:rPr>
          <w:lang w:val="cy-GB"/>
        </w:rPr>
        <w:t xml:space="preserve">. </w:t>
      </w:r>
    </w:p>
    <w:p w14:paraId="6A738AAF" w14:textId="7612D262" w:rsidR="00745534" w:rsidRPr="00011406" w:rsidRDefault="00904476" w:rsidP="006D53D9">
      <w:pPr>
        <w:rPr>
          <w:rFonts w:ascii="Times New Roman" w:hAnsi="Times New Roman"/>
          <w:lang w:val="cy-GB"/>
        </w:rPr>
      </w:pPr>
      <w:r w:rsidRPr="00011406">
        <w:rPr>
          <w:rStyle w:val="rynqvb"/>
          <w:lang w:val="cy-GB"/>
        </w:rPr>
        <w:t>Os dymunwch ailddefnyddio'r wybodaeth hon ewch i</w:t>
      </w:r>
      <w:r w:rsidRPr="00011406">
        <w:rPr>
          <w:lang w:val="cy-GB"/>
        </w:rPr>
        <w:t xml:space="preserve"> </w:t>
      </w:r>
      <w:hyperlink r:id="rId28" w:tooltip="blocked::blocked::BLOCKED::http://www.hse.gov.uk/copyright&#10;blocked::BLOCKED::http://www.hse.gov.uk/copyright&#10;http://www.hse.gov.uk/copyright" w:history="1"/>
      <w:hyperlink r:id="rId29" w:history="1">
        <w:r w:rsidR="00745534" w:rsidRPr="00011406">
          <w:rPr>
            <w:rStyle w:val="Hyperlink"/>
            <w:kern w:val="36"/>
            <w:lang w:val="cy-GB"/>
          </w:rPr>
          <w:t>www.onr.org.uk/copyright.htm</w:t>
        </w:r>
      </w:hyperlink>
      <w:r w:rsidR="00745534" w:rsidRPr="00011406">
        <w:rPr>
          <w:lang w:val="cy-GB"/>
        </w:rPr>
        <w:t> </w:t>
      </w:r>
      <w:r w:rsidRPr="00011406">
        <w:rPr>
          <w:lang w:val="cy-GB"/>
        </w:rPr>
        <w:t>am fanylion</w:t>
      </w:r>
      <w:r w:rsidR="00745534" w:rsidRPr="00011406">
        <w:rPr>
          <w:lang w:val="cy-GB"/>
        </w:rPr>
        <w:t xml:space="preserve">. </w:t>
      </w:r>
    </w:p>
    <w:p w14:paraId="1F6056A9" w14:textId="2BDDAC02" w:rsidR="00745534" w:rsidRPr="00011406" w:rsidRDefault="00CF04E4" w:rsidP="006D53D9">
      <w:pPr>
        <w:rPr>
          <w:lang w:val="cy-GB"/>
        </w:rPr>
      </w:pPr>
      <w:r w:rsidRPr="00011406">
        <w:rPr>
          <w:rStyle w:val="rynqvb"/>
          <w:lang w:val="cy-GB"/>
        </w:rPr>
        <w:t>Ar gyfer dogfennau cyhoeddedig, y copi electronig ar wefan ONR yw’r fersiwn ddiweddaraf sydd ar gael i’r cyhoedd o hyd ac mae copïo neu argraffu yn golygu bod y ddogfen hon heb ei rheoli.</w:t>
      </w:r>
    </w:p>
    <w:p w14:paraId="6239C3AC" w14:textId="06547EA0" w:rsidR="009E0E52" w:rsidRPr="00011406" w:rsidRDefault="009E0E52" w:rsidP="00FA2F2F">
      <w:pPr>
        <w:spacing w:before="240" w:after="120"/>
        <w:rPr>
          <w:lang w:val="cy-GB"/>
        </w:rPr>
      </w:pPr>
    </w:p>
    <w:sectPr w:rsidR="009E0E52" w:rsidRPr="00011406" w:rsidSect="000E4D5E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67346" w14:textId="77777777" w:rsidR="00480F64" w:rsidRDefault="00480F64" w:rsidP="007D199A">
      <w:pPr>
        <w:spacing w:after="0"/>
      </w:pPr>
      <w:r>
        <w:separator/>
      </w:r>
    </w:p>
    <w:p w14:paraId="40C0E82C" w14:textId="77777777" w:rsidR="00480F64" w:rsidRDefault="00480F64"/>
  </w:endnote>
  <w:endnote w:type="continuationSeparator" w:id="0">
    <w:p w14:paraId="2CB2B3FF" w14:textId="77777777" w:rsidR="00480F64" w:rsidRDefault="00480F64" w:rsidP="007D199A">
      <w:pPr>
        <w:spacing w:after="0"/>
      </w:pPr>
      <w:r>
        <w:continuationSeparator/>
      </w:r>
    </w:p>
    <w:p w14:paraId="5EB000D9" w14:textId="77777777" w:rsidR="00480F64" w:rsidRDefault="00480F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E7571" w14:textId="77777777" w:rsidR="00625A39" w:rsidRDefault="00625A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E96E" w14:textId="09D9E766" w:rsidR="007C3C1D" w:rsidRPr="006A525B" w:rsidRDefault="006A525B" w:rsidP="007C3C1D">
    <w:pPr>
      <w:pStyle w:val="Footer"/>
      <w:jc w:val="left"/>
      <w:rPr>
        <w:szCs w:val="24"/>
      </w:rPr>
    </w:pPr>
    <w:r w:rsidRPr="006A525B">
      <w:rPr>
        <w:szCs w:val="24"/>
      </w:rPr>
      <w:t>ONR-DOC-TEMP-</w:t>
    </w:r>
    <w:r w:rsidR="003C4909">
      <w:rPr>
        <w:szCs w:val="24"/>
      </w:rPr>
      <w:t>008</w:t>
    </w:r>
    <w:r w:rsidRPr="006A525B">
      <w:rPr>
        <w:szCs w:val="24"/>
      </w:rPr>
      <w:t xml:space="preserve"> (Issue </w:t>
    </w:r>
    <w:r w:rsidR="003C4909">
      <w:rPr>
        <w:szCs w:val="24"/>
      </w:rPr>
      <w:t>10</w:t>
    </w:r>
    <w:r w:rsidR="00586D96">
      <w:rPr>
        <w:szCs w:val="24"/>
      </w:rPr>
      <w:t>.1</w:t>
    </w:r>
    <w:r w:rsidRPr="006A525B">
      <w:rPr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E6210" w14:textId="77777777" w:rsidR="00625A39" w:rsidRDefault="00625A3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DBB12" w14:textId="77777777" w:rsidR="008C50C3" w:rsidRPr="008C50C3" w:rsidRDefault="008C50C3" w:rsidP="008229B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A00D1" w14:textId="3D23D73A" w:rsidR="004D16D7" w:rsidRPr="004D16D7" w:rsidRDefault="008C2CDB" w:rsidP="004D16D7">
    <w:pPr>
      <w:pStyle w:val="Footer"/>
    </w:pPr>
    <w:r>
      <w:t>Tudalen</w:t>
    </w:r>
    <w:r w:rsidR="000E4D5E">
      <w:t xml:space="preserve"> | </w:t>
    </w:r>
    <w:r w:rsidR="000E4D5E">
      <w:fldChar w:fldCharType="begin"/>
    </w:r>
    <w:r w:rsidR="000E4D5E">
      <w:instrText xml:space="preserve"> PAGE   \* MERGEFORMAT </w:instrText>
    </w:r>
    <w:r w:rsidR="000E4D5E">
      <w:fldChar w:fldCharType="separate"/>
    </w:r>
    <w:r w:rsidR="000E4D5E">
      <w:rPr>
        <w:noProof/>
      </w:rPr>
      <w:t>1</w:t>
    </w:r>
    <w:r w:rsidR="000E4D5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C3D89" w14:textId="77777777" w:rsidR="00480F64" w:rsidRPr="005E0344" w:rsidRDefault="00480F64" w:rsidP="005E0344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5945EDA2" w14:textId="77777777" w:rsidR="00480F64" w:rsidRPr="005E0344" w:rsidRDefault="00480F64" w:rsidP="0090581D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6ABA4FCB" w14:textId="77777777" w:rsidR="00480F64" w:rsidRDefault="00480F64"/>
  </w:footnote>
  <w:footnote w:type="continuationNotice" w:id="1">
    <w:p w14:paraId="31D68B98" w14:textId="77777777" w:rsidR="00480F64" w:rsidRDefault="00480F64">
      <w:pPr>
        <w:spacing w:after="0"/>
      </w:pPr>
    </w:p>
    <w:p w14:paraId="0EB60FE0" w14:textId="77777777" w:rsidR="00480F64" w:rsidRDefault="00480F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FDB96" w14:textId="77777777" w:rsidR="00625A39" w:rsidRDefault="00625A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41936" w14:textId="77777777" w:rsidR="00625A39" w:rsidRDefault="00625A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A1CEA" w14:textId="77777777" w:rsidR="00625A39" w:rsidRDefault="00625A3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800CF" w14:textId="77777777" w:rsidR="008C50C3" w:rsidRPr="008C50C3" w:rsidRDefault="008C50C3" w:rsidP="0025728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FC75F" w14:textId="01B46BF9" w:rsidR="00177666" w:rsidRPr="002B07AE" w:rsidRDefault="002C061A" w:rsidP="009E0E52">
    <w:pPr>
      <w:pStyle w:val="Header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297576496"/>
        <w:lock w:val="sdtLocked"/>
        <w:placeholder>
          <w:docPart w:val="E9A819E7BAFE4185BEB4FF0E596E2FF9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color w:val="auto"/>
          <w:sz w:val="48"/>
          <w:szCs w:val="20"/>
        </w:rPr>
      </w:sdtEndPr>
      <w:sdtContent>
        <w:r w:rsidR="006A6510">
          <w:rPr>
            <w:rStyle w:val="Style4"/>
          </w:rPr>
          <w:t>Gwasanaethau Adfer Niwclear</w:t>
        </w:r>
      </w:sdtContent>
    </w:sdt>
    <w:r w:rsidR="002B07AE" w:rsidRPr="002B07AE">
      <w:rPr>
        <w:sz w:val="20"/>
        <w:szCs w:val="20"/>
      </w:rPr>
      <w:t xml:space="preserve"> - </w:t>
    </w:r>
    <w:sdt>
      <w:sdtPr>
        <w:rPr>
          <w:rStyle w:val="Style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sz w:val="18"/>
          <w:szCs w:val="20"/>
        </w:rPr>
      </w:sdtEndPr>
      <w:sdtContent>
        <w:r w:rsidR="005472FE">
          <w:rPr>
            <w:rStyle w:val="Style4"/>
          </w:rPr>
          <w:t>Trawsfynydd</w:t>
        </w:r>
      </w:sdtContent>
    </w:sdt>
    <w:r w:rsidR="00586D96">
      <w:rPr>
        <w:sz w:val="20"/>
        <w:szCs w:val="20"/>
      </w:rPr>
      <w:br/>
    </w:r>
    <w:r w:rsidR="008C2CDB">
      <w:rPr>
        <w:sz w:val="20"/>
        <w:szCs w:val="20"/>
      </w:rPr>
      <w:t>Rhifyn Rhif</w:t>
    </w:r>
    <w:r w:rsidR="004E3932" w:rsidRPr="002B07AE">
      <w:rPr>
        <w:sz w:val="20"/>
        <w:szCs w:val="20"/>
      </w:rPr>
      <w:t xml:space="preserve">: </w:t>
    </w:r>
    <w:sdt>
      <w:sdtPr>
        <w:rPr>
          <w:sz w:val="20"/>
          <w:szCs w:val="20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61026E">
          <w:rPr>
            <w:sz w:val="20"/>
            <w:szCs w:val="20"/>
          </w:rPr>
          <w:t>#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6D14A2"/>
    <w:multiLevelType w:val="multilevel"/>
    <w:tmpl w:val="5514730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682A57"/>
    <w:multiLevelType w:val="multilevel"/>
    <w:tmpl w:val="CC3211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F6-Heading-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401E5A"/>
    <w:multiLevelType w:val="multilevel"/>
    <w:tmpl w:val="90A6A1C2"/>
    <w:lvl w:ilvl="0">
      <w:start w:val="1"/>
      <w:numFmt w:val="decimal"/>
      <w:pStyle w:val="F5-Heading-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0C2195C"/>
    <w:multiLevelType w:val="hybridMultilevel"/>
    <w:tmpl w:val="A112BD92"/>
    <w:lvl w:ilvl="0" w:tplc="2C1A5948">
      <w:start w:val="1"/>
      <w:numFmt w:val="bullet"/>
      <w:pStyle w:val="TSBullet1Square"/>
      <w:lvlText w:val=""/>
      <w:lvlJc w:val="left"/>
      <w:pPr>
        <w:tabs>
          <w:tab w:val="num" w:pos="-31680"/>
        </w:tabs>
        <w:ind w:left="1440" w:hanging="720"/>
      </w:pPr>
      <w:rPr>
        <w:rFonts w:ascii="Wingdings" w:hAnsi="Wingdings" w:hint="default"/>
        <w:b w:val="0"/>
        <w:i w:val="0"/>
        <w:color w:val="333333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4612E"/>
    <w:multiLevelType w:val="multilevel"/>
    <w:tmpl w:val="8D74199A"/>
    <w:lvl w:ilvl="0">
      <w:start w:val="1"/>
      <w:numFmt w:val="decimal"/>
      <w:lvlText w:val="%1"/>
      <w:lvlJc w:val="left"/>
      <w:pPr>
        <w:tabs>
          <w:tab w:val="num" w:pos="-31680"/>
        </w:tabs>
        <w:ind w:left="720" w:hanging="720"/>
      </w:pPr>
      <w:rPr>
        <w:rFonts w:hint="default"/>
        <w:sz w:val="48"/>
        <w:szCs w:val="5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695346290">
    <w:abstractNumId w:val="9"/>
  </w:num>
  <w:num w:numId="2" w16cid:durableId="1518808069">
    <w:abstractNumId w:val="7"/>
  </w:num>
  <w:num w:numId="3" w16cid:durableId="1603996988">
    <w:abstractNumId w:val="6"/>
  </w:num>
  <w:num w:numId="4" w16cid:durableId="487747849">
    <w:abstractNumId w:val="5"/>
  </w:num>
  <w:num w:numId="5" w16cid:durableId="532156048">
    <w:abstractNumId w:val="4"/>
  </w:num>
  <w:num w:numId="6" w16cid:durableId="903299072">
    <w:abstractNumId w:val="8"/>
  </w:num>
  <w:num w:numId="7" w16cid:durableId="1313171082">
    <w:abstractNumId w:val="3"/>
  </w:num>
  <w:num w:numId="8" w16cid:durableId="1967546494">
    <w:abstractNumId w:val="2"/>
  </w:num>
  <w:num w:numId="9" w16cid:durableId="1623147324">
    <w:abstractNumId w:val="1"/>
  </w:num>
  <w:num w:numId="10" w16cid:durableId="625428296">
    <w:abstractNumId w:val="0"/>
  </w:num>
  <w:num w:numId="11" w16cid:durableId="144397386">
    <w:abstractNumId w:val="10"/>
  </w:num>
  <w:num w:numId="12" w16cid:durableId="2129204625">
    <w:abstractNumId w:val="21"/>
  </w:num>
  <w:num w:numId="13" w16cid:durableId="2040548924">
    <w:abstractNumId w:val="16"/>
  </w:num>
  <w:num w:numId="14" w16cid:durableId="1154493219">
    <w:abstractNumId w:val="11"/>
  </w:num>
  <w:num w:numId="15" w16cid:durableId="1043753120">
    <w:abstractNumId w:val="21"/>
    <w:lvlOverride w:ilvl="0">
      <w:startOverride w:val="1"/>
    </w:lvlOverride>
  </w:num>
  <w:num w:numId="16" w16cid:durableId="618613036">
    <w:abstractNumId w:val="16"/>
    <w:lvlOverride w:ilvl="0">
      <w:startOverride w:val="1"/>
    </w:lvlOverride>
  </w:num>
  <w:num w:numId="17" w16cid:durableId="247354054">
    <w:abstractNumId w:val="11"/>
    <w:lvlOverride w:ilvl="0">
      <w:startOverride w:val="1"/>
    </w:lvlOverride>
  </w:num>
  <w:num w:numId="18" w16cid:durableId="1667323368">
    <w:abstractNumId w:val="20"/>
  </w:num>
  <w:num w:numId="19" w16cid:durableId="1569727627">
    <w:abstractNumId w:val="17"/>
  </w:num>
  <w:num w:numId="20" w16cid:durableId="1735470086">
    <w:abstractNumId w:val="13"/>
  </w:num>
  <w:num w:numId="21" w16cid:durableId="1912344550">
    <w:abstractNumId w:val="18"/>
  </w:num>
  <w:num w:numId="22" w16cid:durableId="1054550158">
    <w:abstractNumId w:val="12"/>
  </w:num>
  <w:num w:numId="23" w16cid:durableId="1946691219">
    <w:abstractNumId w:val="19"/>
  </w:num>
  <w:num w:numId="24" w16cid:durableId="1522209820">
    <w:abstractNumId w:val="22"/>
  </w:num>
  <w:num w:numId="25" w16cid:durableId="825172123">
    <w:abstractNumId w:val="15"/>
  </w:num>
  <w:num w:numId="26" w16cid:durableId="18499050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2389"/>
    <w:rsid w:val="00002F03"/>
    <w:rsid w:val="00004C16"/>
    <w:rsid w:val="00011177"/>
    <w:rsid w:val="00011406"/>
    <w:rsid w:val="00014814"/>
    <w:rsid w:val="00024522"/>
    <w:rsid w:val="00024B2E"/>
    <w:rsid w:val="00027F4F"/>
    <w:rsid w:val="00030430"/>
    <w:rsid w:val="0003078E"/>
    <w:rsid w:val="00031B89"/>
    <w:rsid w:val="0003693D"/>
    <w:rsid w:val="0004257D"/>
    <w:rsid w:val="0004440F"/>
    <w:rsid w:val="00052C8A"/>
    <w:rsid w:val="000548C8"/>
    <w:rsid w:val="00075605"/>
    <w:rsid w:val="00075C66"/>
    <w:rsid w:val="000817D4"/>
    <w:rsid w:val="00082879"/>
    <w:rsid w:val="00090B93"/>
    <w:rsid w:val="00091EEA"/>
    <w:rsid w:val="000950EC"/>
    <w:rsid w:val="000A105C"/>
    <w:rsid w:val="000A58A7"/>
    <w:rsid w:val="000C2DDC"/>
    <w:rsid w:val="000D2FD4"/>
    <w:rsid w:val="000E18A6"/>
    <w:rsid w:val="000E4D5E"/>
    <w:rsid w:val="000F1B7B"/>
    <w:rsid w:val="000F2ED4"/>
    <w:rsid w:val="0010127C"/>
    <w:rsid w:val="001028E8"/>
    <w:rsid w:val="00122FCC"/>
    <w:rsid w:val="00124C2B"/>
    <w:rsid w:val="00124FBE"/>
    <w:rsid w:val="00126752"/>
    <w:rsid w:val="00130B30"/>
    <w:rsid w:val="001312B8"/>
    <w:rsid w:val="00140E1C"/>
    <w:rsid w:val="00147AE4"/>
    <w:rsid w:val="001571E5"/>
    <w:rsid w:val="00177666"/>
    <w:rsid w:val="001849CA"/>
    <w:rsid w:val="00185410"/>
    <w:rsid w:val="00185866"/>
    <w:rsid w:val="00192352"/>
    <w:rsid w:val="001A12D1"/>
    <w:rsid w:val="001B5D27"/>
    <w:rsid w:val="001C1FD3"/>
    <w:rsid w:val="001C4D63"/>
    <w:rsid w:val="001D0DE0"/>
    <w:rsid w:val="001D5AFF"/>
    <w:rsid w:val="001D74B4"/>
    <w:rsid w:val="001E03E1"/>
    <w:rsid w:val="001E5530"/>
    <w:rsid w:val="001F059F"/>
    <w:rsid w:val="00200811"/>
    <w:rsid w:val="00200CA1"/>
    <w:rsid w:val="00202842"/>
    <w:rsid w:val="00206641"/>
    <w:rsid w:val="0021338D"/>
    <w:rsid w:val="00213F1D"/>
    <w:rsid w:val="00214D43"/>
    <w:rsid w:val="00223090"/>
    <w:rsid w:val="002238B4"/>
    <w:rsid w:val="002319AB"/>
    <w:rsid w:val="002319AC"/>
    <w:rsid w:val="00234342"/>
    <w:rsid w:val="00235EE3"/>
    <w:rsid w:val="0024040D"/>
    <w:rsid w:val="00251CD7"/>
    <w:rsid w:val="00255FA3"/>
    <w:rsid w:val="00257288"/>
    <w:rsid w:val="00261FB6"/>
    <w:rsid w:val="002629F8"/>
    <w:rsid w:val="00263396"/>
    <w:rsid w:val="002659FA"/>
    <w:rsid w:val="00267815"/>
    <w:rsid w:val="00280DDF"/>
    <w:rsid w:val="002917FF"/>
    <w:rsid w:val="00292ADF"/>
    <w:rsid w:val="002943A2"/>
    <w:rsid w:val="002A0DEC"/>
    <w:rsid w:val="002B07AE"/>
    <w:rsid w:val="002B1C53"/>
    <w:rsid w:val="002B6260"/>
    <w:rsid w:val="002C061A"/>
    <w:rsid w:val="002E0BE4"/>
    <w:rsid w:val="002E3B58"/>
    <w:rsid w:val="002E3E8A"/>
    <w:rsid w:val="002E6A6A"/>
    <w:rsid w:val="002F3397"/>
    <w:rsid w:val="00301FA9"/>
    <w:rsid w:val="0030380D"/>
    <w:rsid w:val="00306051"/>
    <w:rsid w:val="00312411"/>
    <w:rsid w:val="003177B8"/>
    <w:rsid w:val="00323E71"/>
    <w:rsid w:val="00326F77"/>
    <w:rsid w:val="00327EB6"/>
    <w:rsid w:val="00331AB8"/>
    <w:rsid w:val="00332F88"/>
    <w:rsid w:val="003401B0"/>
    <w:rsid w:val="003429B0"/>
    <w:rsid w:val="0034579D"/>
    <w:rsid w:val="00346C8E"/>
    <w:rsid w:val="00356DEC"/>
    <w:rsid w:val="00363D4B"/>
    <w:rsid w:val="00367BD5"/>
    <w:rsid w:val="00390327"/>
    <w:rsid w:val="00393066"/>
    <w:rsid w:val="00393B78"/>
    <w:rsid w:val="003A01E9"/>
    <w:rsid w:val="003A7E1C"/>
    <w:rsid w:val="003B1C30"/>
    <w:rsid w:val="003C0306"/>
    <w:rsid w:val="003C114C"/>
    <w:rsid w:val="003C22C4"/>
    <w:rsid w:val="003C465D"/>
    <w:rsid w:val="003C4909"/>
    <w:rsid w:val="003D2A87"/>
    <w:rsid w:val="003D495D"/>
    <w:rsid w:val="003E098E"/>
    <w:rsid w:val="003E2FAE"/>
    <w:rsid w:val="00407CF7"/>
    <w:rsid w:val="00415ED6"/>
    <w:rsid w:val="00417CAF"/>
    <w:rsid w:val="00420A11"/>
    <w:rsid w:val="00422265"/>
    <w:rsid w:val="00431643"/>
    <w:rsid w:val="0043577E"/>
    <w:rsid w:val="004373A7"/>
    <w:rsid w:val="00437D94"/>
    <w:rsid w:val="0044030C"/>
    <w:rsid w:val="0044767C"/>
    <w:rsid w:val="00460F01"/>
    <w:rsid w:val="004648A4"/>
    <w:rsid w:val="00471380"/>
    <w:rsid w:val="00480F64"/>
    <w:rsid w:val="00494F0D"/>
    <w:rsid w:val="00496BFD"/>
    <w:rsid w:val="004A3DF2"/>
    <w:rsid w:val="004C361D"/>
    <w:rsid w:val="004C4891"/>
    <w:rsid w:val="004D16D7"/>
    <w:rsid w:val="004D2C89"/>
    <w:rsid w:val="004E02C7"/>
    <w:rsid w:val="004E3932"/>
    <w:rsid w:val="004F1E79"/>
    <w:rsid w:val="004F5F33"/>
    <w:rsid w:val="0050103A"/>
    <w:rsid w:val="00511B0F"/>
    <w:rsid w:val="00532745"/>
    <w:rsid w:val="005472FE"/>
    <w:rsid w:val="0055388E"/>
    <w:rsid w:val="005754AE"/>
    <w:rsid w:val="00577FB5"/>
    <w:rsid w:val="005852D1"/>
    <w:rsid w:val="00586D96"/>
    <w:rsid w:val="00587A22"/>
    <w:rsid w:val="0059299D"/>
    <w:rsid w:val="00593BA1"/>
    <w:rsid w:val="00595696"/>
    <w:rsid w:val="00595C8C"/>
    <w:rsid w:val="0059693E"/>
    <w:rsid w:val="00597031"/>
    <w:rsid w:val="00597747"/>
    <w:rsid w:val="005A4CDD"/>
    <w:rsid w:val="005B57E4"/>
    <w:rsid w:val="005B5ABD"/>
    <w:rsid w:val="005B7B04"/>
    <w:rsid w:val="005C140A"/>
    <w:rsid w:val="005C1E52"/>
    <w:rsid w:val="005C6763"/>
    <w:rsid w:val="005D0D7A"/>
    <w:rsid w:val="005D3164"/>
    <w:rsid w:val="005E0344"/>
    <w:rsid w:val="005E321E"/>
    <w:rsid w:val="005E440B"/>
    <w:rsid w:val="005F2C85"/>
    <w:rsid w:val="00600F00"/>
    <w:rsid w:val="006034A3"/>
    <w:rsid w:val="006037A3"/>
    <w:rsid w:val="00605ADB"/>
    <w:rsid w:val="0061026E"/>
    <w:rsid w:val="00611C9F"/>
    <w:rsid w:val="00613D08"/>
    <w:rsid w:val="006215BA"/>
    <w:rsid w:val="006248DE"/>
    <w:rsid w:val="00625A39"/>
    <w:rsid w:val="00627555"/>
    <w:rsid w:val="00627D5C"/>
    <w:rsid w:val="006322A0"/>
    <w:rsid w:val="006361FD"/>
    <w:rsid w:val="0064226F"/>
    <w:rsid w:val="00642DDB"/>
    <w:rsid w:val="00651169"/>
    <w:rsid w:val="00652C5C"/>
    <w:rsid w:val="00653298"/>
    <w:rsid w:val="00663A7C"/>
    <w:rsid w:val="00666BDF"/>
    <w:rsid w:val="00667DF2"/>
    <w:rsid w:val="00670DF1"/>
    <w:rsid w:val="00671345"/>
    <w:rsid w:val="00672A9B"/>
    <w:rsid w:val="00675884"/>
    <w:rsid w:val="00675AEC"/>
    <w:rsid w:val="00687789"/>
    <w:rsid w:val="00696EE0"/>
    <w:rsid w:val="00697980"/>
    <w:rsid w:val="006A19EF"/>
    <w:rsid w:val="006A43D5"/>
    <w:rsid w:val="006A525B"/>
    <w:rsid w:val="006A6510"/>
    <w:rsid w:val="006B490B"/>
    <w:rsid w:val="006B7470"/>
    <w:rsid w:val="006C045F"/>
    <w:rsid w:val="006C4196"/>
    <w:rsid w:val="006C63B0"/>
    <w:rsid w:val="006C76A2"/>
    <w:rsid w:val="006C792E"/>
    <w:rsid w:val="006D116C"/>
    <w:rsid w:val="006D53D9"/>
    <w:rsid w:val="006E7C42"/>
    <w:rsid w:val="006F168A"/>
    <w:rsid w:val="006F5076"/>
    <w:rsid w:val="006F6009"/>
    <w:rsid w:val="0070321D"/>
    <w:rsid w:val="007068BA"/>
    <w:rsid w:val="007143C5"/>
    <w:rsid w:val="00715D33"/>
    <w:rsid w:val="00716AB1"/>
    <w:rsid w:val="00717435"/>
    <w:rsid w:val="00721D63"/>
    <w:rsid w:val="00732C7B"/>
    <w:rsid w:val="00734D2B"/>
    <w:rsid w:val="00737705"/>
    <w:rsid w:val="007408D4"/>
    <w:rsid w:val="007420AC"/>
    <w:rsid w:val="00742617"/>
    <w:rsid w:val="00745534"/>
    <w:rsid w:val="00755FC9"/>
    <w:rsid w:val="00780681"/>
    <w:rsid w:val="007817A5"/>
    <w:rsid w:val="00783AFA"/>
    <w:rsid w:val="00785427"/>
    <w:rsid w:val="00790540"/>
    <w:rsid w:val="007968CA"/>
    <w:rsid w:val="007A43FF"/>
    <w:rsid w:val="007A67C6"/>
    <w:rsid w:val="007A7E3A"/>
    <w:rsid w:val="007B3918"/>
    <w:rsid w:val="007C2F0D"/>
    <w:rsid w:val="007C352E"/>
    <w:rsid w:val="007C3C1D"/>
    <w:rsid w:val="007C4226"/>
    <w:rsid w:val="007C4877"/>
    <w:rsid w:val="007D199A"/>
    <w:rsid w:val="007D2EBE"/>
    <w:rsid w:val="007D5C84"/>
    <w:rsid w:val="007E1C07"/>
    <w:rsid w:val="007F24B6"/>
    <w:rsid w:val="008035DD"/>
    <w:rsid w:val="00803D94"/>
    <w:rsid w:val="008072C7"/>
    <w:rsid w:val="008229BA"/>
    <w:rsid w:val="00824151"/>
    <w:rsid w:val="00825A6B"/>
    <w:rsid w:val="0083136F"/>
    <w:rsid w:val="0084061E"/>
    <w:rsid w:val="00845390"/>
    <w:rsid w:val="0084601B"/>
    <w:rsid w:val="008606F0"/>
    <w:rsid w:val="00865489"/>
    <w:rsid w:val="0086553D"/>
    <w:rsid w:val="00874FEB"/>
    <w:rsid w:val="00881B6F"/>
    <w:rsid w:val="00882AA4"/>
    <w:rsid w:val="00883E22"/>
    <w:rsid w:val="00884E43"/>
    <w:rsid w:val="00887EC6"/>
    <w:rsid w:val="0089084C"/>
    <w:rsid w:val="00893409"/>
    <w:rsid w:val="00893D9F"/>
    <w:rsid w:val="00896DBA"/>
    <w:rsid w:val="008970E4"/>
    <w:rsid w:val="008A2379"/>
    <w:rsid w:val="008A4329"/>
    <w:rsid w:val="008A578E"/>
    <w:rsid w:val="008B0E3D"/>
    <w:rsid w:val="008B1519"/>
    <w:rsid w:val="008B2309"/>
    <w:rsid w:val="008B5708"/>
    <w:rsid w:val="008B7BCC"/>
    <w:rsid w:val="008C2CDB"/>
    <w:rsid w:val="008C50C3"/>
    <w:rsid w:val="008C7094"/>
    <w:rsid w:val="008D2B97"/>
    <w:rsid w:val="008D3DC4"/>
    <w:rsid w:val="008D49A5"/>
    <w:rsid w:val="008D6C81"/>
    <w:rsid w:val="008E6CF0"/>
    <w:rsid w:val="008F1439"/>
    <w:rsid w:val="008F6D6C"/>
    <w:rsid w:val="008F7051"/>
    <w:rsid w:val="008F7952"/>
    <w:rsid w:val="009033A9"/>
    <w:rsid w:val="00904476"/>
    <w:rsid w:val="0090581D"/>
    <w:rsid w:val="0091439C"/>
    <w:rsid w:val="00920572"/>
    <w:rsid w:val="00920BF2"/>
    <w:rsid w:val="00931394"/>
    <w:rsid w:val="009349A9"/>
    <w:rsid w:val="00936C52"/>
    <w:rsid w:val="009412E2"/>
    <w:rsid w:val="0094717E"/>
    <w:rsid w:val="0095489B"/>
    <w:rsid w:val="009600E3"/>
    <w:rsid w:val="00966303"/>
    <w:rsid w:val="00966FB9"/>
    <w:rsid w:val="009671CD"/>
    <w:rsid w:val="00972F49"/>
    <w:rsid w:val="00973B56"/>
    <w:rsid w:val="009751A9"/>
    <w:rsid w:val="00980F9C"/>
    <w:rsid w:val="0098632B"/>
    <w:rsid w:val="00997BFB"/>
    <w:rsid w:val="009A5071"/>
    <w:rsid w:val="009A7348"/>
    <w:rsid w:val="009B462C"/>
    <w:rsid w:val="009C15F3"/>
    <w:rsid w:val="009C3689"/>
    <w:rsid w:val="009E07C2"/>
    <w:rsid w:val="009E0E52"/>
    <w:rsid w:val="009F72F9"/>
    <w:rsid w:val="00A00205"/>
    <w:rsid w:val="00A00AF0"/>
    <w:rsid w:val="00A14B5A"/>
    <w:rsid w:val="00A2057C"/>
    <w:rsid w:val="00A23CEA"/>
    <w:rsid w:val="00A3567F"/>
    <w:rsid w:val="00A37698"/>
    <w:rsid w:val="00A41ED3"/>
    <w:rsid w:val="00A63868"/>
    <w:rsid w:val="00A741F9"/>
    <w:rsid w:val="00A81D82"/>
    <w:rsid w:val="00A9118F"/>
    <w:rsid w:val="00A93E33"/>
    <w:rsid w:val="00AA7BDC"/>
    <w:rsid w:val="00AB6970"/>
    <w:rsid w:val="00AC1939"/>
    <w:rsid w:val="00AC7C05"/>
    <w:rsid w:val="00AD167C"/>
    <w:rsid w:val="00AD17C7"/>
    <w:rsid w:val="00AD4041"/>
    <w:rsid w:val="00AE302B"/>
    <w:rsid w:val="00B16BE5"/>
    <w:rsid w:val="00B21AF8"/>
    <w:rsid w:val="00B259DF"/>
    <w:rsid w:val="00B324DF"/>
    <w:rsid w:val="00B44B1F"/>
    <w:rsid w:val="00B621BF"/>
    <w:rsid w:val="00B64141"/>
    <w:rsid w:val="00B64E72"/>
    <w:rsid w:val="00B772C1"/>
    <w:rsid w:val="00B77913"/>
    <w:rsid w:val="00B824FB"/>
    <w:rsid w:val="00B82646"/>
    <w:rsid w:val="00B946C0"/>
    <w:rsid w:val="00B97359"/>
    <w:rsid w:val="00B97A8F"/>
    <w:rsid w:val="00BA4E58"/>
    <w:rsid w:val="00BA7074"/>
    <w:rsid w:val="00BB7829"/>
    <w:rsid w:val="00BD1457"/>
    <w:rsid w:val="00BE1652"/>
    <w:rsid w:val="00BE2AD9"/>
    <w:rsid w:val="00BF27FE"/>
    <w:rsid w:val="00C043B3"/>
    <w:rsid w:val="00C079AB"/>
    <w:rsid w:val="00C10E61"/>
    <w:rsid w:val="00C14787"/>
    <w:rsid w:val="00C1596D"/>
    <w:rsid w:val="00C15B8D"/>
    <w:rsid w:val="00C17010"/>
    <w:rsid w:val="00C20562"/>
    <w:rsid w:val="00C215C3"/>
    <w:rsid w:val="00C23A96"/>
    <w:rsid w:val="00C249C6"/>
    <w:rsid w:val="00C32CC1"/>
    <w:rsid w:val="00C349E8"/>
    <w:rsid w:val="00C426EC"/>
    <w:rsid w:val="00C530C4"/>
    <w:rsid w:val="00C6483C"/>
    <w:rsid w:val="00C64AE9"/>
    <w:rsid w:val="00C70CFF"/>
    <w:rsid w:val="00C70F66"/>
    <w:rsid w:val="00C718FE"/>
    <w:rsid w:val="00C84AB1"/>
    <w:rsid w:val="00C86CEC"/>
    <w:rsid w:val="00C8773D"/>
    <w:rsid w:val="00C87ABB"/>
    <w:rsid w:val="00C90062"/>
    <w:rsid w:val="00C91018"/>
    <w:rsid w:val="00C91831"/>
    <w:rsid w:val="00C953DF"/>
    <w:rsid w:val="00C97136"/>
    <w:rsid w:val="00CB033F"/>
    <w:rsid w:val="00CB5F8A"/>
    <w:rsid w:val="00CC0B32"/>
    <w:rsid w:val="00CC67C2"/>
    <w:rsid w:val="00CD5401"/>
    <w:rsid w:val="00CE2709"/>
    <w:rsid w:val="00CE2D64"/>
    <w:rsid w:val="00CE6198"/>
    <w:rsid w:val="00CF04E4"/>
    <w:rsid w:val="00CF6230"/>
    <w:rsid w:val="00D017FC"/>
    <w:rsid w:val="00D0226A"/>
    <w:rsid w:val="00D04326"/>
    <w:rsid w:val="00D13147"/>
    <w:rsid w:val="00D43A33"/>
    <w:rsid w:val="00D463FF"/>
    <w:rsid w:val="00D51706"/>
    <w:rsid w:val="00D5715A"/>
    <w:rsid w:val="00D668ED"/>
    <w:rsid w:val="00D71687"/>
    <w:rsid w:val="00D729EC"/>
    <w:rsid w:val="00D74813"/>
    <w:rsid w:val="00DA2DCA"/>
    <w:rsid w:val="00DA30BC"/>
    <w:rsid w:val="00DA69C2"/>
    <w:rsid w:val="00DA6D70"/>
    <w:rsid w:val="00DB5A56"/>
    <w:rsid w:val="00DB6050"/>
    <w:rsid w:val="00DC191A"/>
    <w:rsid w:val="00DC2C34"/>
    <w:rsid w:val="00DC7BFD"/>
    <w:rsid w:val="00DE2C87"/>
    <w:rsid w:val="00DE459A"/>
    <w:rsid w:val="00DF27DA"/>
    <w:rsid w:val="00DF4769"/>
    <w:rsid w:val="00DF4DBE"/>
    <w:rsid w:val="00E145A6"/>
    <w:rsid w:val="00E225A3"/>
    <w:rsid w:val="00E319E5"/>
    <w:rsid w:val="00E40820"/>
    <w:rsid w:val="00E4658F"/>
    <w:rsid w:val="00E50BB8"/>
    <w:rsid w:val="00E54A67"/>
    <w:rsid w:val="00E61C0D"/>
    <w:rsid w:val="00E63EB4"/>
    <w:rsid w:val="00E66160"/>
    <w:rsid w:val="00E71329"/>
    <w:rsid w:val="00E734E8"/>
    <w:rsid w:val="00E8363B"/>
    <w:rsid w:val="00E83AAE"/>
    <w:rsid w:val="00E84966"/>
    <w:rsid w:val="00E92383"/>
    <w:rsid w:val="00E9790F"/>
    <w:rsid w:val="00EA1B3A"/>
    <w:rsid w:val="00EA2109"/>
    <w:rsid w:val="00EA62F8"/>
    <w:rsid w:val="00EB1168"/>
    <w:rsid w:val="00EC55A9"/>
    <w:rsid w:val="00ED4D4E"/>
    <w:rsid w:val="00EE0C77"/>
    <w:rsid w:val="00EE4E54"/>
    <w:rsid w:val="00EF4334"/>
    <w:rsid w:val="00EF5E16"/>
    <w:rsid w:val="00F436BB"/>
    <w:rsid w:val="00F47145"/>
    <w:rsid w:val="00F545BF"/>
    <w:rsid w:val="00F71B56"/>
    <w:rsid w:val="00F737CC"/>
    <w:rsid w:val="00F832C8"/>
    <w:rsid w:val="00F873B3"/>
    <w:rsid w:val="00FA2F2F"/>
    <w:rsid w:val="00FA33FE"/>
    <w:rsid w:val="00FA42B9"/>
    <w:rsid w:val="00FA755A"/>
    <w:rsid w:val="00FB2B0F"/>
    <w:rsid w:val="00FB3C50"/>
    <w:rsid w:val="00FB4F6B"/>
    <w:rsid w:val="00FB5ED6"/>
    <w:rsid w:val="00FB5FE1"/>
    <w:rsid w:val="00FC0E8D"/>
    <w:rsid w:val="00FC46EF"/>
    <w:rsid w:val="00FD31B3"/>
    <w:rsid w:val="00FD4204"/>
    <w:rsid w:val="00FF3CCB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1FFB1F25-DD3A-4304-B987-5C5BF61D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B6F"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090"/>
    <w:pPr>
      <w:keepNext/>
      <w:numPr>
        <w:numId w:val="20"/>
      </w:numPr>
      <w:spacing w:before="240"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rsid w:val="00FA33FE"/>
    <w:pPr>
      <w:keepNext/>
      <w:numPr>
        <w:ilvl w:val="1"/>
        <w:numId w:val="20"/>
      </w:numPr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rsid w:val="00D463FF"/>
    <w:pPr>
      <w:numPr>
        <w:ilvl w:val="2"/>
      </w:numPr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3401B0"/>
    <w:pPr>
      <w:numPr>
        <w:ilvl w:val="3"/>
      </w:numPr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paragraph" w:styleId="Heading7">
    <w:name w:val="heading 7"/>
    <w:basedOn w:val="Normal"/>
    <w:next w:val="Normal"/>
    <w:link w:val="Heading7Char"/>
    <w:rsid w:val="00745534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Cs w:val="24"/>
      <w:lang w:bidi="ar-SA"/>
    </w:rPr>
  </w:style>
  <w:style w:type="paragraph" w:styleId="Heading8">
    <w:name w:val="heading 8"/>
    <w:basedOn w:val="Normal"/>
    <w:next w:val="Normal"/>
    <w:link w:val="Heading8Char"/>
    <w:rsid w:val="00745534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Cs w:val="24"/>
      <w:lang w:bidi="ar-SA"/>
    </w:rPr>
  </w:style>
  <w:style w:type="paragraph" w:styleId="Heading9">
    <w:name w:val="heading 9"/>
    <w:basedOn w:val="Normal"/>
    <w:next w:val="Normal"/>
    <w:link w:val="Heading9Char"/>
    <w:rsid w:val="00745534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 New Roman"/>
      <w:sz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FA33FE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D463FF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3401B0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223090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E66160"/>
    <w:pPr>
      <w:numPr>
        <w:numId w:val="12"/>
      </w:numPr>
    </w:pPr>
    <w:rPr>
      <w:noProof/>
    </w:rPr>
  </w:style>
  <w:style w:type="paragraph" w:customStyle="1" w:styleId="Bulletlist2">
    <w:name w:val="Bullet list 2"/>
    <w:basedOn w:val="Bulletlist1"/>
    <w:uiPriority w:val="1"/>
    <w:qFormat/>
    <w:rsid w:val="00C215C3"/>
    <w:pPr>
      <w:numPr>
        <w:ilvl w:val="1"/>
      </w:numPr>
      <w:ind w:left="851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3401B0"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rsid w:val="00C1596D"/>
    <w:pPr>
      <w:tabs>
        <w:tab w:val="right" w:leader="dot" w:pos="9752"/>
      </w:tabs>
      <w:spacing w:before="240" w:after="0"/>
    </w:pPr>
    <w:rPr>
      <w:noProof/>
    </w:rPr>
  </w:style>
  <w:style w:type="paragraph" w:styleId="TOC2">
    <w:name w:val="toc 2"/>
    <w:basedOn w:val="Normal"/>
    <w:next w:val="Normal"/>
    <w:uiPriority w:val="39"/>
    <w:rsid w:val="00C1596D"/>
    <w:pPr>
      <w:tabs>
        <w:tab w:val="right" w:leader="dot" w:pos="9752"/>
      </w:tabs>
      <w:spacing w:before="120" w:after="0"/>
      <w:ind w:left="284"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881B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4A3DF2"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rsid w:val="00FD31B3"/>
    <w:pPr>
      <w:numPr>
        <w:numId w:val="18"/>
      </w:numPr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C215C3"/>
    <w:pPr>
      <w:numPr>
        <w:ilvl w:val="2"/>
      </w:numPr>
      <w:ind w:left="1418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Style1">
    <w:name w:val="Style1"/>
    <w:basedOn w:val="DefaultParagraphFont"/>
    <w:uiPriority w:val="1"/>
    <w:rsid w:val="00004C16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04C16"/>
    <w:rPr>
      <w:rFonts w:ascii="Arial" w:hAnsi="Arial"/>
      <w:color w:val="auto"/>
      <w:sz w:val="48"/>
    </w:rPr>
  </w:style>
  <w:style w:type="paragraph" w:customStyle="1" w:styleId="F9-Paragraph">
    <w:name w:val="F9 - Paragraph"/>
    <w:basedOn w:val="Normal"/>
    <w:link w:val="F9-ParagraphChar"/>
    <w:qFormat/>
    <w:rsid w:val="003429B0"/>
    <w:pPr>
      <w:spacing w:before="240" w:after="120" w:line="240" w:lineRule="auto"/>
    </w:pPr>
    <w:rPr>
      <w:rFonts w:eastAsia="Times New Roman" w:cs="Times New Roman"/>
      <w:szCs w:val="24"/>
      <w:lang w:bidi="ar-SA"/>
    </w:rPr>
  </w:style>
  <w:style w:type="character" w:customStyle="1" w:styleId="F9-ParagraphChar">
    <w:name w:val="F9 - Paragraph Char"/>
    <w:basedOn w:val="DefaultParagraphFont"/>
    <w:link w:val="F9-Paragraph"/>
    <w:rsid w:val="003429B0"/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745534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745534"/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745534"/>
    <w:rPr>
      <w:rFonts w:ascii="Arial" w:eastAsia="Times New Roman" w:hAnsi="Arial"/>
      <w:sz w:val="22"/>
      <w:szCs w:val="22"/>
      <w:lang w:eastAsia="en-US"/>
    </w:rPr>
  </w:style>
  <w:style w:type="paragraph" w:customStyle="1" w:styleId="TSHeadingNumbered1">
    <w:name w:val="TS Heading Numbered 1"/>
    <w:basedOn w:val="Normal"/>
    <w:link w:val="TSHeadingNumbered1Char"/>
    <w:rsid w:val="00745534"/>
    <w:pPr>
      <w:tabs>
        <w:tab w:val="num" w:pos="-31680"/>
      </w:tabs>
      <w:spacing w:after="220" w:line="240" w:lineRule="auto"/>
      <w:ind w:left="720" w:hanging="720"/>
      <w:outlineLvl w:val="0"/>
    </w:pPr>
    <w:rPr>
      <w:rFonts w:ascii="Arial Bold" w:eastAsia="Times New Roman" w:hAnsi="Arial Bold" w:cs="Times New Roman"/>
      <w:b/>
      <w:caps/>
      <w:sz w:val="22"/>
      <w:szCs w:val="24"/>
      <w:lang w:bidi="ar-SA"/>
    </w:rPr>
  </w:style>
  <w:style w:type="paragraph" w:customStyle="1" w:styleId="TSHeadingNumbered11">
    <w:name w:val="TS Heading Numbered 1.1"/>
    <w:basedOn w:val="TSHeadingNumbered1"/>
    <w:rsid w:val="00745534"/>
    <w:pPr>
      <w:tabs>
        <w:tab w:val="clear" w:pos="-31680"/>
      </w:tabs>
      <w:ind w:left="792" w:hanging="432"/>
    </w:pPr>
    <w:rPr>
      <w:caps w:val="0"/>
    </w:rPr>
  </w:style>
  <w:style w:type="paragraph" w:customStyle="1" w:styleId="TSHeadingNumbered111">
    <w:name w:val="TS Heading Numbered 1.1.1"/>
    <w:basedOn w:val="TSHeadingNumbered1"/>
    <w:rsid w:val="00745534"/>
    <w:pPr>
      <w:tabs>
        <w:tab w:val="clear" w:pos="-31680"/>
      </w:tabs>
      <w:ind w:left="1224" w:hanging="504"/>
    </w:pPr>
  </w:style>
  <w:style w:type="paragraph" w:customStyle="1" w:styleId="TSHeadingNumbered1111">
    <w:name w:val="TS Heading Numbered 1.1.1.1"/>
    <w:basedOn w:val="TSHeadingNumbered1"/>
    <w:rsid w:val="00745534"/>
    <w:pPr>
      <w:tabs>
        <w:tab w:val="clear" w:pos="-31680"/>
      </w:tabs>
      <w:ind w:left="1728" w:hanging="648"/>
    </w:pPr>
  </w:style>
  <w:style w:type="paragraph" w:customStyle="1" w:styleId="TSBullet1Square">
    <w:name w:val="TS Bullet 1 Square"/>
    <w:basedOn w:val="Normal"/>
    <w:rsid w:val="00745534"/>
    <w:pPr>
      <w:numPr>
        <w:numId w:val="23"/>
      </w:numPr>
      <w:spacing w:line="240" w:lineRule="auto"/>
      <w:contextualSpacing/>
    </w:pPr>
    <w:rPr>
      <w:rFonts w:eastAsia="Times New Roman" w:cs="Times New Roman"/>
      <w:sz w:val="22"/>
      <w:szCs w:val="24"/>
      <w:lang w:bidi="ar-SA"/>
    </w:rPr>
  </w:style>
  <w:style w:type="paragraph" w:customStyle="1" w:styleId="F5-Heading-1">
    <w:name w:val="F5 - Heading-1"/>
    <w:basedOn w:val="TSHeadingNumbered1"/>
    <w:link w:val="F5-Heading-1Char"/>
    <w:qFormat/>
    <w:rsid w:val="00745534"/>
    <w:pPr>
      <w:numPr>
        <w:numId w:val="25"/>
      </w:numPr>
      <w:spacing w:after="100" w:afterAutospacing="1"/>
      <w:ind w:left="851" w:hanging="851"/>
      <w:contextualSpacing/>
    </w:pPr>
    <w:rPr>
      <w:rFonts w:ascii="Arial" w:hAnsi="Arial"/>
      <w:b w:val="0"/>
      <w:bCs/>
      <w:caps w:val="0"/>
      <w:sz w:val="48"/>
      <w:szCs w:val="160"/>
    </w:rPr>
  </w:style>
  <w:style w:type="character" w:customStyle="1" w:styleId="TSHeadingNumbered1Char">
    <w:name w:val="TS Heading Numbered 1 Char"/>
    <w:basedOn w:val="DefaultParagraphFont"/>
    <w:link w:val="TSHeadingNumbered1"/>
    <w:rsid w:val="00745534"/>
    <w:rPr>
      <w:rFonts w:ascii="Arial Bold" w:eastAsia="Times New Roman" w:hAnsi="Arial Bold" w:cs="Times New Roman"/>
      <w:b/>
      <w:caps/>
      <w:sz w:val="22"/>
      <w:szCs w:val="24"/>
      <w:lang w:eastAsia="en-US"/>
    </w:rPr>
  </w:style>
  <w:style w:type="character" w:customStyle="1" w:styleId="F5-Heading-1Char">
    <w:name w:val="F5 - Heading-1 Char"/>
    <w:basedOn w:val="TSHeadingNumbered1Char"/>
    <w:link w:val="F5-Heading-1"/>
    <w:rsid w:val="00745534"/>
    <w:rPr>
      <w:rFonts w:ascii="Arial" w:eastAsia="Times New Roman" w:hAnsi="Arial" w:cs="Times New Roman"/>
      <w:b w:val="0"/>
      <w:bCs/>
      <w:caps w:val="0"/>
      <w:sz w:val="48"/>
      <w:szCs w:val="160"/>
      <w:lang w:eastAsia="en-US"/>
    </w:rPr>
  </w:style>
  <w:style w:type="paragraph" w:customStyle="1" w:styleId="F6-Heading-2">
    <w:name w:val="F6 - Heading-2"/>
    <w:basedOn w:val="ListParagraph"/>
    <w:link w:val="F6-Heading-2Char"/>
    <w:qFormat/>
    <w:rsid w:val="00745534"/>
    <w:pPr>
      <w:numPr>
        <w:ilvl w:val="1"/>
        <w:numId w:val="26"/>
      </w:numPr>
      <w:spacing w:after="0" w:line="240" w:lineRule="auto"/>
      <w:ind w:left="851" w:hanging="851"/>
    </w:pPr>
    <w:rPr>
      <w:rFonts w:eastAsia="Times New Roman" w:cs="Times New Roman"/>
      <w:sz w:val="36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45534"/>
    <w:rPr>
      <w:rFonts w:ascii="Arial" w:hAnsi="Arial"/>
      <w:sz w:val="24"/>
      <w:szCs w:val="22"/>
      <w:lang w:eastAsia="en-US" w:bidi="he-IL"/>
    </w:rPr>
  </w:style>
  <w:style w:type="character" w:customStyle="1" w:styleId="F6-Heading-2Char">
    <w:name w:val="F6 - Heading-2 Char"/>
    <w:basedOn w:val="ListParagraphChar"/>
    <w:link w:val="F6-Heading-2"/>
    <w:rsid w:val="00745534"/>
    <w:rPr>
      <w:rFonts w:ascii="Arial" w:eastAsia="Times New Roman" w:hAnsi="Arial" w:cs="Times New Roman"/>
      <w:sz w:val="36"/>
      <w:szCs w:val="40"/>
      <w:lang w:eastAsia="en-US" w:bidi="he-IL"/>
    </w:rPr>
  </w:style>
  <w:style w:type="paragraph" w:customStyle="1" w:styleId="F10-Bulletlist">
    <w:name w:val="F10 - Bullet list"/>
    <w:basedOn w:val="TSBullet1Square"/>
    <w:link w:val="F10-BulletlistChar"/>
    <w:qFormat/>
    <w:rsid w:val="00745534"/>
    <w:pPr>
      <w:spacing w:before="240" w:after="120"/>
      <w:contextualSpacing w:val="0"/>
    </w:pPr>
    <w:rPr>
      <w:rFonts w:cs="Arial"/>
      <w:sz w:val="24"/>
    </w:rPr>
  </w:style>
  <w:style w:type="character" w:customStyle="1" w:styleId="F10-BulletlistChar">
    <w:name w:val="F10 - Bullet list Char"/>
    <w:basedOn w:val="DefaultParagraphFont"/>
    <w:link w:val="F10-Bulletlist"/>
    <w:rsid w:val="00745534"/>
    <w:rPr>
      <w:rFonts w:ascii="Arial" w:eastAsia="Times New Roman" w:hAnsi="Arial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B7B04"/>
    <w:rPr>
      <w:color w:val="AA1C76" w:themeColor="followedHyperlink"/>
      <w:u w:val="single"/>
    </w:rPr>
  </w:style>
  <w:style w:type="character" w:customStyle="1" w:styleId="Style3">
    <w:name w:val="Style3"/>
    <w:basedOn w:val="DefaultParagraphFont"/>
    <w:uiPriority w:val="1"/>
    <w:rsid w:val="002B07AE"/>
    <w:rPr>
      <w:rFonts w:ascii="Arial" w:hAnsi="Arial"/>
      <w:sz w:val="36"/>
    </w:rPr>
  </w:style>
  <w:style w:type="character" w:customStyle="1" w:styleId="Style4">
    <w:name w:val="Style4"/>
    <w:basedOn w:val="DefaultParagraphFont"/>
    <w:uiPriority w:val="1"/>
    <w:rsid w:val="002B07AE"/>
    <w:rPr>
      <w:rFonts w:ascii="Arial" w:hAnsi="Arial"/>
      <w:sz w:val="20"/>
    </w:rPr>
  </w:style>
  <w:style w:type="character" w:customStyle="1" w:styleId="Style5">
    <w:name w:val="Style5"/>
    <w:basedOn w:val="DefaultParagraphFont"/>
    <w:uiPriority w:val="1"/>
    <w:rsid w:val="002B07AE"/>
    <w:rPr>
      <w:rFonts w:ascii="Arial" w:hAnsi="Arial"/>
      <w:b/>
      <w:sz w:val="36"/>
    </w:rPr>
  </w:style>
  <w:style w:type="character" w:customStyle="1" w:styleId="Style6">
    <w:name w:val="Style6"/>
    <w:basedOn w:val="DefaultParagraphFont"/>
    <w:uiPriority w:val="1"/>
    <w:rsid w:val="00586D96"/>
    <w:rPr>
      <w:rFonts w:ascii="Arial" w:hAnsi="Arial"/>
      <w:b/>
      <w:sz w:val="36"/>
    </w:rPr>
  </w:style>
  <w:style w:type="character" w:customStyle="1" w:styleId="Style7">
    <w:name w:val="Style7"/>
    <w:basedOn w:val="DefaultParagraphFont"/>
    <w:uiPriority w:val="1"/>
    <w:rsid w:val="00586D96"/>
    <w:rPr>
      <w:rFonts w:ascii="Arial Bold" w:hAnsi="Arial Bold"/>
      <w:b/>
      <w:sz w:val="36"/>
    </w:rPr>
  </w:style>
  <w:style w:type="paragraph" w:styleId="Revision">
    <w:name w:val="Revision"/>
    <w:hidden/>
    <w:uiPriority w:val="99"/>
    <w:semiHidden/>
    <w:rsid w:val="00FB3C50"/>
    <w:rPr>
      <w:rFonts w:ascii="Arial" w:hAnsi="Arial"/>
      <w:sz w:val="24"/>
      <w:szCs w:val="22"/>
      <w:lang w:eastAsia="en-US" w:bidi="he-IL"/>
    </w:rPr>
  </w:style>
  <w:style w:type="character" w:customStyle="1" w:styleId="rynqvb">
    <w:name w:val="rynqvb"/>
    <w:basedOn w:val="DefaultParagraphFont"/>
    <w:rsid w:val="005E321E"/>
  </w:style>
  <w:style w:type="character" w:customStyle="1" w:styleId="hwtze">
    <w:name w:val="hwtze"/>
    <w:basedOn w:val="DefaultParagraphFont"/>
    <w:rsid w:val="002B6260"/>
  </w:style>
  <w:style w:type="character" w:customStyle="1" w:styleId="field-content">
    <w:name w:val="field-content"/>
    <w:basedOn w:val="DefaultParagraphFont"/>
    <w:rsid w:val="00896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yperlink" Target="mailto:Contact@onr.gov.uk" TargetMode="External"/><Relationship Id="rId3" Type="http://schemas.openxmlformats.org/officeDocument/2006/relationships/customXml" Target="../customXml/item2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www.onr.org.uk" TargetMode="Externa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hyperlink" Target="http://www.onr.org.uk/copyright.htm" TargetMode="Externa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www.onr.org.uk/llc/" TargetMode="External"/><Relationship Id="rId24" Type="http://schemas.openxmlformats.org/officeDocument/2006/relationships/hyperlink" Target="http://www.onr.org.uk/onrnews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www.onr.org.uk/pars/" TargetMode="External"/><Relationship Id="rId28" Type="http://schemas.openxmlformats.org/officeDocument/2006/relationships/hyperlink" Target="blocked::blocked::BLOCKED::http://www.hse.gov.uk/copyright" TargetMode="External"/><Relationship Id="rId10" Type="http://schemas.openxmlformats.org/officeDocument/2006/relationships/image" Target="media/image1.png"/><Relationship Id="rId19" Type="http://schemas.openxmlformats.org/officeDocument/2006/relationships/header" Target="header5.xml"/><Relationship Id="rId31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mailto:contact@onr.gov.uk" TargetMode="External"/><Relationship Id="rId27" Type="http://schemas.openxmlformats.org/officeDocument/2006/relationships/hyperlink" Target="http://www.onr.org.uk/feedback.htm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ning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626CD0" w:rsidP="00626CD0">
          <w:pPr>
            <w:pStyle w:val="F91DE249B2D64236B5C9B282FE9D467B2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626CD0" w:rsidP="00626CD0">
          <w:pPr>
            <w:pStyle w:val="71855CAFCD0440C4880AB5CD94A600202"/>
          </w:pPr>
          <w:r w:rsidRPr="003A7E1C">
            <w:rPr>
              <w:rStyle w:val="PlaceholderText"/>
              <w:sz w:val="20"/>
              <w:szCs w:val="24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626CD0" w:rsidP="00626CD0">
          <w:pPr>
            <w:pStyle w:val="1773E824CD9F477BB864AD976AEFC2AE2"/>
          </w:pPr>
          <w:r w:rsidRPr="003A7E1C">
            <w:rPr>
              <w:rStyle w:val="PlaceholderText"/>
              <w:sz w:val="20"/>
              <w:szCs w:val="24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626CD0" w:rsidP="00626CD0">
          <w:pPr>
            <w:pStyle w:val="7059B6F672C24F8487D7AFF2B2EB1FE61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626CD0" w:rsidP="00626CD0">
          <w:pPr>
            <w:pStyle w:val="DAC6149FE6A74335990CEA540F130DE81"/>
          </w:pPr>
          <w:r w:rsidRPr="00812B14">
            <w:rPr>
              <w:rStyle w:val="PlaceholderText"/>
            </w:rPr>
            <w:t>[Title]</w:t>
          </w:r>
        </w:p>
      </w:docPartBody>
    </w:docPart>
    <w:docPart>
      <w:docPartPr>
        <w:name w:val="B3A1D902102244A1AD0EC188A034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3BBBA-57E4-4FF5-B9FE-C30A613E03F6}"/>
      </w:docPartPr>
      <w:docPartBody>
        <w:p w:rsidR="002E6EDF" w:rsidRDefault="00626CD0" w:rsidP="00626CD0">
          <w:pPr>
            <w:pStyle w:val="B3A1D902102244A1AD0EC188A034F599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21A28D0454AB401D8B9E0913EB10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1C782-D774-476A-A248-76CBED6CD7C3}"/>
      </w:docPartPr>
      <w:docPartBody>
        <w:p w:rsidR="002E6EDF" w:rsidRDefault="00626CD0" w:rsidP="00626CD0">
          <w:pPr>
            <w:pStyle w:val="21A28D0454AB401D8B9E0913EB1056271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E9A819E7BAFE4185BEB4FF0E596E2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D31A1-1F65-4688-B4F4-921FE927A241}"/>
      </w:docPartPr>
      <w:docPartBody>
        <w:p w:rsidR="002E6EDF" w:rsidRDefault="00626CD0" w:rsidP="00626CD0">
          <w:pPr>
            <w:pStyle w:val="E9A819E7BAFE4185BEB4FF0E596E2FF9"/>
          </w:pPr>
          <w:r w:rsidRPr="007416A7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04257D"/>
    <w:rsid w:val="00183F29"/>
    <w:rsid w:val="002550FD"/>
    <w:rsid w:val="002876CA"/>
    <w:rsid w:val="002E6EDF"/>
    <w:rsid w:val="00333F8E"/>
    <w:rsid w:val="00350199"/>
    <w:rsid w:val="00392743"/>
    <w:rsid w:val="00606F7B"/>
    <w:rsid w:val="00611F13"/>
    <w:rsid w:val="00626CD0"/>
    <w:rsid w:val="007154C5"/>
    <w:rsid w:val="00835E07"/>
    <w:rsid w:val="00934364"/>
    <w:rsid w:val="00AA7BDC"/>
    <w:rsid w:val="00C41BCC"/>
    <w:rsid w:val="00C561EC"/>
    <w:rsid w:val="00DD7BA4"/>
    <w:rsid w:val="00E318CE"/>
    <w:rsid w:val="00E646E1"/>
    <w:rsid w:val="00F9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6CD0"/>
    <w:rPr>
      <w:color w:val="808080"/>
    </w:rPr>
  </w:style>
  <w:style w:type="paragraph" w:customStyle="1" w:styleId="B3A1D902102244A1AD0EC188A034F599">
    <w:name w:val="B3A1D902102244A1AD0EC188A034F599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F91DE249B2D64236B5C9B282FE9D467B2">
    <w:name w:val="F91DE249B2D64236B5C9B282FE9D467B2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21A28D0454AB401D8B9E0913EB1056271">
    <w:name w:val="21A28D0454AB401D8B9E0913EB105627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DAC6149FE6A74335990CEA540F130DE81">
    <w:name w:val="DAC6149FE6A74335990CEA540F130DE8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059B6F672C24F8487D7AFF2B2EB1FE61">
    <w:name w:val="7059B6F672C24F8487D7AFF2B2EB1FE6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1855CAFCD0440C4880AB5CD94A600202">
    <w:name w:val="71855CAFCD0440C4880AB5CD94A60020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2">
    <w:name w:val="1773E824CD9F477BB864AD976AEFC2AE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E9A819E7BAFE4185BEB4FF0E596E2FF9">
    <w:name w:val="E9A819E7BAFE4185BEB4FF0E596E2FF9"/>
    <w:rsid w:val="00626C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464402-40CC-48E2-862E-42899F1C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9</Pages>
  <Words>1244</Words>
  <Characters>7097</Characters>
  <Application>Microsoft Office Word</Application>
  <DocSecurity>4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 for Nuclear Regulation</Manager>
  <Company>Gwasanaethau Adfer Niwclear</Company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Trawsfynydd</dc:title>
  <dc:subject>[Subtitle or description]</dc:subject>
  <dc:creator>Liam Dunning</dc:creator>
  <cp:keywords>[Key words separated by commas]</cp:keywords>
  <dc:description/>
  <cp:lastModifiedBy>Linda Beckett</cp:lastModifiedBy>
  <cp:revision>2</cp:revision>
  <cp:lastPrinted>2016-11-28T11:35:00Z</cp:lastPrinted>
  <dcterms:created xsi:type="dcterms:W3CDTF">2024-07-02T09:38:00Z</dcterms:created>
  <dcterms:modified xsi:type="dcterms:W3CDTF">2024-07-02T09:38:00Z</dcterms:modified>
  <cp:contentStatus>#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</Properties>
</file>